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2518" w14:textId="77777777" w:rsidR="00357F72" w:rsidRPr="00E506CC" w:rsidRDefault="00E11725" w:rsidP="00E506CC">
      <w:pPr>
        <w:pStyle w:val="Nzevdokumentu"/>
        <w:spacing w:before="3600"/>
      </w:pPr>
      <w:r w:rsidRPr="002927E7">
        <w:rPr>
          <w:rStyle w:val="NzevdokumentuChar"/>
          <w:b/>
          <w:bCs/>
        </w:rPr>
        <w:t>Příloha č.</w:t>
      </w:r>
      <w:r w:rsidR="002D3242" w:rsidRPr="002927E7">
        <w:rPr>
          <w:rStyle w:val="NzevdokumentuChar"/>
          <w:b/>
          <w:bCs/>
        </w:rPr>
        <w:t> </w:t>
      </w:r>
      <w:r w:rsidR="00CD23A3" w:rsidRPr="002927E7">
        <w:rPr>
          <w:rStyle w:val="NzevdokumentuChar"/>
          <w:b/>
          <w:bCs/>
        </w:rPr>
        <w:t>4</w:t>
      </w:r>
      <w:r w:rsidRPr="002927E7">
        <w:rPr>
          <w:rStyle w:val="NzevdokumentuChar"/>
          <w:b/>
          <w:bCs/>
        </w:rPr>
        <w:t xml:space="preserve"> zadávací dokumentace </w:t>
      </w:r>
      <w:r w:rsidR="00E506CC" w:rsidRPr="002927E7">
        <w:rPr>
          <w:rStyle w:val="NzevdokumentuChar"/>
          <w:b/>
          <w:bCs/>
        </w:rPr>
        <w:t>–</w:t>
      </w:r>
      <w:r w:rsidR="009B0028" w:rsidRPr="002927E7">
        <w:rPr>
          <w:rStyle w:val="NzevdokumentuChar"/>
          <w:b/>
          <w:bCs/>
        </w:rPr>
        <w:br/>
        <w:t>F</w:t>
      </w:r>
      <w:r w:rsidR="00CD23A3" w:rsidRPr="002927E7">
        <w:rPr>
          <w:rStyle w:val="NzevdokumentuChar"/>
          <w:b/>
          <w:bCs/>
        </w:rPr>
        <w:t>ormulář nabídky</w:t>
      </w:r>
    </w:p>
    <w:p w14:paraId="2C0DEBE0" w14:textId="77777777" w:rsidR="00357F72" w:rsidRPr="00A61E27" w:rsidRDefault="00CE56A2" w:rsidP="001E78AD">
      <w:pPr>
        <w:pStyle w:val="Nzevveejnzakzky"/>
        <w:spacing w:after="3600"/>
      </w:pPr>
      <w:sdt>
        <w:sdtPr>
          <w:id w:val="-1729455402"/>
          <w:placeholder>
            <w:docPart w:val="030EDBE958E942919609D94DEDFF524F"/>
          </w:placeholder>
          <w:text/>
        </w:sdtPr>
        <w:sdtEndPr/>
        <w:sdtContent>
          <w:r w:rsidR="002927E7">
            <w:t>Revitalizace sídliště Severovýchod, Zábřeh – etapa I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6B7BEC8A" wp14:editId="0C2E611F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1EC844" w14:textId="77777777" w:rsidR="00357F72" w:rsidRDefault="00357F72">
      <w:pPr>
        <w:spacing w:before="0" w:after="160" w:line="259" w:lineRule="auto"/>
      </w:pPr>
    </w:p>
    <w:p w14:paraId="10F5B505" w14:textId="77777777" w:rsidR="00357F72" w:rsidRDefault="00357F72">
      <w:pPr>
        <w:spacing w:before="0" w:after="160" w:line="259" w:lineRule="auto"/>
        <w:sectPr w:rsidR="00357F72" w:rsidSect="00AF0ED2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3D2E2BE7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2927E7" w:rsidRPr="006560BA" w14:paraId="4D5CC25B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2F570167" w14:textId="77777777" w:rsidR="002927E7" w:rsidRPr="00443EB1" w:rsidRDefault="002927E7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066574"/>
            <w:bookmarkStart w:id="6" w:name="_Hlk60322526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6944FF78819A414E85BCC69924E5D5FC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7DDA702" w14:textId="77777777" w:rsidR="002927E7" w:rsidRPr="00443EB1" w:rsidRDefault="002927E7" w:rsidP="00FD5DCF">
                <w:pPr>
                  <w:spacing w:before="60" w:after="60"/>
                  <w:rPr>
                    <w:rStyle w:val="Siln"/>
                    <w:b w:val="0"/>
                  </w:rPr>
                </w:pPr>
                <w:r w:rsidRPr="00764222">
                  <w:t>Revitalizace sídliště Severovýchod, Zábřeh – etapa I</w:t>
                </w:r>
              </w:p>
            </w:tc>
          </w:sdtContent>
        </w:sdt>
      </w:tr>
      <w:tr w:rsidR="002927E7" w:rsidRPr="006560BA" w14:paraId="45B6026C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7A98F399" w14:textId="77777777" w:rsidR="002927E7" w:rsidRPr="00553E53" w:rsidRDefault="002927E7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2322A">
              <w:t>Evidenční číslo ve VVZ:</w:t>
            </w:r>
          </w:p>
        </w:tc>
        <w:sdt>
          <w:sdtPr>
            <w:id w:val="-1146199976"/>
            <w:placeholder>
              <w:docPart w:val="DE18978BD9EA470A9C007CFB89B84172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58C62CEA" w14:textId="3F6582FC" w:rsidR="002927E7" w:rsidRDefault="00CE56A2" w:rsidP="00FD5DCF">
                <w:pPr>
                  <w:spacing w:before="60" w:after="60"/>
                </w:pPr>
                <w:r w:rsidRPr="00CE56A2">
                  <w:t>Z2025-024324</w:t>
                </w:r>
              </w:p>
            </w:tc>
          </w:sdtContent>
        </w:sdt>
      </w:tr>
      <w:tr w:rsidR="002927E7" w:rsidRPr="006560BA" w14:paraId="7DA29087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7287B4E9" w14:textId="77777777" w:rsidR="002927E7" w:rsidRPr="00553E53" w:rsidRDefault="002927E7" w:rsidP="00FD5DCF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5B343A04" w14:textId="77777777" w:rsidR="002927E7" w:rsidRPr="00443EB1" w:rsidRDefault="002927E7" w:rsidP="00FD5DCF">
            <w:pPr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2927E7" w:rsidRPr="006560BA" w14:paraId="12046C7C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608F8C84" w14:textId="77777777" w:rsidR="002927E7" w:rsidRPr="00553E53" w:rsidRDefault="002927E7" w:rsidP="00FD5DCF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7E0E9F5B" w14:textId="77777777" w:rsidR="002927E7" w:rsidRPr="00443EB1" w:rsidRDefault="002927E7" w:rsidP="00FD5DCF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2927E7" w:rsidRPr="006560BA" w14:paraId="7BAB6784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4EC27F6D" w14:textId="77777777" w:rsidR="002927E7" w:rsidRPr="00553E53" w:rsidRDefault="002927E7" w:rsidP="00FD5DCF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169F6326" w14:textId="77777777" w:rsidR="002927E7" w:rsidRPr="00443EB1" w:rsidRDefault="002927E7" w:rsidP="00FD5DCF">
            <w:pPr>
              <w:spacing w:before="60" w:after="60"/>
              <w:rPr>
                <w:bCs/>
              </w:rPr>
            </w:pPr>
            <w:r>
              <w:rPr>
                <w:bCs/>
              </w:rPr>
              <w:t>Otevřené řízení</w:t>
            </w:r>
          </w:p>
        </w:tc>
      </w:tr>
      <w:tr w:rsidR="002927E7" w:rsidRPr="006560BA" w14:paraId="7EAD477E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79AF346D" w14:textId="77777777" w:rsidR="002927E7" w:rsidRPr="00553E53" w:rsidRDefault="002927E7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296DF776B6F74BEBB714BCC5C81FD8D5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517B3501" w14:textId="77777777" w:rsidR="002927E7" w:rsidRPr="00443EB1" w:rsidRDefault="002927E7" w:rsidP="00FD5DCF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2927E7" w:rsidRPr="006560BA" w14:paraId="6D6C3263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589CAEB3" w14:textId="77777777" w:rsidR="002927E7" w:rsidRPr="00553E53" w:rsidRDefault="002927E7" w:rsidP="00FD5DCF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-1527255100"/>
            <w:placeholder>
              <w:docPart w:val="1A5C8DAD6E0B4FEA807A7CC3899F10C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0DE6E1AC" w14:textId="77777777" w:rsidR="002927E7" w:rsidRPr="00443EB1" w:rsidRDefault="002927E7" w:rsidP="00FD5DCF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2927E7" w:rsidRPr="006560BA" w14:paraId="0FD041FC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6AD5F4ED" w14:textId="77777777" w:rsidR="002927E7" w:rsidRPr="00553E53" w:rsidRDefault="002927E7" w:rsidP="00FD5DCF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E17D040E38A9433186B09012ECB58E4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D2216C5" w14:textId="77777777" w:rsidR="002927E7" w:rsidRPr="00443EB1" w:rsidRDefault="002927E7" w:rsidP="00FD5DCF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2927E7" w:rsidRPr="006560BA" w14:paraId="13D5A46C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43801FC9" w14:textId="77777777" w:rsidR="002927E7" w:rsidRPr="00553E53" w:rsidRDefault="002927E7" w:rsidP="00FD5DCF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1B25AD928DB64045AF9BB563DB05B56C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2550478D" w14:textId="77777777" w:rsidR="002927E7" w:rsidRPr="00443EB1" w:rsidRDefault="002927E7" w:rsidP="00FD5DCF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2927E7" w:rsidRPr="006560BA" w14:paraId="726DEEDE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06117F8E" w14:textId="77777777" w:rsidR="002927E7" w:rsidRPr="00553E53" w:rsidRDefault="002927E7" w:rsidP="00FD5DCF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66073737"/>
            <w:placeholder>
              <w:docPart w:val="5EA1305244944BDF94C942FC8171684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8572687" w14:textId="77777777" w:rsidR="002927E7" w:rsidRPr="00443EB1" w:rsidRDefault="002927E7" w:rsidP="00FD5DCF">
                <w:pPr>
                  <w:spacing w:before="60" w:after="60"/>
                  <w:rPr>
                    <w:bCs/>
                  </w:rPr>
                </w:pPr>
                <w:r w:rsidRPr="003806A7">
                  <w:rPr>
                    <w:rFonts w:eastAsia="Times New Roman"/>
                    <w:lang w:eastAsia="cs-CZ"/>
                  </w:rPr>
                  <w:t>RNDr. Mgr. Františkem Johnem, Ph.D., starostou</w:t>
                </w:r>
              </w:p>
            </w:tc>
          </w:sdtContent>
        </w:sdt>
      </w:tr>
      <w:tr w:rsidR="002927E7" w:rsidRPr="006560BA" w14:paraId="13911A47" w14:textId="77777777" w:rsidTr="00FD5DCF">
        <w:trPr>
          <w:trHeight w:val="454"/>
        </w:trPr>
        <w:tc>
          <w:tcPr>
            <w:tcW w:w="3266" w:type="dxa"/>
            <w:vAlign w:val="center"/>
          </w:tcPr>
          <w:p w14:paraId="7E71B514" w14:textId="77777777" w:rsidR="002927E7" w:rsidRPr="00553E53" w:rsidRDefault="002927E7" w:rsidP="00FD5DCF">
            <w:pPr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CA56E3498CD24C2F96843F7EA92E002C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B3CB8F9" w14:textId="77777777" w:rsidR="002927E7" w:rsidRPr="00443EB1" w:rsidRDefault="002927E7" w:rsidP="00FD5DCF">
                <w:pPr>
                  <w:spacing w:before="60" w:after="60"/>
                  <w:rPr>
                    <w:bCs/>
                  </w:rPr>
                </w:pPr>
                <w:r w:rsidRPr="00DB4D71"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bookmarkEnd w:id="4"/>
    <w:p w14:paraId="40A9C5F9" w14:textId="77777777" w:rsidR="00797F5A" w:rsidRDefault="002927E7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 xml:space="preserve"> </w:t>
      </w:r>
      <w:r w:rsidR="00797F5A">
        <w:t>(„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bookmarkEnd w:id="5"/>
      <w:bookmarkEnd w:id="6"/>
      <w:r>
        <w:t>)</w:t>
      </w:r>
    </w:p>
    <w:p w14:paraId="4C1CB36E" w14:textId="77777777" w:rsidR="00370681" w:rsidRPr="00E12D7E" w:rsidRDefault="00571D80" w:rsidP="00370681">
      <w:pPr>
        <w:pStyle w:val="Nadpis1"/>
        <w:keepLines w:val="0"/>
        <w:pageBreakBefore/>
      </w:pPr>
      <w:bookmarkStart w:id="7" w:name="_Toc56196926"/>
      <w:r>
        <w:lastRenderedPageBreak/>
        <w:t>Základní informace</w:t>
      </w:r>
      <w:r w:rsidR="00600768">
        <w:t xml:space="preserve"> o </w:t>
      </w:r>
      <w:r>
        <w:t>dodavateli</w:t>
      </w:r>
      <w:bookmarkEnd w:id="7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5A675EC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41C51DD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4D7D4907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55C8427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AAC760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537B930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3780B0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AA11B6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D766E73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170641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F4B7F1B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E5802CE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46C897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FBBA1BD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1C38A707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0C0D6D0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2E17BFC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F5E3468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66C1E6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A1C40BD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8EC906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668BFD5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CD61EBE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D663F02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34EA26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383466E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7E31B08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BAAD82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AB85402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5C7B925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89B29E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431EB0A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7A12A6E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670BC2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3A2EE77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0CA30E8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592965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DEE70EC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0F6EB7EC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6554740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39DD3D6" w14:textId="77777777" w:rsidR="00CF4E2A" w:rsidRDefault="00CF4E2A" w:rsidP="00CF4E2A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58D45883" w14:textId="77777777" w:rsidR="00CF4E2A" w:rsidRPr="006F0773" w:rsidRDefault="00CF4E2A" w:rsidP="00CF4E2A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310DEE7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3F41398" w14:textId="77777777" w:rsidR="00CF4E2A" w:rsidRDefault="00CF4E2A" w:rsidP="00CF4E2A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75A0B35D" w14:textId="77777777" w:rsidR="00CF4E2A" w:rsidRDefault="00CF4E2A" w:rsidP="00CF4E2A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7E816866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458EFADA" w14:textId="77777777" w:rsidR="00E12D7E" w:rsidRPr="0030491F" w:rsidRDefault="00902243" w:rsidP="00496FC9">
      <w:pPr>
        <w:pStyle w:val="Nadpis1"/>
        <w:keepLines w:val="0"/>
        <w:pageBreakBefore/>
      </w:pPr>
      <w:bookmarkStart w:id="8" w:name="_Toc56196927"/>
      <w:r>
        <w:lastRenderedPageBreak/>
        <w:t>Kvalifikace</w:t>
      </w:r>
      <w:bookmarkEnd w:id="8"/>
    </w:p>
    <w:p w14:paraId="193A6952" w14:textId="77777777" w:rsidR="00091F3F" w:rsidRPr="002927E7" w:rsidRDefault="000B0C97" w:rsidP="00E12D7E">
      <w:pPr>
        <w:pStyle w:val="Tloslovan"/>
      </w:pPr>
      <w:bookmarkStart w:id="9" w:name="_Hlk61443703"/>
      <w:bookmarkStart w:id="10" w:name="_Hlk61833680"/>
      <w:r w:rsidRPr="002927E7">
        <w:rPr>
          <w:rFonts w:eastAsia="Calibri"/>
          <w:lang w:eastAsia="cs-CZ"/>
        </w:rPr>
        <w:t xml:space="preserve">Účastník </w:t>
      </w:r>
      <w:bookmarkStart w:id="11" w:name="_Hlk61443839"/>
      <w:r w:rsidRPr="002927E7">
        <w:rPr>
          <w:rFonts w:eastAsia="Calibri"/>
          <w:lang w:eastAsia="cs-CZ"/>
        </w:rPr>
        <w:t>čestně prohlašuje, že</w:t>
      </w:r>
      <w:r w:rsidRPr="002927E7">
        <w:t xml:space="preserve"> splňuje </w:t>
      </w:r>
      <w:r w:rsidR="00091F3F" w:rsidRPr="002927E7">
        <w:t xml:space="preserve">základní způsobilost </w:t>
      </w:r>
      <w:r w:rsidR="00733F74" w:rsidRPr="002927E7">
        <w:t>požadovanou zákonem č. 134/2016 Sb.,</w:t>
      </w:r>
      <w:r w:rsidR="00600768" w:rsidRPr="002927E7">
        <w:t xml:space="preserve"> o </w:t>
      </w:r>
      <w:r w:rsidR="00733F74" w:rsidRPr="002927E7">
        <w:t>zadávání veřejných zakázek, ve znění pozdějších předpisů, („</w:t>
      </w:r>
      <w:r w:rsidR="00733F74" w:rsidRPr="002927E7">
        <w:rPr>
          <w:b/>
          <w:bCs/>
        </w:rPr>
        <w:t>ZZVZ</w:t>
      </w:r>
      <w:r w:rsidR="00733F74" w:rsidRPr="002927E7">
        <w:t>“)</w:t>
      </w:r>
      <w:r w:rsidR="001579D4" w:rsidRPr="002927E7">
        <w:t>,</w:t>
      </w:r>
      <w:r w:rsidR="00600768" w:rsidRPr="002927E7">
        <w:t xml:space="preserve"> a </w:t>
      </w:r>
      <w:r w:rsidR="00D96164" w:rsidRPr="002927E7">
        <w:t>zadavatelem pro plnění veřejné zakázky, která je uvedena</w:t>
      </w:r>
      <w:r w:rsidR="00600768" w:rsidRPr="002927E7">
        <w:t xml:space="preserve"> v </w:t>
      </w:r>
      <w:r w:rsidR="00D96164" w:rsidRPr="002927E7">
        <w:t>textové části zadávací dokumentace („</w:t>
      </w:r>
      <w:r w:rsidR="00D96164" w:rsidRPr="002927E7">
        <w:rPr>
          <w:b/>
          <w:bCs/>
        </w:rPr>
        <w:t>zadávací dokumentace</w:t>
      </w:r>
      <w:r w:rsidR="00D96164" w:rsidRPr="002927E7">
        <w:t>“) na veřejnou zakázku</w:t>
      </w:r>
      <w:r w:rsidR="00733F74" w:rsidRPr="002927E7">
        <w:t>,</w:t>
      </w:r>
      <w:r w:rsidR="00600768" w:rsidRPr="002927E7">
        <w:t xml:space="preserve"> a </w:t>
      </w:r>
      <w:r w:rsidR="00733F74" w:rsidRPr="002927E7">
        <w:t>to</w:t>
      </w:r>
      <w:r w:rsidR="00600768" w:rsidRPr="002927E7">
        <w:t xml:space="preserve"> v </w:t>
      </w:r>
      <w:r w:rsidR="00091F3F" w:rsidRPr="002927E7">
        <w:t xml:space="preserve">následujícím rozsahu, tedy </w:t>
      </w:r>
      <w:r w:rsidRPr="002927E7">
        <w:t>že j</w:t>
      </w:r>
      <w:r w:rsidR="00091F3F" w:rsidRPr="002927E7">
        <w:t>e účastníkem, který</w:t>
      </w:r>
      <w:bookmarkEnd w:id="9"/>
      <w:bookmarkEnd w:id="11"/>
      <w:r w:rsidR="00091F3F" w:rsidRPr="002927E7">
        <w:rPr>
          <w:rStyle w:val="Znakapoznpodarou"/>
        </w:rPr>
        <w:footnoteReference w:id="1"/>
      </w:r>
      <w:r w:rsidR="00091F3F" w:rsidRPr="002927E7">
        <w:t>:</w:t>
      </w:r>
    </w:p>
    <w:p w14:paraId="70E72662" w14:textId="77777777" w:rsidR="00091F3F" w:rsidRPr="002927E7" w:rsidRDefault="00EE7543" w:rsidP="00EE7543">
      <w:pPr>
        <w:pStyle w:val="Psmena"/>
      </w:pPr>
      <w:r w:rsidRPr="002927E7">
        <w:t>nemá</w:t>
      </w:r>
      <w:r w:rsidR="00600768" w:rsidRPr="002927E7">
        <w:t xml:space="preserve"> v </w:t>
      </w:r>
      <w:r w:rsidRPr="002927E7">
        <w:t>České republice nebo</w:t>
      </w:r>
      <w:r w:rsidR="00600768" w:rsidRPr="002927E7">
        <w:t xml:space="preserve"> v </w:t>
      </w:r>
      <w:r w:rsidRPr="002927E7">
        <w:t>zemi svého sídla</w:t>
      </w:r>
      <w:r w:rsidR="00600768" w:rsidRPr="002927E7">
        <w:t xml:space="preserve"> v </w:t>
      </w:r>
      <w:r w:rsidRPr="002927E7">
        <w:t>evidenci daní zachycen splatný daňový nedoplatek ve vztahu ke spotřební dani,</w:t>
      </w:r>
    </w:p>
    <w:p w14:paraId="6EB87542" w14:textId="77777777" w:rsidR="00EE7543" w:rsidRPr="002927E7" w:rsidRDefault="00EE7543" w:rsidP="00EE7543">
      <w:pPr>
        <w:pStyle w:val="Psmena"/>
      </w:pPr>
      <w:r w:rsidRPr="002927E7">
        <w:t>nemá</w:t>
      </w:r>
      <w:r w:rsidR="00600768" w:rsidRPr="002927E7">
        <w:t xml:space="preserve"> v </w:t>
      </w:r>
      <w:r w:rsidRPr="002927E7">
        <w:t>České republice nebo</w:t>
      </w:r>
      <w:r w:rsidR="00600768" w:rsidRPr="002927E7">
        <w:t xml:space="preserve"> v </w:t>
      </w:r>
      <w:r w:rsidRPr="002927E7">
        <w:t>zemi svého sídla splatný nedoplatek na pojistném nebo na penále na veřejné zdravotní pojištění,</w:t>
      </w:r>
    </w:p>
    <w:p w14:paraId="35776854" w14:textId="77777777" w:rsidR="00EE7543" w:rsidRPr="002927E7" w:rsidRDefault="00EE7543" w:rsidP="00EE7543">
      <w:pPr>
        <w:pStyle w:val="Psmena"/>
      </w:pPr>
      <w:r w:rsidRPr="002927E7">
        <w:t>v případě, že účastník není zapsán</w:t>
      </w:r>
      <w:r w:rsidR="00600768" w:rsidRPr="002927E7">
        <w:t xml:space="preserve"> v </w:t>
      </w:r>
      <w:r w:rsidRPr="002927E7">
        <w:t>obchodním rejstříku, není</w:t>
      </w:r>
      <w:r w:rsidR="00600768" w:rsidRPr="002927E7">
        <w:t xml:space="preserve"> v </w:t>
      </w:r>
      <w:r w:rsidRPr="002927E7">
        <w:t>likvidaci, nebylo proti němu vydáno rozhodnutí</w:t>
      </w:r>
      <w:r w:rsidR="00600768" w:rsidRPr="002927E7">
        <w:t xml:space="preserve"> o </w:t>
      </w:r>
      <w:r w:rsidRPr="002927E7">
        <w:t>úpadku, nebyla vůči němu nařízena nucená správa podle jiného právního předpisu nebo není</w:t>
      </w:r>
      <w:r w:rsidR="00600768" w:rsidRPr="002927E7">
        <w:t xml:space="preserve"> v </w:t>
      </w:r>
      <w:r w:rsidRPr="002927E7">
        <w:t>obdobné situaci podle právního řádu země svého sídla.</w:t>
      </w:r>
    </w:p>
    <w:p w14:paraId="40EA2207" w14:textId="77777777" w:rsidR="00F51423" w:rsidRPr="00B41714" w:rsidRDefault="007F612A" w:rsidP="00F51423">
      <w:pPr>
        <w:pStyle w:val="Tloslovan"/>
      </w:pPr>
      <w:r w:rsidRPr="00B41714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="00F51423" w:rsidRPr="00B41714">
        <w:rPr>
          <w:rFonts w:eastAsia="Calibri"/>
          <w:lang w:eastAsia="cs-CZ"/>
        </w:rPr>
        <w:t>:</w:t>
      </w:r>
    </w:p>
    <w:p w14:paraId="71283344" w14:textId="77777777" w:rsidR="00F51423" w:rsidRPr="00B41714" w:rsidRDefault="00A56805" w:rsidP="00F51423">
      <w:pPr>
        <w:pStyle w:val="Tloneslovan"/>
        <w:rPr>
          <w:b/>
          <w:bCs/>
          <w:i/>
          <w:iCs/>
        </w:rPr>
      </w:pPr>
      <w:r w:rsidRPr="00B41714">
        <w:rPr>
          <w:b/>
          <w:bCs/>
          <w:i/>
          <w:iCs/>
          <w:lang w:eastAsia="cs-CZ"/>
        </w:rPr>
        <w:t xml:space="preserve">Stavební práce </w:t>
      </w:r>
      <w:r w:rsidR="00F51423" w:rsidRPr="00B41714">
        <w:rPr>
          <w:b/>
          <w:bCs/>
          <w:i/>
          <w:iCs/>
          <w:lang w:eastAsia="cs-CZ"/>
        </w:rPr>
        <w:t>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A56805" w:rsidRPr="003012B7" w14:paraId="65E119E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E43B7E8" w14:textId="77777777" w:rsidR="00A56805" w:rsidRPr="00B41714" w:rsidRDefault="00A56805" w:rsidP="006536AF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76F31106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37F941F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7AB7D2D" w14:textId="77777777" w:rsidR="00A56805" w:rsidRPr="00B41714" w:rsidRDefault="00A56805" w:rsidP="006536AF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58EDDB0C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D51602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0636136" w14:textId="77777777" w:rsidR="00A56805" w:rsidRPr="00B41714" w:rsidRDefault="00A56805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2F954A55" w14:textId="77777777" w:rsidR="00A56805" w:rsidRPr="003012B7" w:rsidRDefault="00A56805" w:rsidP="006536A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100E5DD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D912FF5" w14:textId="5186A9C5" w:rsidR="00B41714" w:rsidRPr="00B41714" w:rsidRDefault="00CE56A2" w:rsidP="006536AF">
            <w:pPr>
              <w:spacing w:before="60" w:after="60"/>
            </w:pPr>
            <w:sdt>
              <w:sdtPr>
                <w:id w:val="1053588437"/>
                <w:placeholder>
                  <w:docPart w:val="69E43663D5F843158557850B13585CBE"/>
                </w:placeholder>
                <w:text/>
              </w:sdtPr>
              <w:sdtEndPr/>
              <w:sdtContent>
                <w:r w:rsidR="00B41714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25E9A93D" w14:textId="08EC89A2" w:rsidR="00B41714" w:rsidRPr="003012B7" w:rsidRDefault="00B41714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11D19377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93B8C9D" w14:textId="362BCE12" w:rsidR="00B41714" w:rsidRPr="00B41714" w:rsidRDefault="00B41714" w:rsidP="006536AF">
            <w:pPr>
              <w:spacing w:before="60" w:after="60"/>
            </w:pPr>
            <w:r w:rsidRPr="00B41714">
              <w:t>Předmětem byla realizace veřejného osvětlení:</w:t>
            </w:r>
          </w:p>
        </w:tc>
        <w:tc>
          <w:tcPr>
            <w:tcW w:w="4647" w:type="dxa"/>
            <w:vAlign w:val="center"/>
          </w:tcPr>
          <w:p w14:paraId="4E220634" w14:textId="77777777" w:rsidR="00B41714" w:rsidRDefault="00B41714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  <w:p w14:paraId="1C8E153D" w14:textId="418F615C" w:rsidR="00B41714" w:rsidRPr="003012B7" w:rsidRDefault="00B41714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fin. hodnota veř. osv.]"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24F594B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5E226F0" w14:textId="77777777" w:rsidR="00A56805" w:rsidRPr="00B41714" w:rsidRDefault="00A56805" w:rsidP="006536AF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4FFC8134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4FDF1FB4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C55F3E2" w14:textId="77777777" w:rsidR="00A56805" w:rsidRPr="00B41714" w:rsidRDefault="00A56805" w:rsidP="006536AF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087A1E0A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55762AFD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DD00D77" w14:textId="77777777" w:rsidR="00A56805" w:rsidRPr="00B41714" w:rsidRDefault="00A56805" w:rsidP="006536AF">
            <w:pPr>
              <w:spacing w:before="60" w:after="60"/>
            </w:pPr>
            <w:r w:rsidRPr="00B41714">
              <w:lastRenderedPageBreak/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71A1563C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67B14992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15C1B08" w14:textId="77777777" w:rsidR="00A56805" w:rsidRPr="00B41714" w:rsidRDefault="00A56805" w:rsidP="006536AF">
            <w:pPr>
              <w:spacing w:before="60" w:after="60"/>
            </w:pPr>
            <w:r w:rsidRPr="00B41714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3585C3B2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176051F0" w14:textId="77777777" w:rsidR="00F51423" w:rsidRPr="00B41714" w:rsidRDefault="00F51423" w:rsidP="00F51423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 xml:space="preserve">* v případě více </w:t>
      </w:r>
      <w:r w:rsidR="00A56805" w:rsidRPr="00B41714">
        <w:rPr>
          <w:rFonts w:eastAsia="Calibri"/>
          <w:i/>
          <w:lang w:eastAsia="cs-CZ"/>
        </w:rPr>
        <w:t>stavebních prací</w:t>
      </w:r>
      <w:r w:rsidRPr="00B41714">
        <w:rPr>
          <w:rFonts w:eastAsia="Calibri"/>
          <w:i/>
          <w:lang w:eastAsia="cs-CZ"/>
        </w:rPr>
        <w:t xml:space="preserve"> účastník tabulku zkopíruje podle potřeby.</w:t>
      </w:r>
    </w:p>
    <w:p w14:paraId="65342D3E" w14:textId="77777777" w:rsidR="007F612A" w:rsidRPr="00B41714" w:rsidRDefault="007F612A" w:rsidP="007F612A">
      <w:pPr>
        <w:pStyle w:val="Tloslovan"/>
        <w:numPr>
          <w:ilvl w:val="0"/>
          <w:numId w:val="0"/>
        </w:numPr>
        <w:ind w:left="851"/>
      </w:pPr>
      <w:bookmarkStart w:id="12" w:name="_Hlk61846177"/>
      <w:r w:rsidRPr="00B41714">
        <w:t xml:space="preserve">Účastník čestně prohlašuje, že </w:t>
      </w:r>
      <w:r w:rsidRPr="00B41714">
        <w:rPr>
          <w:rFonts w:eastAsia="Calibri"/>
        </w:rPr>
        <w:t xml:space="preserve">výše </w:t>
      </w:r>
      <w:bookmarkStart w:id="13" w:name="_Hlk39183420"/>
      <w:r w:rsidRPr="00B41714">
        <w:rPr>
          <w:rFonts w:eastAsia="Calibri"/>
        </w:rPr>
        <w:t xml:space="preserve">uvedené </w:t>
      </w:r>
      <w:bookmarkEnd w:id="13"/>
      <w:r w:rsidRPr="00B41714">
        <w:rPr>
          <w:rFonts w:eastAsia="Calibri"/>
        </w:rPr>
        <w:t xml:space="preserve">stavební práce </w:t>
      </w:r>
      <w:bookmarkStart w:id="14" w:name="_Hlk39183444"/>
      <w:r w:rsidRPr="00B41714">
        <w:rPr>
          <w:rFonts w:eastAsia="Calibri"/>
        </w:rPr>
        <w:t>poskytl řádně, odborně a vča</w:t>
      </w:r>
      <w:bookmarkEnd w:id="14"/>
      <w:r w:rsidRPr="00B41714">
        <w:rPr>
          <w:rFonts w:eastAsia="Calibri"/>
        </w:rPr>
        <w:t>s.</w:t>
      </w:r>
    </w:p>
    <w:p w14:paraId="1DB88130" w14:textId="77777777" w:rsidR="00F51423" w:rsidRPr="00B41714" w:rsidRDefault="00A56805" w:rsidP="00F51423">
      <w:pPr>
        <w:pStyle w:val="Tloslovan"/>
      </w:pPr>
      <w:bookmarkStart w:id="15" w:name="_Hlk61846023"/>
      <w:bookmarkEnd w:id="12"/>
      <w:r w:rsidRPr="00B41714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A07BE4" w:rsidRPr="00B41714">
        <w:t xml:space="preserve">tj. že má pro plnění veřejné zakázky k dispozici </w:t>
      </w:r>
      <w:r w:rsidR="00325CED" w:rsidRPr="00B41714">
        <w:t>požadovan</w:t>
      </w:r>
      <w:r w:rsidR="0058227A" w:rsidRPr="00B41714">
        <w:t>ý realizační tým</w:t>
      </w:r>
      <w:r w:rsidR="00325CED" w:rsidRPr="00B41714">
        <w:t xml:space="preserve">, </w:t>
      </w:r>
      <w:r w:rsidRPr="00B41714">
        <w:t>a to v následujícím rozsahu</w:t>
      </w:r>
      <w:bookmarkEnd w:id="15"/>
      <w:r w:rsidR="00F51423" w:rsidRPr="00B41714">
        <w:rPr>
          <w:rFonts w:eastAsia="Calibri"/>
          <w:lang w:eastAsia="cs-CZ"/>
        </w:rPr>
        <w:t>:</w:t>
      </w:r>
    </w:p>
    <w:p w14:paraId="4A40C3DC" w14:textId="4D340DA6" w:rsidR="00F51423" w:rsidRPr="00B41714" w:rsidRDefault="00B41714" w:rsidP="00F51423">
      <w:pPr>
        <w:pStyle w:val="Tloneslovan"/>
        <w:rPr>
          <w:b/>
          <w:bCs/>
          <w:i/>
          <w:iCs/>
          <w:u w:val="single"/>
        </w:rPr>
      </w:pPr>
      <w:r w:rsidRPr="00B41714">
        <w:rPr>
          <w:b/>
          <w:i/>
          <w:iCs/>
          <w:u w:val="single"/>
        </w:rPr>
        <w:t>Stavbyvedoucí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536AF" w:rsidRPr="00B41714" w14:paraId="028DFA72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1A6BC52" w14:textId="77777777" w:rsidR="006536AF" w:rsidRPr="00B41714" w:rsidRDefault="006536AF" w:rsidP="006536AF">
            <w:pPr>
              <w:spacing w:before="60" w:after="60"/>
            </w:pPr>
            <w:r w:rsidRPr="00B41714">
              <w:t>Jméno a příjmení:</w:t>
            </w:r>
          </w:p>
        </w:tc>
        <w:tc>
          <w:tcPr>
            <w:tcW w:w="4647" w:type="dxa"/>
            <w:vAlign w:val="center"/>
          </w:tcPr>
          <w:p w14:paraId="649350C1" w14:textId="77777777" w:rsidR="006536AF" w:rsidRPr="00B41714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6536AF" w:rsidRPr="00B41714" w14:paraId="4061B31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BCDA455" w14:textId="77777777" w:rsidR="006536AF" w:rsidRPr="00B41714" w:rsidRDefault="006536AF" w:rsidP="006536AF">
            <w:pPr>
              <w:spacing w:before="60" w:after="60"/>
            </w:pPr>
            <w:r w:rsidRPr="00B41714">
              <w:t>Autorizace:</w:t>
            </w:r>
          </w:p>
        </w:tc>
        <w:tc>
          <w:tcPr>
            <w:tcW w:w="4647" w:type="dxa"/>
            <w:vAlign w:val="center"/>
          </w:tcPr>
          <w:p w14:paraId="3B261E35" w14:textId="77777777" w:rsidR="006536AF" w:rsidRPr="00B41714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6536AF" w:rsidRPr="00B41714" w14:paraId="5A44E68B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F2153E5" w14:textId="77777777" w:rsidR="006536AF" w:rsidRPr="00B41714" w:rsidRDefault="006536AF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Praxe:</w:t>
            </w:r>
          </w:p>
        </w:tc>
        <w:tc>
          <w:tcPr>
            <w:tcW w:w="4647" w:type="dxa"/>
            <w:vAlign w:val="center"/>
          </w:tcPr>
          <w:p w14:paraId="3C9C7BC4" w14:textId="77777777" w:rsidR="006536AF" w:rsidRPr="00B41714" w:rsidRDefault="006536AF" w:rsidP="006536A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6536AF" w:rsidRPr="00B41714" w14:paraId="2D317E1A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641594D" w14:textId="77777777" w:rsidR="006536AF" w:rsidRPr="00B41714" w:rsidRDefault="006536AF" w:rsidP="006536AF">
            <w:pPr>
              <w:spacing w:before="60" w:after="60"/>
            </w:pPr>
            <w:r w:rsidRPr="00B41714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640BA122" w14:textId="77777777" w:rsidR="006536AF" w:rsidRPr="00B41714" w:rsidRDefault="006536AF" w:rsidP="006536AF">
            <w:pPr>
              <w:spacing w:before="60" w:after="60"/>
              <w:rPr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58B807E8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EBF82BC" w14:textId="77777777" w:rsidR="006536AF" w:rsidRPr="00B41714" w:rsidRDefault="006536AF" w:rsidP="006536AF">
            <w:pPr>
              <w:spacing w:before="60" w:after="60"/>
            </w:pPr>
            <w:r w:rsidRPr="00B41714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74075796" w14:textId="77777777" w:rsidR="006536AF" w:rsidRPr="00B41714" w:rsidRDefault="006536AF" w:rsidP="006536AF">
            <w:pPr>
              <w:spacing w:before="60" w:after="60"/>
              <w:rPr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</w:tbl>
    <w:p w14:paraId="347E8A77" w14:textId="08A71B4C" w:rsidR="00B41714" w:rsidRPr="00B41714" w:rsidRDefault="00B41714" w:rsidP="00B41714">
      <w:pPr>
        <w:pStyle w:val="Tloneslovan"/>
        <w:rPr>
          <w:b/>
          <w:bCs/>
          <w:i/>
          <w:iCs/>
        </w:rPr>
      </w:pPr>
      <w:bookmarkStart w:id="16" w:name="_Hlk61845577"/>
      <w:r>
        <w:rPr>
          <w:b/>
          <w:bCs/>
          <w:i/>
          <w:iCs/>
          <w:lang w:eastAsia="cs-CZ"/>
        </w:rPr>
        <w:t>Zkušenost</w:t>
      </w:r>
      <w:r w:rsidRPr="00B41714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41714" w:rsidRPr="003012B7" w14:paraId="2252E478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592BEEF" w14:textId="77777777" w:rsidR="00B41714" w:rsidRPr="00B41714" w:rsidRDefault="00B41714" w:rsidP="00FD5DCF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19B3D083" w14:textId="77777777" w:rsidR="00B41714" w:rsidRPr="003012B7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43617B4F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61138FE1" w14:textId="77777777" w:rsidR="00B41714" w:rsidRPr="00B41714" w:rsidRDefault="00B41714" w:rsidP="00FD5DCF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4683A519" w14:textId="77777777" w:rsidR="00B41714" w:rsidRPr="003012B7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153835AC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0DC46DA1" w14:textId="77777777" w:rsidR="00B41714" w:rsidRPr="00B41714" w:rsidRDefault="00B41714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43AE6A7E" w14:textId="77777777" w:rsidR="00B41714" w:rsidRPr="003012B7" w:rsidRDefault="00B41714" w:rsidP="00FD5DC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7736E22C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286FCF6B" w14:textId="77777777" w:rsidR="00B41714" w:rsidRPr="00B41714" w:rsidRDefault="00CE56A2" w:rsidP="00FD5DCF">
            <w:pPr>
              <w:spacing w:before="60" w:after="60"/>
            </w:pPr>
            <w:sdt>
              <w:sdtPr>
                <w:id w:val="-1723748805"/>
                <w:placeholder>
                  <w:docPart w:val="DF0CA9D254624EE1B078CBBF109978C0"/>
                </w:placeholder>
                <w:text/>
              </w:sdtPr>
              <w:sdtEndPr/>
              <w:sdtContent>
                <w:r w:rsidR="00B41714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6474FDBB" w14:textId="77777777" w:rsidR="00B41714" w:rsidRPr="003012B7" w:rsidRDefault="00B41714" w:rsidP="00FD5DC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508BFF7C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15D025CC" w14:textId="77777777" w:rsidR="00B41714" w:rsidRPr="00B41714" w:rsidRDefault="00B41714" w:rsidP="00FD5DCF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6D46CF4F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039B58EE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25D52691" w14:textId="77777777" w:rsidR="00B41714" w:rsidRPr="00B41714" w:rsidRDefault="00B41714" w:rsidP="00FD5DCF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7D355F70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2490C43A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9AF6512" w14:textId="77777777" w:rsidR="00B41714" w:rsidRPr="00B41714" w:rsidRDefault="00B41714" w:rsidP="00FD5DCF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58C54FBC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419B8F4B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60C4B23F" w14:textId="77777777" w:rsidR="00B41714" w:rsidRPr="00B41714" w:rsidRDefault="00B41714" w:rsidP="00FD5DCF">
            <w:pPr>
              <w:spacing w:before="60" w:after="60"/>
            </w:pPr>
            <w:r w:rsidRPr="00B41714">
              <w:lastRenderedPageBreak/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74F6F82B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07D50BE3" w14:textId="77777777" w:rsidR="00B41714" w:rsidRPr="00B41714" w:rsidRDefault="00B41714" w:rsidP="00B41714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0191F4D9" w14:textId="43E7815D" w:rsidR="00B41714" w:rsidRPr="00B41714" w:rsidRDefault="00B41714" w:rsidP="00B41714">
      <w:pPr>
        <w:pStyle w:val="Tloneslovan"/>
        <w:rPr>
          <w:b/>
          <w:bCs/>
          <w:i/>
          <w:iCs/>
          <w:u w:val="single"/>
        </w:rPr>
      </w:pPr>
      <w:r>
        <w:rPr>
          <w:b/>
          <w:i/>
          <w:iCs/>
          <w:u w:val="single"/>
        </w:rPr>
        <w:t>Zástupce s</w:t>
      </w:r>
      <w:r w:rsidRPr="00B41714">
        <w:rPr>
          <w:b/>
          <w:i/>
          <w:iCs/>
          <w:u w:val="single"/>
        </w:rPr>
        <w:t>tavbyvedoucí</w:t>
      </w:r>
      <w:r>
        <w:rPr>
          <w:b/>
          <w:i/>
          <w:iCs/>
          <w:u w:val="single"/>
        </w:rPr>
        <w:t>ho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41714" w:rsidRPr="00B41714" w14:paraId="0DFB0398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576AE5BF" w14:textId="77777777" w:rsidR="00B41714" w:rsidRPr="00B41714" w:rsidRDefault="00B41714" w:rsidP="00FD5DCF">
            <w:pPr>
              <w:spacing w:before="60" w:after="60"/>
            </w:pPr>
            <w:r w:rsidRPr="00B41714">
              <w:t>Jméno a příjmení:</w:t>
            </w:r>
          </w:p>
        </w:tc>
        <w:tc>
          <w:tcPr>
            <w:tcW w:w="4647" w:type="dxa"/>
            <w:vAlign w:val="center"/>
          </w:tcPr>
          <w:p w14:paraId="3AFCC414" w14:textId="77777777" w:rsidR="00B41714" w:rsidRPr="00B41714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B41714" w:rsidRPr="00B41714" w14:paraId="2CB6CB87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1C586E7" w14:textId="6801EAFA" w:rsidR="00B41714" w:rsidRPr="00B41714" w:rsidRDefault="00B41714" w:rsidP="00FD5DCF">
            <w:pPr>
              <w:spacing w:before="60" w:after="60"/>
            </w:pPr>
            <w:r>
              <w:t>Vzdělání</w:t>
            </w:r>
            <w:r w:rsidRPr="00B41714">
              <w:t>:</w:t>
            </w:r>
          </w:p>
        </w:tc>
        <w:tc>
          <w:tcPr>
            <w:tcW w:w="4647" w:type="dxa"/>
            <w:vAlign w:val="center"/>
          </w:tcPr>
          <w:p w14:paraId="41D53DF6" w14:textId="77777777" w:rsidR="00B41714" w:rsidRPr="00B41714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B41714" w:rsidRPr="00B41714" w14:paraId="4E518CBF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BAAC69E" w14:textId="77777777" w:rsidR="00B41714" w:rsidRPr="00B41714" w:rsidRDefault="00B41714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Praxe:</w:t>
            </w:r>
          </w:p>
        </w:tc>
        <w:tc>
          <w:tcPr>
            <w:tcW w:w="4647" w:type="dxa"/>
            <w:vAlign w:val="center"/>
          </w:tcPr>
          <w:p w14:paraId="61928DAA" w14:textId="77777777" w:rsidR="00B41714" w:rsidRPr="00B41714" w:rsidRDefault="00B41714" w:rsidP="00FD5DC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B41714" w:rsidRPr="00B41714" w14:paraId="285022FF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29915AFF" w14:textId="77777777" w:rsidR="00B41714" w:rsidRPr="00B41714" w:rsidRDefault="00B41714" w:rsidP="00FD5DCF">
            <w:pPr>
              <w:spacing w:before="60" w:after="60"/>
            </w:pPr>
            <w:r w:rsidRPr="00B41714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485CB9C9" w14:textId="77777777" w:rsidR="00B41714" w:rsidRPr="00B41714" w:rsidRDefault="00B41714" w:rsidP="00FD5DCF">
            <w:pPr>
              <w:spacing w:before="60" w:after="60"/>
              <w:rPr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01AC9380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255B5559" w14:textId="77777777" w:rsidR="00B41714" w:rsidRPr="00B41714" w:rsidRDefault="00B41714" w:rsidP="00FD5DCF">
            <w:pPr>
              <w:spacing w:before="60" w:after="60"/>
            </w:pPr>
            <w:r w:rsidRPr="00B41714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3BE60076" w14:textId="77777777" w:rsidR="00B41714" w:rsidRPr="00B41714" w:rsidRDefault="00B41714" w:rsidP="00FD5DCF">
            <w:pPr>
              <w:spacing w:before="60" w:after="60"/>
              <w:rPr>
                <w:highlight w:val="yellow"/>
              </w:rPr>
            </w:pPr>
            <w:r w:rsidRPr="00B41714">
              <w:rPr>
                <w:bCs/>
                <w:highlight w:val="yellow"/>
              </w:rPr>
              <w:fldChar w:fldCharType="begin"/>
            </w:r>
            <w:r w:rsidRPr="00B41714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B41714">
              <w:rPr>
                <w:bCs/>
                <w:highlight w:val="yellow"/>
              </w:rPr>
              <w:fldChar w:fldCharType="end"/>
            </w:r>
          </w:p>
        </w:tc>
      </w:tr>
    </w:tbl>
    <w:p w14:paraId="54A346CD" w14:textId="77777777" w:rsidR="00B41714" w:rsidRPr="00B41714" w:rsidRDefault="00B41714" w:rsidP="00B41714">
      <w:pPr>
        <w:pStyle w:val="Tloneslovan"/>
        <w:rPr>
          <w:b/>
          <w:bCs/>
          <w:i/>
          <w:iCs/>
        </w:rPr>
      </w:pPr>
      <w:r>
        <w:rPr>
          <w:b/>
          <w:bCs/>
          <w:i/>
          <w:iCs/>
          <w:lang w:eastAsia="cs-CZ"/>
        </w:rPr>
        <w:t>Zkušenost</w:t>
      </w:r>
      <w:r w:rsidRPr="00B41714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41714" w:rsidRPr="003012B7" w14:paraId="103C5AE7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16E0143F" w14:textId="77777777" w:rsidR="00B41714" w:rsidRPr="00B41714" w:rsidRDefault="00B41714" w:rsidP="00FD5DCF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2D758357" w14:textId="77777777" w:rsidR="00B41714" w:rsidRPr="003012B7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3E7ACA76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6780F87" w14:textId="77777777" w:rsidR="00B41714" w:rsidRPr="00B41714" w:rsidRDefault="00B41714" w:rsidP="00FD5DCF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76F8B669" w14:textId="77777777" w:rsidR="00B41714" w:rsidRPr="003012B7" w:rsidRDefault="00B41714" w:rsidP="00FD5DC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5F98063E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07B5F580" w14:textId="77777777" w:rsidR="00B41714" w:rsidRPr="00B41714" w:rsidRDefault="00B41714" w:rsidP="00FD5DC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6A97E0CD" w14:textId="77777777" w:rsidR="00B41714" w:rsidRPr="003012B7" w:rsidRDefault="00B41714" w:rsidP="00FD5DC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4EAECD19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66345655" w14:textId="77777777" w:rsidR="00B41714" w:rsidRPr="00B41714" w:rsidRDefault="00CE56A2" w:rsidP="00FD5DCF">
            <w:pPr>
              <w:spacing w:before="60" w:after="60"/>
            </w:pPr>
            <w:sdt>
              <w:sdtPr>
                <w:id w:val="-911624153"/>
                <w:placeholder>
                  <w:docPart w:val="E411DA4D5B7D4089BE0C61518B42A18D"/>
                </w:placeholder>
                <w:text/>
              </w:sdtPr>
              <w:sdtEndPr/>
              <w:sdtContent>
                <w:r w:rsidR="00B41714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00E0E49B" w14:textId="77777777" w:rsidR="00B41714" w:rsidRPr="003012B7" w:rsidRDefault="00B41714" w:rsidP="00FD5DC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7F62275A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22FF1A2B" w14:textId="77777777" w:rsidR="00B41714" w:rsidRPr="00B41714" w:rsidRDefault="00B41714" w:rsidP="00FD5DCF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2F9B99A5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4125339A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738CB4C8" w14:textId="77777777" w:rsidR="00B41714" w:rsidRPr="00B41714" w:rsidRDefault="00B41714" w:rsidP="00FD5DCF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78005E0E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431CD24E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4B395FCE" w14:textId="77777777" w:rsidR="00B41714" w:rsidRPr="00B41714" w:rsidRDefault="00B41714" w:rsidP="00FD5DCF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731D38E6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41714" w:rsidRPr="003012B7" w14:paraId="5B5BEB2C" w14:textId="77777777" w:rsidTr="00FD5DCF">
        <w:trPr>
          <w:trHeight w:val="454"/>
        </w:trPr>
        <w:tc>
          <w:tcPr>
            <w:tcW w:w="3544" w:type="dxa"/>
            <w:vAlign w:val="center"/>
          </w:tcPr>
          <w:p w14:paraId="43BCD2D4" w14:textId="77777777" w:rsidR="00B41714" w:rsidRPr="00B41714" w:rsidRDefault="00B41714" w:rsidP="00FD5DCF">
            <w:pPr>
              <w:spacing w:before="60" w:after="60"/>
            </w:pPr>
            <w:r w:rsidRPr="00B41714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3DF0D659" w14:textId="77777777" w:rsidR="00B41714" w:rsidRPr="003012B7" w:rsidRDefault="00B41714" w:rsidP="00FD5DC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7059E4D4" w14:textId="77777777" w:rsidR="00B41714" w:rsidRPr="00B41714" w:rsidRDefault="00B41714" w:rsidP="00B41714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27143735" w14:textId="410ED8B2" w:rsidR="006942DF" w:rsidRPr="006942DF" w:rsidRDefault="006942DF" w:rsidP="00091F3F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B41714">
        <w:t xml:space="preserve">Účastník čestně prohlašuje, že </w:t>
      </w:r>
      <w:r w:rsidRPr="00B41714">
        <w:rPr>
          <w:rFonts w:eastAsia="Calibri"/>
        </w:rPr>
        <w:t>výše uvedené osoby se budou podílet na plnění veřejné zakázky.</w:t>
      </w:r>
    </w:p>
    <w:bookmarkEnd w:id="16"/>
    <w:bookmarkEnd w:id="10"/>
    <w:p w14:paraId="6D4B1B7D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756A8AE9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lastRenderedPageBreak/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135FFA45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6410D2A6" w14:textId="77777777" w:rsidR="00E12D7E" w:rsidRPr="005E00E5" w:rsidRDefault="00496FC9" w:rsidP="00007F4B">
      <w:pPr>
        <w:pStyle w:val="Nadpis1"/>
        <w:keepLines w:val="0"/>
        <w:pageBreakBefore/>
      </w:pPr>
      <w:bookmarkStart w:id="17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7"/>
    </w:p>
    <w:p w14:paraId="746E233C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404ABB71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0E05C7A1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0EC81C58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2DF41FEE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508D856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979BDA3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E6CD754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19444C5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044DDF2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D0378F6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79BF480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C323AD6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E0826A4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44A05E7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A3A33D1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5E2B0AA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653D8E61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75607D3" w14:textId="77777777" w:rsidR="00D2392A" w:rsidRPr="00B41714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41714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7713C1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3AFC69A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58C1315" w14:textId="77777777" w:rsidR="00D2392A" w:rsidRPr="00B41714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41714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C4B90F" w14:textId="66F02644" w:rsidR="00D2392A" w:rsidRPr="000E126D" w:rsidRDefault="00B41714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4D10ED0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6D6F5B" w14:textId="4CE2A41E" w:rsidR="00D2392A" w:rsidRPr="00B41714" w:rsidRDefault="00B41714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41714"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155A112" w14:textId="5D868140" w:rsidR="00D2392A" w:rsidRPr="000E126D" w:rsidRDefault="00B41714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D631C4C" w14:textId="77777777" w:rsidR="00527621" w:rsidRPr="003D5C26" w:rsidRDefault="00527621" w:rsidP="00527621">
      <w:pPr>
        <w:pStyle w:val="Nadpis1"/>
        <w:keepLines w:val="0"/>
        <w:pageBreakBefore/>
      </w:pPr>
      <w:bookmarkStart w:id="18" w:name="_Toc56196929"/>
      <w:bookmarkStart w:id="19" w:name="_Toc56196931"/>
      <w:r>
        <w:lastRenderedPageBreak/>
        <w:t>Kritéria hodnocení</w:t>
      </w:r>
      <w:bookmarkEnd w:id="18"/>
    </w:p>
    <w:p w14:paraId="7E41518B" w14:textId="77777777" w:rsidR="001A6214" w:rsidRPr="00B41714" w:rsidRDefault="001A6214" w:rsidP="001A6214">
      <w:pPr>
        <w:pStyle w:val="Tloslovan"/>
        <w:numPr>
          <w:ilvl w:val="1"/>
          <w:numId w:val="32"/>
        </w:numPr>
      </w:pPr>
      <w:bookmarkStart w:id="20" w:name="_Toc56196930"/>
      <w:r w:rsidRPr="00B41714">
        <w:t>Účastník čestně prohlašuje, že nabízí tuto hodnotu kritéria hodnocení č. 1:</w:t>
      </w:r>
    </w:p>
    <w:p w14:paraId="597AC11A" w14:textId="02697C90" w:rsidR="001A6214" w:rsidRPr="00B41714" w:rsidRDefault="00296AE4" w:rsidP="001A6214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B41714">
        <w:rPr>
          <w:b/>
          <w:bCs/>
          <w:i/>
          <w:iCs/>
        </w:rPr>
        <w:t>Nabídková cena – viz oceněný soupis prací/položek (položkový rozpočet)</w:t>
      </w:r>
    </w:p>
    <w:p w14:paraId="6927278F" w14:textId="77777777" w:rsidR="00527621" w:rsidRPr="003D5C26" w:rsidRDefault="00527621" w:rsidP="00527621">
      <w:pPr>
        <w:pStyle w:val="Nadpis1"/>
        <w:keepLines w:val="0"/>
        <w:pageBreakBefore/>
      </w:pPr>
      <w:r>
        <w:lastRenderedPageBreak/>
        <w:t>Poddodavatelé</w:t>
      </w:r>
      <w:bookmarkEnd w:id="20"/>
    </w:p>
    <w:p w14:paraId="1E258719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20BC7E02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009A48B0" w14:textId="77777777" w:rsidTr="00CA21F9">
        <w:trPr>
          <w:trHeight w:val="454"/>
        </w:trPr>
        <w:tc>
          <w:tcPr>
            <w:tcW w:w="3544" w:type="dxa"/>
          </w:tcPr>
          <w:p w14:paraId="7A3AE7D8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0DD307F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95357CE" w14:textId="77777777" w:rsidTr="00CA21F9">
        <w:trPr>
          <w:trHeight w:val="454"/>
        </w:trPr>
        <w:tc>
          <w:tcPr>
            <w:tcW w:w="3544" w:type="dxa"/>
          </w:tcPr>
          <w:p w14:paraId="39E34587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5EEF31B8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46F10588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D5C4C42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48E65253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652986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76E01E8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424BF068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9F33DF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9AE74D9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4C58E5D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2AD4E8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39DA8DE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526408AA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27A530E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DAB6D89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2495F358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529114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7515DF8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78E9CFA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BA35AA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3882D80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A46727F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44D9EE38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7794B8AD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1F7DB8FD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352E8A5E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557F046D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9"/>
    </w:p>
    <w:p w14:paraId="04D99FFE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2BDB974F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24888D8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53B68376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1BDE1A2A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329E7DFF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05547715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14691322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1E0FC32A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5DBEE47E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7F50A57D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53E9A5F1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21" w:name="_Hlk145250628"/>
      <w:r w:rsidR="00762934" w:rsidRPr="00082D72">
        <w:t xml:space="preserve">nebo doklady </w:t>
      </w:r>
      <w:r w:rsidR="00E84F10" w:rsidRPr="00082D72">
        <w:t>podle tohoto odstavce</w:t>
      </w:r>
      <w:bookmarkEnd w:id="21"/>
      <w:r>
        <w:t>.</w:t>
      </w:r>
    </w:p>
    <w:p w14:paraId="4590005E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406AEC9E" w14:textId="77777777" w:rsidR="00780C8A" w:rsidRPr="00FC343B" w:rsidRDefault="00780C8A" w:rsidP="00936AB3">
      <w:pPr>
        <w:pStyle w:val="Tloslovan"/>
      </w:pPr>
      <w:bookmarkStart w:id="22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22"/>
      <w:r w:rsidR="002E74F7" w:rsidRPr="00FC343B">
        <w:t>.</w:t>
      </w:r>
    </w:p>
    <w:p w14:paraId="61043466" w14:textId="77777777" w:rsidR="008B5D7E" w:rsidRPr="00FC343B" w:rsidRDefault="008B5D7E" w:rsidP="008B5D7E">
      <w:pPr>
        <w:pStyle w:val="Tloslovan"/>
      </w:pPr>
      <w:bookmarkStart w:id="23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795B266F" w14:textId="77777777" w:rsidR="008B5D7E" w:rsidRPr="006E6931" w:rsidRDefault="008B5D7E" w:rsidP="008B5D7E">
      <w:pPr>
        <w:pStyle w:val="Tloslovan"/>
      </w:pPr>
      <w:bookmarkStart w:id="24" w:name="_Hlk144461877"/>
      <w:bookmarkStart w:id="25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38DE7A6B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4A0B2BB8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29990B4F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6F53AAE4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77CFDAD2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3"/>
    <w:bookmarkEnd w:id="24"/>
    <w:p w14:paraId="7C0A9D00" w14:textId="77777777" w:rsidR="00C3730B" w:rsidRDefault="00C3730B" w:rsidP="00C3730B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3E360CCD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6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6"/>
      <w:r>
        <w:t>.</w:t>
      </w:r>
    </w:p>
    <w:p w14:paraId="3A95DB6E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7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7"/>
      <w:r>
        <w:t>.</w:t>
      </w:r>
    </w:p>
    <w:p w14:paraId="220FE554" w14:textId="77777777" w:rsidR="00C3730B" w:rsidRPr="00EF4CE2" w:rsidRDefault="00C3730B" w:rsidP="00C3730B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56DD7D3D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0A1A7012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334A0D06" w14:textId="77777777" w:rsidR="00C3730B" w:rsidRPr="00EF4CE2" w:rsidRDefault="00C3730B" w:rsidP="00C3730B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3AE278A5" w14:textId="77777777" w:rsidR="00C3730B" w:rsidRDefault="00C3730B" w:rsidP="00C3730B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1D3B2723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8" w:name="_Hlk195173831"/>
      <w:bookmarkStart w:id="29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8"/>
      <w:r>
        <w:t>.</w:t>
      </w:r>
    </w:p>
    <w:p w14:paraId="0159315A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30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0"/>
      <w:r>
        <w:t>.</w:t>
      </w:r>
    </w:p>
    <w:bookmarkEnd w:id="29"/>
    <w:p w14:paraId="55C6EFAF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4E4C6791" w14:textId="77777777" w:rsidTr="000D2D3E">
        <w:trPr>
          <w:trHeight w:val="567"/>
        </w:trPr>
        <w:tc>
          <w:tcPr>
            <w:tcW w:w="5000" w:type="pct"/>
            <w:hideMark/>
          </w:tcPr>
          <w:bookmarkEnd w:id="25"/>
          <w:p w14:paraId="4BE5E9F0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391D8A9B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642DF52C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52238E79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3D5B1D32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40E4" w14:textId="77777777" w:rsidR="002927E7" w:rsidRDefault="002927E7" w:rsidP="005066D2">
      <w:r>
        <w:separator/>
      </w:r>
    </w:p>
  </w:endnote>
  <w:endnote w:type="continuationSeparator" w:id="0">
    <w:p w14:paraId="61B380F3" w14:textId="77777777" w:rsidR="002927E7" w:rsidRDefault="002927E7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38F5" w14:textId="77777777" w:rsidR="00D962D6" w:rsidRPr="00933444" w:rsidRDefault="00CE56A2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123B" w14:textId="77777777" w:rsidR="00D962D6" w:rsidRPr="00515259" w:rsidRDefault="00CE56A2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36AE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8E99" w14:textId="77777777" w:rsidR="00D962D6" w:rsidRPr="00515259" w:rsidRDefault="00CE56A2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A573" w14:textId="77777777" w:rsidR="002927E7" w:rsidRDefault="002927E7" w:rsidP="005066D2">
      <w:r>
        <w:separator/>
      </w:r>
    </w:p>
  </w:footnote>
  <w:footnote w:type="continuationSeparator" w:id="0">
    <w:p w14:paraId="0E4A617E" w14:textId="77777777" w:rsidR="002927E7" w:rsidRDefault="002927E7" w:rsidP="005066D2">
      <w:r>
        <w:continuationSeparator/>
      </w:r>
    </w:p>
  </w:footnote>
  <w:footnote w:id="1">
    <w:p w14:paraId="0DE5A63E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600768">
        <w:t xml:space="preserve"> k </w:t>
      </w:r>
      <w:r w:rsidRPr="00997D57">
        <w:t>prokázání základní způsobilosti vedle tohoto čestného pro</w:t>
      </w:r>
      <w:r>
        <w:t>hlášení doložit</w:t>
      </w:r>
      <w:r w:rsidR="00600768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600768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3E274076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600768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600768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600768">
        <w:t xml:space="preserve"> a </w:t>
      </w:r>
      <w:r>
        <w:t>ZZVZ.</w:t>
      </w:r>
    </w:p>
  </w:footnote>
  <w:footnote w:id="2">
    <w:p w14:paraId="02E0C198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036F85B7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68697860" w14:textId="77777777" w:rsidR="00C3730B" w:rsidRDefault="00C3730B" w:rsidP="00C373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605D" w14:textId="77777777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BAA8" w14:textId="77777777" w:rsidR="00D962D6" w:rsidRPr="00BA50CE" w:rsidRDefault="00CE56A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6084DD1CC96B447192EE860D17E6A5DA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63D0" w14:textId="77777777" w:rsidR="00D962D6" w:rsidRPr="008030A6" w:rsidRDefault="00CE56A2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5646123BA2B847F6811F0EC8308092EC"/>
        </w:placeholder>
        <w:text/>
      </w:sdtPr>
      <w:sdtEndPr/>
      <w:sdtContent>
        <w:r w:rsidR="002927E7" w:rsidRPr="002927E7">
          <w:rPr>
            <w:sz w:val="20"/>
            <w:szCs w:val="20"/>
          </w:rPr>
          <w:t>Revitalizace sídliště Severovýchod, Zábřeh – etapa I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5E3D" w14:textId="77777777" w:rsidR="00D962D6" w:rsidRPr="00BA50CE" w:rsidRDefault="00CE56A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560736B936F34DF189F14BC8D4740207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E7"/>
    <w:rsid w:val="00006266"/>
    <w:rsid w:val="00007F4B"/>
    <w:rsid w:val="00024F36"/>
    <w:rsid w:val="00035C1B"/>
    <w:rsid w:val="00037A3B"/>
    <w:rsid w:val="00046F11"/>
    <w:rsid w:val="000531DC"/>
    <w:rsid w:val="00067828"/>
    <w:rsid w:val="0007295B"/>
    <w:rsid w:val="00074933"/>
    <w:rsid w:val="00084321"/>
    <w:rsid w:val="00090AF4"/>
    <w:rsid w:val="00091F3F"/>
    <w:rsid w:val="0009732E"/>
    <w:rsid w:val="00097BC6"/>
    <w:rsid w:val="000A4276"/>
    <w:rsid w:val="000B0C97"/>
    <w:rsid w:val="000C3224"/>
    <w:rsid w:val="000D2D3E"/>
    <w:rsid w:val="000E6D6E"/>
    <w:rsid w:val="00104227"/>
    <w:rsid w:val="00110CA5"/>
    <w:rsid w:val="001361BA"/>
    <w:rsid w:val="0014017E"/>
    <w:rsid w:val="00147C12"/>
    <w:rsid w:val="00151341"/>
    <w:rsid w:val="001579D4"/>
    <w:rsid w:val="00165C44"/>
    <w:rsid w:val="001742E3"/>
    <w:rsid w:val="001801A1"/>
    <w:rsid w:val="00191EB0"/>
    <w:rsid w:val="001964F7"/>
    <w:rsid w:val="001A433A"/>
    <w:rsid w:val="001A6214"/>
    <w:rsid w:val="001C6974"/>
    <w:rsid w:val="001D10F8"/>
    <w:rsid w:val="001D3638"/>
    <w:rsid w:val="001D468C"/>
    <w:rsid w:val="001D4C2C"/>
    <w:rsid w:val="001E29C4"/>
    <w:rsid w:val="001E78AD"/>
    <w:rsid w:val="001F1203"/>
    <w:rsid w:val="001F512B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27E7"/>
    <w:rsid w:val="00296AE4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2F6A06"/>
    <w:rsid w:val="003012B7"/>
    <w:rsid w:val="00303D43"/>
    <w:rsid w:val="0030491F"/>
    <w:rsid w:val="00310DEF"/>
    <w:rsid w:val="003171C9"/>
    <w:rsid w:val="00317CA2"/>
    <w:rsid w:val="00325CED"/>
    <w:rsid w:val="00334798"/>
    <w:rsid w:val="00334CC2"/>
    <w:rsid w:val="0034046C"/>
    <w:rsid w:val="00346FA8"/>
    <w:rsid w:val="00352E80"/>
    <w:rsid w:val="00357B7E"/>
    <w:rsid w:val="00357F72"/>
    <w:rsid w:val="00370681"/>
    <w:rsid w:val="00376B62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337CB"/>
    <w:rsid w:val="00437142"/>
    <w:rsid w:val="00446483"/>
    <w:rsid w:val="0047394E"/>
    <w:rsid w:val="004806F6"/>
    <w:rsid w:val="00493A1A"/>
    <w:rsid w:val="00496FC9"/>
    <w:rsid w:val="004A6A9A"/>
    <w:rsid w:val="004B2592"/>
    <w:rsid w:val="004B6CC6"/>
    <w:rsid w:val="004D1033"/>
    <w:rsid w:val="004D1E5C"/>
    <w:rsid w:val="004D49D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6241F"/>
    <w:rsid w:val="00566DB5"/>
    <w:rsid w:val="00571D80"/>
    <w:rsid w:val="005816E4"/>
    <w:rsid w:val="0058227A"/>
    <w:rsid w:val="005958EF"/>
    <w:rsid w:val="005A00F6"/>
    <w:rsid w:val="005A0EC7"/>
    <w:rsid w:val="005A5802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41C1"/>
    <w:rsid w:val="006942DF"/>
    <w:rsid w:val="00695C78"/>
    <w:rsid w:val="006A0B54"/>
    <w:rsid w:val="006D03E5"/>
    <w:rsid w:val="006D46E3"/>
    <w:rsid w:val="006E660C"/>
    <w:rsid w:val="006F0773"/>
    <w:rsid w:val="006F599E"/>
    <w:rsid w:val="006F676B"/>
    <w:rsid w:val="00701A0E"/>
    <w:rsid w:val="00713986"/>
    <w:rsid w:val="00733F74"/>
    <w:rsid w:val="00761177"/>
    <w:rsid w:val="00762919"/>
    <w:rsid w:val="00762934"/>
    <w:rsid w:val="00780C8A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730D"/>
    <w:rsid w:val="00A41623"/>
    <w:rsid w:val="00A56805"/>
    <w:rsid w:val="00A57C4D"/>
    <w:rsid w:val="00A61E27"/>
    <w:rsid w:val="00A73113"/>
    <w:rsid w:val="00A76359"/>
    <w:rsid w:val="00A807B4"/>
    <w:rsid w:val="00A831F6"/>
    <w:rsid w:val="00A83716"/>
    <w:rsid w:val="00A92BFB"/>
    <w:rsid w:val="00A96912"/>
    <w:rsid w:val="00AC5DC2"/>
    <w:rsid w:val="00AF0ED2"/>
    <w:rsid w:val="00AF2F6F"/>
    <w:rsid w:val="00AF7411"/>
    <w:rsid w:val="00B3193C"/>
    <w:rsid w:val="00B37533"/>
    <w:rsid w:val="00B40775"/>
    <w:rsid w:val="00B41714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7D79"/>
    <w:rsid w:val="00C20440"/>
    <w:rsid w:val="00C238D3"/>
    <w:rsid w:val="00C3730B"/>
    <w:rsid w:val="00C46C13"/>
    <w:rsid w:val="00C726AE"/>
    <w:rsid w:val="00C76D5E"/>
    <w:rsid w:val="00C96C2E"/>
    <w:rsid w:val="00CA4A7B"/>
    <w:rsid w:val="00CA5290"/>
    <w:rsid w:val="00CD23A3"/>
    <w:rsid w:val="00CD67A5"/>
    <w:rsid w:val="00CE0752"/>
    <w:rsid w:val="00CE329E"/>
    <w:rsid w:val="00CE431E"/>
    <w:rsid w:val="00CE56A2"/>
    <w:rsid w:val="00CE5FF7"/>
    <w:rsid w:val="00CF328D"/>
    <w:rsid w:val="00CF4E2A"/>
    <w:rsid w:val="00CF7913"/>
    <w:rsid w:val="00D04678"/>
    <w:rsid w:val="00D05791"/>
    <w:rsid w:val="00D2392A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D60DA"/>
    <w:rsid w:val="00ED6E7B"/>
    <w:rsid w:val="00EE7543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92449"/>
    <w:rsid w:val="00F95838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0E0D9"/>
  <w15:chartTrackingRefBased/>
  <w15:docId w15:val="{B760F40E-A047-439D-B44D-5F8438B6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3_Vzory_sablony\01_Vzorove_dokumenty\01_ZD\03_OR_podlimit_stavba\04_Formular_nabidky_OR_podlimit_stavba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0EDBE958E942919609D94DEDFF52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4679D-45BA-4661-9502-2C60BEBE9B61}"/>
      </w:docPartPr>
      <w:docPartBody>
        <w:p w:rsidR="006D68AC" w:rsidRDefault="006D68AC">
          <w:pPr>
            <w:pStyle w:val="030EDBE958E942919609D94DEDFF524F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6084DD1CC96B447192EE860D17E6A5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FC1684-98E1-43AA-BCE6-B590F6700903}"/>
      </w:docPartPr>
      <w:docPartBody>
        <w:p w:rsidR="006D68AC" w:rsidRDefault="006D68AC">
          <w:pPr>
            <w:pStyle w:val="6084DD1CC96B447192EE860D17E6A5D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560736B936F34DF189F14BC8D4740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E80BD4-48F1-46EF-ACA8-B20B36EBCB05}"/>
      </w:docPartPr>
      <w:docPartBody>
        <w:p w:rsidR="006D68AC" w:rsidRDefault="006D68AC">
          <w:pPr>
            <w:pStyle w:val="560736B936F34DF189F14BC8D4740207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5646123BA2B847F6811F0EC830809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5A7B13-1D0C-4A4C-A30C-07CDEF3C598C}"/>
      </w:docPartPr>
      <w:docPartBody>
        <w:p w:rsidR="006D68AC" w:rsidRDefault="006D68AC">
          <w:pPr>
            <w:pStyle w:val="5646123BA2B847F6811F0EC8308092E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6944FF78819A414E85BCC69924E5D5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071976-28B2-46D5-9083-58CDC4B0064F}"/>
      </w:docPartPr>
      <w:docPartBody>
        <w:p w:rsidR="006D68AC" w:rsidRDefault="006D68AC" w:rsidP="006D68AC">
          <w:pPr>
            <w:pStyle w:val="6944FF78819A414E85BCC69924E5D5FC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DE18978BD9EA470A9C007CFB89B841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465CFB-9EE1-4B3A-9D8B-75389C4CCFF5}"/>
      </w:docPartPr>
      <w:docPartBody>
        <w:p w:rsidR="006D68AC" w:rsidRDefault="006D68AC" w:rsidP="006D68AC">
          <w:pPr>
            <w:pStyle w:val="DE18978BD9EA470A9C007CFB89B8417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296DF776B6F74BEBB714BCC5C81FD8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3F14A-4871-4D0C-811C-F480340B1BF8}"/>
      </w:docPartPr>
      <w:docPartBody>
        <w:p w:rsidR="006D68AC" w:rsidRDefault="006D68AC" w:rsidP="006D68AC">
          <w:pPr>
            <w:pStyle w:val="296DF776B6F74BEBB714BCC5C81FD8D5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A5C8DAD6E0B4FEA807A7CC3899F1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2D7B6C-2C38-4C8E-A331-BC61A2B33DEC}"/>
      </w:docPartPr>
      <w:docPartBody>
        <w:p w:rsidR="006D68AC" w:rsidRDefault="006D68AC" w:rsidP="006D68AC">
          <w:pPr>
            <w:pStyle w:val="1A5C8DAD6E0B4FEA807A7CC3899F10C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17D040E38A9433186B09012ECB58E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FA9CCC-4FFE-462F-A5A9-0A0BB0818CD7}"/>
      </w:docPartPr>
      <w:docPartBody>
        <w:p w:rsidR="006D68AC" w:rsidRDefault="006D68AC" w:rsidP="006D68AC">
          <w:pPr>
            <w:pStyle w:val="E17D040E38A9433186B09012ECB58E4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1B25AD928DB64045AF9BB563DB05B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9C607-6904-42FC-9AA6-ECF9582827F3}"/>
      </w:docPartPr>
      <w:docPartBody>
        <w:p w:rsidR="006D68AC" w:rsidRDefault="006D68AC" w:rsidP="006D68AC">
          <w:pPr>
            <w:pStyle w:val="1B25AD928DB64045AF9BB563DB05B56C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5EA1305244944BDF94C942FC81716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79492C-DB2C-44D7-8CDE-E13A23651F7C}"/>
      </w:docPartPr>
      <w:docPartBody>
        <w:p w:rsidR="006D68AC" w:rsidRDefault="006D68AC" w:rsidP="006D68AC">
          <w:pPr>
            <w:pStyle w:val="5EA1305244944BDF94C942FC8171684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CA56E3498CD24C2F96843F7EA92E0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06F2C4-821F-4D95-A050-1C41E9D3BDAD}"/>
      </w:docPartPr>
      <w:docPartBody>
        <w:p w:rsidR="006D68AC" w:rsidRDefault="006D68AC" w:rsidP="006D68AC">
          <w:pPr>
            <w:pStyle w:val="CA56E3498CD24C2F96843F7EA92E002C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69E43663D5F843158557850B13585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C870CD-7B12-4499-9AB4-5F71C5F85CB4}"/>
      </w:docPartPr>
      <w:docPartBody>
        <w:p w:rsidR="006D68AC" w:rsidRDefault="006D68AC" w:rsidP="006D68AC">
          <w:pPr>
            <w:pStyle w:val="69E43663D5F843158557850B13585CBE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DF0CA9D254624EE1B078CBBF109978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BE7BE-6B25-4665-8199-0995553D5C33}"/>
      </w:docPartPr>
      <w:docPartBody>
        <w:p w:rsidR="006D68AC" w:rsidRDefault="006D68AC" w:rsidP="006D68AC">
          <w:pPr>
            <w:pStyle w:val="DF0CA9D254624EE1B078CBBF109978C0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E411DA4D5B7D4089BE0C61518B42A1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1AB64E-9753-4883-9E6C-A4446068A9FB}"/>
      </w:docPartPr>
      <w:docPartBody>
        <w:p w:rsidR="006D68AC" w:rsidRDefault="006D68AC" w:rsidP="006D68AC">
          <w:pPr>
            <w:pStyle w:val="E411DA4D5B7D4089BE0C61518B42A18D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AC"/>
    <w:rsid w:val="006D68AC"/>
    <w:rsid w:val="00B3193C"/>
    <w:rsid w:val="00F9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8AC"/>
  </w:style>
  <w:style w:type="paragraph" w:customStyle="1" w:styleId="030EDBE958E942919609D94DEDFF524F">
    <w:name w:val="030EDBE958E942919609D94DEDFF524F"/>
  </w:style>
  <w:style w:type="paragraph" w:customStyle="1" w:styleId="6084DD1CC96B447192EE860D17E6A5DA">
    <w:name w:val="6084DD1CC96B447192EE860D17E6A5DA"/>
  </w:style>
  <w:style w:type="paragraph" w:customStyle="1" w:styleId="560736B936F34DF189F14BC8D4740207">
    <w:name w:val="560736B936F34DF189F14BC8D4740207"/>
  </w:style>
  <w:style w:type="paragraph" w:customStyle="1" w:styleId="5646123BA2B847F6811F0EC8308092EC">
    <w:name w:val="5646123BA2B847F6811F0EC8308092EC"/>
  </w:style>
  <w:style w:type="paragraph" w:customStyle="1" w:styleId="6944FF78819A414E85BCC69924E5D5FC">
    <w:name w:val="6944FF78819A414E85BCC69924E5D5FC"/>
    <w:rsid w:val="006D68AC"/>
  </w:style>
  <w:style w:type="paragraph" w:customStyle="1" w:styleId="DE18978BD9EA470A9C007CFB89B84172">
    <w:name w:val="DE18978BD9EA470A9C007CFB89B84172"/>
    <w:rsid w:val="006D68AC"/>
  </w:style>
  <w:style w:type="paragraph" w:customStyle="1" w:styleId="296DF776B6F74BEBB714BCC5C81FD8D5">
    <w:name w:val="296DF776B6F74BEBB714BCC5C81FD8D5"/>
    <w:rsid w:val="006D68AC"/>
  </w:style>
  <w:style w:type="paragraph" w:customStyle="1" w:styleId="1A5C8DAD6E0B4FEA807A7CC3899F10C3">
    <w:name w:val="1A5C8DAD6E0B4FEA807A7CC3899F10C3"/>
    <w:rsid w:val="006D68AC"/>
  </w:style>
  <w:style w:type="paragraph" w:customStyle="1" w:styleId="E17D040E38A9433186B09012ECB58E4F">
    <w:name w:val="E17D040E38A9433186B09012ECB58E4F"/>
    <w:rsid w:val="006D68AC"/>
  </w:style>
  <w:style w:type="paragraph" w:customStyle="1" w:styleId="1B25AD928DB64045AF9BB563DB05B56C">
    <w:name w:val="1B25AD928DB64045AF9BB563DB05B56C"/>
    <w:rsid w:val="006D68AC"/>
  </w:style>
  <w:style w:type="paragraph" w:customStyle="1" w:styleId="5EA1305244944BDF94C942FC81716843">
    <w:name w:val="5EA1305244944BDF94C942FC81716843"/>
    <w:rsid w:val="006D68AC"/>
  </w:style>
  <w:style w:type="paragraph" w:customStyle="1" w:styleId="CA56E3498CD24C2F96843F7EA92E002C">
    <w:name w:val="CA56E3498CD24C2F96843F7EA92E002C"/>
    <w:rsid w:val="006D68AC"/>
  </w:style>
  <w:style w:type="paragraph" w:customStyle="1" w:styleId="69E43663D5F843158557850B13585CBE">
    <w:name w:val="69E43663D5F843158557850B13585CBE"/>
    <w:rsid w:val="006D68AC"/>
  </w:style>
  <w:style w:type="paragraph" w:customStyle="1" w:styleId="DF0CA9D254624EE1B078CBBF109978C0">
    <w:name w:val="DF0CA9D254624EE1B078CBBF109978C0"/>
    <w:rsid w:val="006D68AC"/>
  </w:style>
  <w:style w:type="paragraph" w:customStyle="1" w:styleId="E411DA4D5B7D4089BE0C61518B42A18D">
    <w:name w:val="E411DA4D5B7D4089BE0C61518B42A18D"/>
    <w:rsid w:val="006D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04_Formular_nabidky_OR_podlimit_stavba_VZOR_po_novele</Template>
  <TotalTime>7</TotalTime>
  <Pages>13</Pages>
  <Words>2538</Words>
  <Characters>14976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Lukacs</dc:creator>
  <cp:keywords/>
  <dc:description/>
  <cp:lastModifiedBy>Mgr. Dominik Lukács</cp:lastModifiedBy>
  <cp:revision>2</cp:revision>
  <dcterms:created xsi:type="dcterms:W3CDTF">2025-04-24T08:54:00Z</dcterms:created>
  <dcterms:modified xsi:type="dcterms:W3CDTF">2025-04-30T11:27:00Z</dcterms:modified>
</cp:coreProperties>
</file>