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BAE6" w14:textId="155451D4" w:rsidR="00C639A2" w:rsidRDefault="008E4551" w:rsidP="61E0C312">
      <w:pPr>
        <w:pStyle w:val="HBHeading1"/>
        <w:numPr>
          <w:ilvl w:val="0"/>
          <w:numId w:val="0"/>
        </w:numPr>
        <w:spacing w:before="5760" w:line="288" w:lineRule="auto"/>
        <w:ind w:left="360"/>
        <w:jc w:val="center"/>
        <w:rPr>
          <w:lang w:val="sk-SK"/>
        </w:rPr>
      </w:pPr>
      <w:bookmarkStart w:id="0" w:name="_Toc184662344"/>
      <w:r>
        <w:rPr>
          <w:lang w:val="sk-SK"/>
        </w:rPr>
        <w:t>P</w:t>
      </w:r>
      <w:r w:rsidR="00C639A2">
        <w:rPr>
          <w:lang w:val="sk-SK"/>
        </w:rPr>
        <w:t xml:space="preserve">ríloha </w:t>
      </w:r>
      <w:r w:rsidR="78DF7D25">
        <w:rPr>
          <w:lang w:val="sk-SK"/>
        </w:rPr>
        <w:t>7</w:t>
      </w:r>
    </w:p>
    <w:p w14:paraId="780C255F" w14:textId="155451D4" w:rsidR="00C639A2" w:rsidRDefault="0011301F" w:rsidP="61E0C312">
      <w:pPr>
        <w:pStyle w:val="HBHeading1"/>
        <w:numPr>
          <w:ilvl w:val="0"/>
          <w:numId w:val="0"/>
        </w:numPr>
        <w:spacing w:before="120" w:line="288" w:lineRule="auto"/>
        <w:ind w:left="360"/>
        <w:jc w:val="center"/>
      </w:pPr>
      <w:r w:rsidRPr="005442F1">
        <w:rPr>
          <w:color w:val="F8B000"/>
        </w:rPr>
        <w:t>VZOR ŽIVOTOPISOV</w:t>
      </w:r>
    </w:p>
    <w:bookmarkEnd w:id="0"/>
    <w:p w14:paraId="0B799DF0" w14:textId="77777777" w:rsidR="00B4324B" w:rsidRDefault="00B4324B" w:rsidP="00872694">
      <w:pPr>
        <w:pStyle w:val="HBBody1"/>
        <w:numPr>
          <w:ilvl w:val="0"/>
          <w:numId w:val="0"/>
        </w:numPr>
      </w:pPr>
    </w:p>
    <w:p w14:paraId="508D514C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0E687334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36C251F8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481EA12F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3FD50F12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5894AD0A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773638A3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3D6C49AC" w14:textId="57612C19" w:rsidR="00C639A2" w:rsidRDefault="00C639A2" w:rsidP="00872694">
      <w:pPr>
        <w:pStyle w:val="HBBody1"/>
        <w:numPr>
          <w:ilvl w:val="0"/>
          <w:numId w:val="0"/>
        </w:numPr>
      </w:pPr>
    </w:p>
    <w:p w14:paraId="15E4D882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0C86AE63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23C28008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2D76B8C6" w14:textId="77777777" w:rsidR="00C639A2" w:rsidRDefault="00C639A2" w:rsidP="00872694">
      <w:pPr>
        <w:pStyle w:val="HBBody1"/>
        <w:numPr>
          <w:ilvl w:val="0"/>
          <w:numId w:val="0"/>
        </w:numPr>
      </w:pPr>
    </w:p>
    <w:p w14:paraId="54F00406" w14:textId="06BC2E6F" w:rsidR="581337F3" w:rsidRDefault="581337F3" w:rsidP="00872694">
      <w:pPr>
        <w:ind w:left="360"/>
      </w:pPr>
      <w:r>
        <w:br w:type="page"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0"/>
      </w:tblGrid>
      <w:tr w:rsidR="00EC235A" w14:paraId="09BB892D" w14:textId="77777777" w:rsidTr="105AE0AA">
        <w:tc>
          <w:tcPr>
            <w:tcW w:w="3828" w:type="dxa"/>
          </w:tcPr>
          <w:p w14:paraId="7E9371A2" w14:textId="3DFDE3BC" w:rsidR="00EC235A" w:rsidRPr="00872694" w:rsidRDefault="004E3276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</w:rPr>
              <w:lastRenderedPageBreak/>
              <w:t>Nominovaný na pozíciu:</w:t>
            </w:r>
          </w:p>
        </w:tc>
        <w:tc>
          <w:tcPr>
            <w:tcW w:w="5800" w:type="dxa"/>
          </w:tcPr>
          <w:p w14:paraId="797B4964" w14:textId="75D34B7D" w:rsidR="00EC235A" w:rsidRPr="00872694" w:rsidRDefault="25FB2E2B" w:rsidP="00872694">
            <w:pPr>
              <w:ind w:left="360"/>
              <w:rPr>
                <w:rFonts w:ascii="Avenir Next LT Pro" w:hAnsi="Avenir Next LT Pro"/>
                <w:sz w:val="20"/>
              </w:rPr>
            </w:pPr>
            <w:r w:rsidRPr="00872694">
              <w:rPr>
                <w:rFonts w:ascii="Avenir Next LT Pro" w:hAnsi="Avenir Next LT Pro"/>
                <w:i/>
                <w:iCs/>
                <w:sz w:val="20"/>
              </w:rPr>
              <w:t xml:space="preserve">Vyplniť názov pozície </w:t>
            </w:r>
            <w:r w:rsidR="004E3276">
              <w:rPr>
                <w:rFonts w:ascii="Avenir Next LT Pro" w:hAnsi="Avenir Next LT Pro"/>
                <w:i/>
                <w:iCs/>
                <w:sz w:val="20"/>
              </w:rPr>
              <w:t>podľa podmienok účasti</w:t>
            </w:r>
          </w:p>
        </w:tc>
      </w:tr>
      <w:tr w:rsidR="00EC235A" w14:paraId="65CF61D4" w14:textId="77777777" w:rsidTr="105AE0AA">
        <w:tc>
          <w:tcPr>
            <w:tcW w:w="3828" w:type="dxa"/>
          </w:tcPr>
          <w:p w14:paraId="7A8A42F5" w14:textId="3FC716DA" w:rsidR="00EC235A" w:rsidRPr="00872694" w:rsidRDefault="00EC235A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Meno a priezvisko:</w:t>
            </w:r>
          </w:p>
        </w:tc>
        <w:tc>
          <w:tcPr>
            <w:tcW w:w="5800" w:type="dxa"/>
          </w:tcPr>
          <w:p w14:paraId="2537B960" w14:textId="0AA5CDEE" w:rsidR="00EC235A" w:rsidRPr="00872694" w:rsidRDefault="00EC235A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EC235A" w14:paraId="76B4012F" w14:textId="77777777" w:rsidTr="105AE0AA">
        <w:tc>
          <w:tcPr>
            <w:tcW w:w="3828" w:type="dxa"/>
          </w:tcPr>
          <w:p w14:paraId="101A2A33" w14:textId="260AB2C7" w:rsidR="00EC235A" w:rsidRPr="00872694" w:rsidRDefault="589390B3" w:rsidP="00872694">
            <w:pPr>
              <w:spacing w:after="0"/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Vzťah k </w:t>
            </w:r>
            <w:r w:rsidR="722BAA5E" w:rsidRPr="00872694">
              <w:rPr>
                <w:rFonts w:ascii="Avenir Next LT Pro" w:hAnsi="Avenir Next LT Pro"/>
                <w:b/>
                <w:bCs/>
                <w:sz w:val="20"/>
              </w:rPr>
              <w:t>záujemc</w:t>
            </w:r>
            <w:r w:rsidR="3BEBD13E" w:rsidRPr="00872694">
              <w:rPr>
                <w:rFonts w:ascii="Avenir Next LT Pro" w:hAnsi="Avenir Next LT Pro"/>
                <w:b/>
                <w:bCs/>
                <w:sz w:val="20"/>
              </w:rPr>
              <w:t>ovi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:</w:t>
            </w:r>
          </w:p>
          <w:p w14:paraId="5FE8E691" w14:textId="7C29315C" w:rsidR="00940499" w:rsidRPr="00872694" w:rsidRDefault="00940499" w:rsidP="00872694">
            <w:pPr>
              <w:spacing w:after="0"/>
              <w:ind w:left="360"/>
              <w:rPr>
                <w:rFonts w:ascii="Avenir Next LT Pro" w:hAnsi="Avenir Next LT Pro"/>
                <w:sz w:val="20"/>
              </w:rPr>
            </w:pPr>
            <w:r w:rsidRPr="00872694">
              <w:rPr>
                <w:rFonts w:ascii="Avenir Next LT Pro" w:hAnsi="Avenir Next LT Pro"/>
                <w:sz w:val="20"/>
              </w:rPr>
              <w:t>(</w:t>
            </w:r>
            <w:r w:rsidR="0F955171" w:rsidRPr="00872694">
              <w:rPr>
                <w:rFonts w:ascii="Avenir Next LT Pro" w:hAnsi="Avenir Next LT Pro"/>
                <w:sz w:val="20"/>
              </w:rPr>
              <w:t xml:space="preserve">zamestnanec </w:t>
            </w:r>
            <w:r w:rsidR="004E3276">
              <w:rPr>
                <w:rFonts w:ascii="Avenir Next LT Pro" w:hAnsi="Avenir Next LT Pro"/>
                <w:sz w:val="20"/>
              </w:rPr>
              <w:t xml:space="preserve">člena skupiny dodávateľov / </w:t>
            </w:r>
            <w:r w:rsidR="0F955171" w:rsidRPr="00872694">
              <w:rPr>
                <w:rFonts w:ascii="Avenir Next LT Pro" w:hAnsi="Avenir Next LT Pro"/>
                <w:sz w:val="20"/>
              </w:rPr>
              <w:t>Nominovaného technického subdodávateľa</w:t>
            </w:r>
            <w:r w:rsidRPr="00872694">
              <w:rPr>
                <w:rFonts w:ascii="Avenir Next LT Pro" w:hAnsi="Avenir Next LT Pro"/>
                <w:sz w:val="20"/>
              </w:rPr>
              <w:t>, zamestnanec, a pod.)</w:t>
            </w:r>
          </w:p>
        </w:tc>
        <w:tc>
          <w:tcPr>
            <w:tcW w:w="5800" w:type="dxa"/>
          </w:tcPr>
          <w:p w14:paraId="04E23FBE" w14:textId="15D9C99A" w:rsidR="00EC235A" w:rsidRPr="00872694" w:rsidRDefault="00EC235A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EC235A" w14:paraId="24609252" w14:textId="77777777" w:rsidTr="105AE0AA">
        <w:tc>
          <w:tcPr>
            <w:tcW w:w="3828" w:type="dxa"/>
          </w:tcPr>
          <w:p w14:paraId="729E6BDF" w14:textId="5A3544E9" w:rsidR="00EC235A" w:rsidRPr="00872694" w:rsidRDefault="1AF2C10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Adresa</w:t>
            </w:r>
            <w:r w:rsidR="7563FC88" w:rsidRPr="00872694">
              <w:rPr>
                <w:rFonts w:ascii="Avenir Next LT Pro" w:hAnsi="Avenir Next LT Pro"/>
                <w:b/>
                <w:bCs/>
                <w:sz w:val="20"/>
              </w:rPr>
              <w:t xml:space="preserve"> bydliska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:</w:t>
            </w:r>
          </w:p>
        </w:tc>
        <w:tc>
          <w:tcPr>
            <w:tcW w:w="5800" w:type="dxa"/>
          </w:tcPr>
          <w:p w14:paraId="429D3755" w14:textId="5F17DDE1" w:rsidR="00EC235A" w:rsidRPr="00872694" w:rsidRDefault="00EC235A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220CCD" w14:paraId="0142FA99" w14:textId="77777777" w:rsidTr="105AE0AA">
        <w:trPr>
          <w:trHeight w:val="497"/>
        </w:trPr>
        <w:tc>
          <w:tcPr>
            <w:tcW w:w="3828" w:type="dxa"/>
            <w:vMerge w:val="restart"/>
          </w:tcPr>
          <w:p w14:paraId="55F96856" w14:textId="27EF833E" w:rsidR="00220CCD" w:rsidRPr="00872694" w:rsidRDefault="00220CCD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Jazykové znalosti:</w:t>
            </w:r>
          </w:p>
        </w:tc>
        <w:tc>
          <w:tcPr>
            <w:tcW w:w="5800" w:type="dxa"/>
            <w:vAlign w:val="center"/>
          </w:tcPr>
          <w:p w14:paraId="5C248D06" w14:textId="249B8717" w:rsidR="00220CCD" w:rsidRPr="00872694" w:rsidRDefault="00220CCD" w:rsidP="00872694">
            <w:pPr>
              <w:ind w:left="360"/>
              <w:rPr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>slovenský jazyk</w:t>
            </w:r>
            <w:r w:rsidR="00B55D03" w:rsidRPr="00872694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 xml:space="preserve"> Áno/Nie*</w:t>
            </w:r>
          </w:p>
        </w:tc>
      </w:tr>
      <w:tr w:rsidR="00220CCD" w14:paraId="2CCCDAD4" w14:textId="77777777" w:rsidTr="105AE0AA">
        <w:trPr>
          <w:trHeight w:val="430"/>
        </w:trPr>
        <w:tc>
          <w:tcPr>
            <w:tcW w:w="3828" w:type="dxa"/>
            <w:vMerge/>
          </w:tcPr>
          <w:p w14:paraId="2673771C" w14:textId="77777777" w:rsidR="00220CCD" w:rsidRPr="00872694" w:rsidDel="00220CCD" w:rsidRDefault="00220CCD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  <w:tc>
          <w:tcPr>
            <w:tcW w:w="5800" w:type="dxa"/>
            <w:vAlign w:val="center"/>
          </w:tcPr>
          <w:p w14:paraId="36AD2E10" w14:textId="23160199" w:rsidR="00220CCD" w:rsidRPr="00872694" w:rsidDel="00220CCD" w:rsidRDefault="00220CCD" w:rsidP="00872694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 xml:space="preserve">český jazyk </w:t>
            </w:r>
            <w:r w:rsidR="00B55D03" w:rsidRPr="00872694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 xml:space="preserve">Áno/Nie* </w:t>
            </w:r>
          </w:p>
        </w:tc>
      </w:tr>
      <w:tr w:rsidR="00220CCD" w14:paraId="06055746" w14:textId="77777777" w:rsidTr="105AE0AA">
        <w:trPr>
          <w:trHeight w:val="430"/>
        </w:trPr>
        <w:tc>
          <w:tcPr>
            <w:tcW w:w="3828" w:type="dxa"/>
            <w:vMerge/>
          </w:tcPr>
          <w:p w14:paraId="49F3C7A3" w14:textId="77777777" w:rsidR="00220CCD" w:rsidRPr="00872694" w:rsidDel="00220CCD" w:rsidRDefault="00220CCD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  <w:tc>
          <w:tcPr>
            <w:tcW w:w="5800" w:type="dxa"/>
            <w:vAlign w:val="center"/>
          </w:tcPr>
          <w:p w14:paraId="4C63CAC1" w14:textId="50149BA1" w:rsidR="00220CCD" w:rsidRPr="00872694" w:rsidRDefault="00220CCD" w:rsidP="00872694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 xml:space="preserve">anglický </w:t>
            </w:r>
            <w:r w:rsidR="00B55D03" w:rsidRPr="00872694">
              <w:rPr>
                <w:rFonts w:ascii="Avenir Next LT Pro" w:hAnsi="Avenir Next LT Pro"/>
                <w:bCs/>
                <w:sz w:val="20"/>
              </w:rPr>
              <w:t>jazyk</w:t>
            </w:r>
            <w:r w:rsidR="00B55D03" w:rsidRPr="00872694">
              <w:rPr>
                <w:rFonts w:ascii="Avenir Next LT Pro" w:hAnsi="Avenir Next LT Pro"/>
                <w:bCs/>
                <w:sz w:val="20"/>
              </w:rPr>
              <w:tab/>
            </w:r>
            <w:r w:rsidRPr="00872694">
              <w:rPr>
                <w:rFonts w:ascii="Avenir Next LT Pro" w:hAnsi="Avenir Next LT Pro"/>
                <w:bCs/>
                <w:sz w:val="20"/>
              </w:rPr>
              <w:t>Áno/Nie*</w:t>
            </w:r>
          </w:p>
          <w:p w14:paraId="283EA324" w14:textId="660DF933" w:rsidR="00220CCD" w:rsidRPr="00872694" w:rsidDel="00220CCD" w:rsidRDefault="00220CCD" w:rsidP="00872694">
            <w:pPr>
              <w:ind w:left="360"/>
              <w:rPr>
                <w:rFonts w:ascii="Avenir Next LT Pro" w:hAnsi="Avenir Next LT Pro"/>
                <w:bCs/>
                <w:sz w:val="20"/>
              </w:rPr>
            </w:pPr>
            <w:r w:rsidRPr="00872694">
              <w:rPr>
                <w:rFonts w:ascii="Avenir Next LT Pro" w:hAnsi="Avenir Next LT Pro"/>
                <w:bCs/>
                <w:sz w:val="20"/>
              </w:rPr>
              <w:t>*</w:t>
            </w:r>
            <w:proofErr w:type="spellStart"/>
            <w:r w:rsidRPr="00872694">
              <w:rPr>
                <w:rFonts w:ascii="Avenir Next LT Pro" w:hAnsi="Avenir Next LT Pro"/>
                <w:bCs/>
                <w:sz w:val="20"/>
              </w:rPr>
              <w:t>Nehodiace</w:t>
            </w:r>
            <w:proofErr w:type="spellEnd"/>
            <w:r w:rsidRPr="00872694">
              <w:rPr>
                <w:rFonts w:ascii="Avenir Next LT Pro" w:hAnsi="Avenir Next LT Pro"/>
                <w:bCs/>
                <w:sz w:val="20"/>
              </w:rPr>
              <w:t xml:space="preserve"> sa preškrtnúť</w:t>
            </w:r>
          </w:p>
        </w:tc>
      </w:tr>
    </w:tbl>
    <w:p w14:paraId="7574F9E1" w14:textId="77777777" w:rsidR="00EC235A" w:rsidRDefault="00EC235A" w:rsidP="00872694">
      <w:pPr>
        <w:rPr>
          <w:rFonts w:ascii="Avenir Next LT Pro" w:hAnsi="Avenir Next LT Pro"/>
          <w:b/>
          <w:bCs/>
          <w:sz w:val="20"/>
          <w:szCs w:val="24"/>
        </w:rPr>
      </w:pPr>
    </w:p>
    <w:p w14:paraId="1971103F" w14:textId="16A61E63" w:rsidR="008C21A9" w:rsidRPr="006834B4" w:rsidRDefault="558AD9DA" w:rsidP="00872694">
      <w:pPr>
        <w:pStyle w:val="HBTableHead"/>
        <w:numPr>
          <w:ilvl w:val="0"/>
          <w:numId w:val="0"/>
        </w:numPr>
        <w:ind w:left="360"/>
      </w:pPr>
      <w:r>
        <w:t>Získané oprávnenia na výkon viazanej činnosti:</w:t>
      </w:r>
      <w:r w:rsidR="3586CD5F">
        <w:t xml:space="preserve"> </w:t>
      </w:r>
      <w:r w:rsidR="3586CD5F" w:rsidRPr="12C9206F">
        <w:rPr>
          <w:b w:val="0"/>
          <w:i/>
          <w:iCs/>
        </w:rPr>
        <w:t>(relevantné pre pozície Hlavného inžiniera projektu, zástup</w:t>
      </w:r>
      <w:r w:rsidR="31550653" w:rsidRPr="12C9206F">
        <w:rPr>
          <w:b w:val="0"/>
          <w:i/>
          <w:iCs/>
        </w:rPr>
        <w:t>ca Hlavného inžiniera projektu a pozície stavbyvedúceho)</w:t>
      </w:r>
      <w:r>
        <w:t xml:space="preserve"> </w:t>
      </w:r>
      <w:r w:rsidR="00940499">
        <w:rPr>
          <w:b w:val="0"/>
        </w:rPr>
        <w:t>)</w:t>
      </w:r>
      <w:r w:rsidR="008C21A9"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634A8" w14:paraId="7798C876" w14:textId="77777777" w:rsidTr="61E0C312">
        <w:tc>
          <w:tcPr>
            <w:tcW w:w="2407" w:type="dxa"/>
            <w:shd w:val="clear" w:color="auto" w:fill="F8B000"/>
          </w:tcPr>
          <w:p w14:paraId="2A18DDD6" w14:textId="4EC7D2EC" w:rsidR="006634A8" w:rsidRPr="00EC235A" w:rsidRDefault="1858C4DB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Rok</w:t>
            </w:r>
            <w:r w:rsidR="004E3276">
              <w:rPr>
                <w:b/>
                <w:bCs/>
              </w:rPr>
              <w:t xml:space="preserve">a mesiac </w:t>
            </w:r>
            <w:r w:rsidR="206122D6" w:rsidRPr="581337F3">
              <w:rPr>
                <w:b/>
                <w:bCs/>
              </w:rPr>
              <w:t xml:space="preserve"> získania osvedčenia</w:t>
            </w:r>
          </w:p>
        </w:tc>
        <w:tc>
          <w:tcPr>
            <w:tcW w:w="2407" w:type="dxa"/>
            <w:shd w:val="clear" w:color="auto" w:fill="F8B000"/>
          </w:tcPr>
          <w:p w14:paraId="17032DEA" w14:textId="2503FE85" w:rsidR="006634A8" w:rsidRPr="00872694" w:rsidRDefault="3B9E280E" w:rsidP="00872694">
            <w:pPr>
              <w:ind w:left="360"/>
              <w:jc w:val="center"/>
              <w:rPr>
                <w:b/>
                <w:bCs/>
              </w:rPr>
            </w:pPr>
            <w:r w:rsidRPr="00872694">
              <w:rPr>
                <w:b/>
                <w:bCs/>
              </w:rPr>
              <w:t>Názov a typ inštitúcie</w:t>
            </w:r>
            <w:r w:rsidR="7C32A080" w:rsidRPr="00872694">
              <w:rPr>
                <w:b/>
                <w:bCs/>
              </w:rPr>
              <w:t xml:space="preserve"> vydávajúcej osvedčenie</w:t>
            </w:r>
          </w:p>
        </w:tc>
        <w:tc>
          <w:tcPr>
            <w:tcW w:w="2407" w:type="dxa"/>
            <w:shd w:val="clear" w:color="auto" w:fill="F8B000"/>
          </w:tcPr>
          <w:p w14:paraId="7005354F" w14:textId="4EE5C160" w:rsidR="006634A8" w:rsidRPr="00EC235A" w:rsidRDefault="4FC07FD5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Osvedčenie vydané podľa §§ zákona Kategória oprávnenia</w:t>
            </w:r>
          </w:p>
        </w:tc>
        <w:tc>
          <w:tcPr>
            <w:tcW w:w="2407" w:type="dxa"/>
            <w:shd w:val="clear" w:color="auto" w:fill="F8B000"/>
          </w:tcPr>
          <w:p w14:paraId="12DB0699" w14:textId="38EE623C" w:rsidR="006634A8" w:rsidRPr="00EC235A" w:rsidRDefault="4FC07FD5" w:rsidP="00872694">
            <w:pPr>
              <w:pStyle w:val="HBTableCell"/>
              <w:numPr>
                <w:ilvl w:val="0"/>
                <w:numId w:val="0"/>
              </w:numPr>
              <w:ind w:left="360"/>
              <w:jc w:val="center"/>
              <w:rPr>
                <w:b/>
                <w:bCs/>
              </w:rPr>
            </w:pPr>
            <w:r w:rsidRPr="581337F3">
              <w:rPr>
                <w:b/>
                <w:bCs/>
              </w:rPr>
              <w:t>Podkategória oprávnenia</w:t>
            </w:r>
          </w:p>
        </w:tc>
      </w:tr>
      <w:tr w:rsidR="006634A8" w14:paraId="7C8C0A45" w14:textId="77777777" w:rsidTr="61E0C312">
        <w:tc>
          <w:tcPr>
            <w:tcW w:w="2407" w:type="dxa"/>
          </w:tcPr>
          <w:p w14:paraId="3B4F4F81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6CA9CC6C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49142CCA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26072E68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634A8" w14:paraId="514C788E" w14:textId="77777777" w:rsidTr="61E0C312">
        <w:tc>
          <w:tcPr>
            <w:tcW w:w="2407" w:type="dxa"/>
          </w:tcPr>
          <w:p w14:paraId="2372E5A4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09E07FB3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048FB592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2407" w:type="dxa"/>
          </w:tcPr>
          <w:p w14:paraId="183556B7" w14:textId="77777777" w:rsidR="006634A8" w:rsidRDefault="006634A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4817C56B" w14:textId="77777777" w:rsidR="00220CCD" w:rsidRDefault="00220CCD" w:rsidP="00872694">
      <w:pPr>
        <w:rPr>
          <w:rFonts w:ascii="Avenir Next LT Pro" w:hAnsi="Avenir Next LT Pro"/>
          <w:sz w:val="20"/>
          <w:szCs w:val="24"/>
        </w:rPr>
      </w:pPr>
    </w:p>
    <w:p w14:paraId="55220D78" w14:textId="5B3E1CB3" w:rsidR="00A13DBC" w:rsidRPr="00872694" w:rsidRDefault="00A13DBC" w:rsidP="00872694">
      <w:pPr>
        <w:ind w:left="360"/>
        <w:rPr>
          <w:rFonts w:ascii="Avenir Next LT Pro" w:hAnsi="Avenir Next LT Pro"/>
          <w:b/>
          <w:bCs/>
          <w:sz w:val="20"/>
          <w:szCs w:val="24"/>
          <w:lang w:val="en-US"/>
        </w:rPr>
      </w:pPr>
      <w:r w:rsidRPr="00872694">
        <w:rPr>
          <w:rFonts w:ascii="Avenir Next LT Pro" w:hAnsi="Avenir Next LT Pro"/>
          <w:b/>
          <w:bCs/>
          <w:sz w:val="20"/>
          <w:szCs w:val="24"/>
        </w:rPr>
        <w:t>Pracovné skúsenosti - história zamestnania / praxe:</w:t>
      </w:r>
    </w:p>
    <w:p w14:paraId="40081D61" w14:textId="64635A04" w:rsidR="00A13DBC" w:rsidRPr="00872694" w:rsidRDefault="00D93F04" w:rsidP="00872694">
      <w:pPr>
        <w:ind w:left="360"/>
        <w:rPr>
          <w:rFonts w:ascii="Avenir Next LT Pro" w:hAnsi="Avenir Next LT Pro"/>
          <w:sz w:val="20"/>
          <w:szCs w:val="20"/>
        </w:rPr>
      </w:pPr>
      <w:r w:rsidRPr="00872694">
        <w:rPr>
          <w:rFonts w:ascii="Avenir Next LT Pro" w:hAnsi="Avenir Next LT Pro"/>
          <w:sz w:val="20"/>
          <w:szCs w:val="20"/>
        </w:rPr>
        <w:t>Počet rokov</w:t>
      </w:r>
      <w:r w:rsidR="29CA6FC3" w:rsidRPr="00872694">
        <w:rPr>
          <w:rFonts w:ascii="Avenir Next LT Pro" w:hAnsi="Avenir Next LT Pro"/>
          <w:sz w:val="20"/>
          <w:szCs w:val="20"/>
        </w:rPr>
        <w:t xml:space="preserve"> Referenčnej</w:t>
      </w:r>
      <w:r w:rsidRPr="00872694">
        <w:rPr>
          <w:rFonts w:ascii="Avenir Next LT Pro" w:hAnsi="Avenir Next LT Pro"/>
          <w:sz w:val="20"/>
          <w:szCs w:val="20"/>
        </w:rPr>
        <w:t xml:space="preserve"> praxe: </w:t>
      </w:r>
      <w:r w:rsidR="00A13DBC" w:rsidRPr="00872694">
        <w:rPr>
          <w:rFonts w:ascii="Avenir Next LT Pro" w:hAnsi="Avenir Next LT Pro"/>
          <w:sz w:val="20"/>
          <w:szCs w:val="20"/>
        </w:rPr>
        <w:t>[</w:t>
      </w:r>
      <w:r w:rsidR="00A13DBC" w:rsidRPr="00872694">
        <w:rPr>
          <w:rFonts w:ascii="Avenir Next LT Pro" w:hAnsi="Avenir Next LT Pro"/>
          <w:sz w:val="20"/>
          <w:szCs w:val="20"/>
          <w:highlight w:val="yellow"/>
        </w:rPr>
        <w:t>•</w:t>
      </w:r>
      <w:r w:rsidR="00A13DBC" w:rsidRPr="00872694">
        <w:rPr>
          <w:rFonts w:ascii="Avenir Next LT Pro" w:hAnsi="Avenir Next LT Pro"/>
          <w:sz w:val="20"/>
          <w:szCs w:val="20"/>
        </w:rPr>
        <w:t>]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56BEC" w14:paraId="7B23C0F7" w14:textId="77777777" w:rsidTr="581337F3">
        <w:tc>
          <w:tcPr>
            <w:tcW w:w="3209" w:type="dxa"/>
            <w:shd w:val="clear" w:color="auto" w:fill="FDF1CB"/>
          </w:tcPr>
          <w:p w14:paraId="093BB03E" w14:textId="2C3B79CE" w:rsidR="00256BEC" w:rsidRPr="00872694" w:rsidRDefault="5CCE6505" w:rsidP="00872694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</w:t>
            </w:r>
          </w:p>
        </w:tc>
        <w:tc>
          <w:tcPr>
            <w:tcW w:w="3209" w:type="dxa"/>
            <w:shd w:val="clear" w:color="auto" w:fill="FDF1CB"/>
          </w:tcPr>
          <w:p w14:paraId="51E4F20B" w14:textId="4838C68A" w:rsidR="00256BEC" w:rsidRPr="00872694" w:rsidRDefault="00AE16F3" w:rsidP="00872694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Funkcia/pracovná pozícia</w:t>
            </w:r>
          </w:p>
        </w:tc>
        <w:tc>
          <w:tcPr>
            <w:tcW w:w="3210" w:type="dxa"/>
            <w:shd w:val="clear" w:color="auto" w:fill="FDF1CB"/>
          </w:tcPr>
          <w:p w14:paraId="7538354A" w14:textId="00BC9DCB" w:rsidR="00183CBA" w:rsidRDefault="1AF2C103" w:rsidP="00872694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T</w:t>
            </w:r>
            <w:r w:rsidR="1C196C16" w:rsidRPr="00872694">
              <w:rPr>
                <w:rFonts w:ascii="Avenir Next LT Pro" w:hAnsi="Avenir Next LT Pro"/>
                <w:b/>
                <w:bCs/>
                <w:sz w:val="20"/>
              </w:rPr>
              <w:t>rvanie pracovného pomeru</w:t>
            </w:r>
          </w:p>
          <w:p w14:paraId="21C12649" w14:textId="2FABE922" w:rsidR="004E3276" w:rsidRPr="00872694" w:rsidRDefault="004E3276" w:rsidP="00872694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</w:rPr>
              <w:t>Mesiac / rok</w:t>
            </w:r>
          </w:p>
          <w:p w14:paraId="572680B0" w14:textId="50168AD9" w:rsidR="00256BEC" w:rsidRPr="00872694" w:rsidRDefault="00256BEC" w:rsidP="00872694">
            <w:pPr>
              <w:ind w:left="360"/>
              <w:jc w:val="center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</w:p>
        </w:tc>
      </w:tr>
      <w:tr w:rsidR="00256BEC" w14:paraId="257BA25F" w14:textId="77777777" w:rsidTr="581337F3">
        <w:tc>
          <w:tcPr>
            <w:tcW w:w="3209" w:type="dxa"/>
          </w:tcPr>
          <w:p w14:paraId="25AECC8D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14:paraId="3DEA0AC6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14:paraId="56AC27B1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14:paraId="4C712F7A" w14:textId="77777777" w:rsidTr="581337F3">
        <w:tc>
          <w:tcPr>
            <w:tcW w:w="3209" w:type="dxa"/>
          </w:tcPr>
          <w:p w14:paraId="1310CDA9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14:paraId="06AE9A40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14:paraId="73603228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14:paraId="7D723B97" w14:textId="77777777" w:rsidTr="581337F3">
        <w:tc>
          <w:tcPr>
            <w:tcW w:w="3209" w:type="dxa"/>
          </w:tcPr>
          <w:p w14:paraId="2D373A68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14:paraId="3AC86E84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14:paraId="3644836A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14:paraId="32EEE347" w14:textId="77777777" w:rsidTr="581337F3">
        <w:tc>
          <w:tcPr>
            <w:tcW w:w="3209" w:type="dxa"/>
          </w:tcPr>
          <w:p w14:paraId="22651801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14:paraId="1B56937D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14:paraId="6364F3EE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256BEC" w14:paraId="5A4179A3" w14:textId="77777777" w:rsidTr="581337F3">
        <w:tc>
          <w:tcPr>
            <w:tcW w:w="3209" w:type="dxa"/>
          </w:tcPr>
          <w:p w14:paraId="1191F143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09" w:type="dxa"/>
          </w:tcPr>
          <w:p w14:paraId="26E16258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  <w:tc>
          <w:tcPr>
            <w:tcW w:w="3210" w:type="dxa"/>
          </w:tcPr>
          <w:p w14:paraId="2F869CFE" w14:textId="77777777" w:rsidR="00256BEC" w:rsidRDefault="00256BEC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0CAA4D2C" w14:textId="77777777" w:rsidR="00A13DBC" w:rsidRPr="00A13DBC" w:rsidRDefault="00A13DBC" w:rsidP="00872694">
      <w:pPr>
        <w:rPr>
          <w:rFonts w:ascii="Avenir Next LT Pro" w:hAnsi="Avenir Next LT Pro"/>
          <w:b/>
          <w:bCs/>
          <w:sz w:val="20"/>
          <w:szCs w:val="24"/>
        </w:rPr>
      </w:pPr>
    </w:p>
    <w:p w14:paraId="20DD1BC8" w14:textId="58F4F1E3" w:rsidR="004557EF" w:rsidRDefault="7104F9D2" w:rsidP="00872694">
      <w:pPr>
        <w:pStyle w:val="HBTableHead"/>
        <w:numPr>
          <w:ilvl w:val="0"/>
          <w:numId w:val="0"/>
        </w:numPr>
        <w:ind w:left="360"/>
      </w:pPr>
      <w:r>
        <w:t>Preukázanie referenčnej praxe</w:t>
      </w:r>
      <w:r w:rsidR="0058450B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3328" w14:paraId="50361251" w14:textId="77777777" w:rsidTr="61E0C312">
        <w:tc>
          <w:tcPr>
            <w:tcW w:w="4814" w:type="dxa"/>
            <w:shd w:val="clear" w:color="auto" w:fill="FDF1CB"/>
          </w:tcPr>
          <w:p w14:paraId="3E4E41A9" w14:textId="2F3AAD46" w:rsidR="00603328" w:rsidRPr="00872694" w:rsidRDefault="6A139279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i/>
                <w:iCs/>
                <w:sz w:val="20"/>
              </w:rPr>
              <w:t>Nižšie uvedené tabuľky je potrebné vyplniť toľkokrát, koľko projektov sa započítava do Referenčnej praxe kľúčového odborníka.</w:t>
            </w:r>
            <w:r w:rsidRPr="00872694">
              <w:rPr>
                <w:rFonts w:ascii="Avenir Next LT Pro" w:hAnsi="Avenir Next LT Pro"/>
                <w:sz w:val="20"/>
              </w:rPr>
              <w:t xml:space="preserve"> </w:t>
            </w:r>
            <w:r w:rsidR="433DA8DE" w:rsidRPr="00872694">
              <w:rPr>
                <w:rFonts w:ascii="Avenir Next LT Pro" w:hAnsi="Avenir Next LT Pro"/>
                <w:b/>
                <w:bCs/>
                <w:sz w:val="20"/>
              </w:rPr>
              <w:t xml:space="preserve">Názov </w:t>
            </w:r>
            <w:r w:rsidR="4C9DEE17" w:rsidRPr="00872694">
              <w:rPr>
                <w:rFonts w:ascii="Avenir Next LT Pro" w:hAnsi="Avenir Next LT Pro"/>
                <w:b/>
                <w:bCs/>
                <w:sz w:val="20"/>
              </w:rPr>
              <w:t>projektu</w:t>
            </w:r>
            <w:r w:rsidR="433DA8DE" w:rsidRPr="00872694">
              <w:rPr>
                <w:rFonts w:ascii="Avenir Next LT Pro" w:hAnsi="Avenir Next LT Pro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</w:tcPr>
          <w:p w14:paraId="5B39B733" w14:textId="77777777" w:rsidR="0060332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14:paraId="4CCADDF5" w14:textId="77777777" w:rsidTr="61E0C312">
        <w:tc>
          <w:tcPr>
            <w:tcW w:w="4814" w:type="dxa"/>
            <w:shd w:val="clear" w:color="auto" w:fill="FDF1CB"/>
          </w:tcPr>
          <w:p w14:paraId="456991C1" w14:textId="1D1A29F2" w:rsidR="00603328" w:rsidRPr="00872694" w:rsidRDefault="75DC02BB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</w:t>
            </w:r>
            <w:r w:rsidR="787EE5C0" w:rsidRPr="00872694">
              <w:rPr>
                <w:rFonts w:ascii="Avenir Next LT Pro" w:hAnsi="Avenir Next LT Pro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</w:tcPr>
          <w:p w14:paraId="7E097B44" w14:textId="77777777" w:rsidR="0060332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CA6B734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69F77C54" w14:textId="46F82833" w:rsidR="581337F3" w:rsidRDefault="7575D1CB" w:rsidP="61E0C31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61E0C312">
              <w:rPr>
                <w:rFonts w:ascii="Avenir Next LT Pro" w:hAnsi="Avenir Next LT Pro"/>
                <w:b/>
                <w:bCs/>
                <w:sz w:val="20"/>
              </w:rPr>
              <w:t>Odberateľ, kontaktná osoba odberateľa /tel., email/</w:t>
            </w:r>
          </w:p>
        </w:tc>
        <w:tc>
          <w:tcPr>
            <w:tcW w:w="4814" w:type="dxa"/>
          </w:tcPr>
          <w:p w14:paraId="64135B15" w14:textId="15EDA23C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14:paraId="59CF1FC0" w14:textId="77777777" w:rsidTr="61E0C312">
        <w:trPr>
          <w:trHeight w:val="690"/>
        </w:trPr>
        <w:tc>
          <w:tcPr>
            <w:tcW w:w="4814" w:type="dxa"/>
            <w:shd w:val="clear" w:color="auto" w:fill="FDF1CB"/>
          </w:tcPr>
          <w:p w14:paraId="1DB1DC65" w14:textId="0FC7F618" w:rsidR="00603328" w:rsidRPr="00872694" w:rsidRDefault="38F03E19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</w:t>
            </w:r>
            <w:r w:rsidR="651FC7FE" w:rsidRPr="00872694">
              <w:rPr>
                <w:rFonts w:ascii="Avenir Next LT Pro" w:hAnsi="Avenir Next LT Pro"/>
                <w:b/>
                <w:bCs/>
                <w:sz w:val="20"/>
              </w:rPr>
              <w:t>pracovných činností / zodpovedností odborníka na pozícií:</w:t>
            </w:r>
          </w:p>
        </w:tc>
        <w:tc>
          <w:tcPr>
            <w:tcW w:w="4814" w:type="dxa"/>
          </w:tcPr>
          <w:p w14:paraId="4B60C0BE" w14:textId="77777777" w:rsidR="0060332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1A82F6A3" w14:textId="77777777" w:rsidTr="61E0C312">
        <w:trPr>
          <w:trHeight w:val="690"/>
        </w:trPr>
        <w:tc>
          <w:tcPr>
            <w:tcW w:w="4814" w:type="dxa"/>
            <w:shd w:val="clear" w:color="auto" w:fill="FDF1CB"/>
          </w:tcPr>
          <w:p w14:paraId="29374F11" w14:textId="6C806FB5" w:rsidR="76424E41" w:rsidRPr="00872694" w:rsidRDefault="76424E41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Ktorý referenčný aspekt bol súčasťou Referenčnej praxi? </w:t>
            </w:r>
          </w:p>
          <w:p w14:paraId="66E66766" w14:textId="04E798F5" w:rsidR="581337F3" w:rsidRDefault="581337F3" w:rsidP="00872694">
            <w:pPr>
              <w:ind w:left="1416"/>
              <w:jc w:val="both"/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</w:rPr>
            </w:pPr>
          </w:p>
        </w:tc>
        <w:tc>
          <w:tcPr>
            <w:tcW w:w="4814" w:type="dxa"/>
          </w:tcPr>
          <w:p w14:paraId="61C9DD82" w14:textId="35B5F31B" w:rsidR="2654F33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1191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</w:t>
            </w:r>
            <w:r w:rsidR="2654F33A" w:rsidRPr="00872694">
              <w:rPr>
                <w:rFonts w:ascii="Avenir Next LT Pro" w:eastAsia="Avenir Next LT Pro" w:hAnsi="Avenir Next LT Pro" w:cs="Avenir Next LT Pro"/>
                <w:sz w:val="20"/>
              </w:rPr>
              <w:t>pojenie (</w:t>
            </w:r>
            <w:proofErr w:type="spellStart"/>
            <w:r w:rsidR="2654F33A" w:rsidRPr="00872694">
              <w:rPr>
                <w:rFonts w:ascii="Avenir Next LT Pro" w:eastAsia="Avenir Next LT Pro" w:hAnsi="Avenir Next LT Pro" w:cs="Avenir Next LT Pro"/>
                <w:sz w:val="20"/>
              </w:rPr>
              <w:t>t.j</w:t>
            </w:r>
            <w:proofErr w:type="spellEnd"/>
            <w:r w:rsidR="2654F33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14:paraId="72A6BA11" w14:textId="70BEC11B" w:rsidR="2654F33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3919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</w:t>
            </w:r>
            <w:r w:rsidR="2654F33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pojenie nových technologických energetických celkov vo výrobných podnikoch, alebo  </w:t>
            </w:r>
          </w:p>
          <w:p w14:paraId="11CB3CF2" w14:textId="14AEF766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99325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</w:t>
            </w:r>
            <w:r w:rsidR="2654F33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pojenie nových výrobných technologických celkov vo výrobných podnikoch v oblasti:   </w:t>
            </w:r>
          </w:p>
          <w:p w14:paraId="26846C32" w14:textId="2EC990A3" w:rsidR="2654F33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82929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0B590EAF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 priemyselných hnojív, alebo   </w:t>
            </w:r>
          </w:p>
          <w:p w14:paraId="149BCC2C" w14:textId="0B514355" w:rsidR="2654F33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20541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0B590EAF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  ťažkej organickej alebo anorganickej chémie, alebo  </w:t>
            </w:r>
          </w:p>
          <w:p w14:paraId="4CEADE36" w14:textId="78DC5E98" w:rsidR="2654F33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9187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0B590EAF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Petrochemický priemysel, alebo  </w:t>
            </w:r>
          </w:p>
          <w:p w14:paraId="6A2EF00F" w14:textId="4F08BF89" w:rsidR="581337F3" w:rsidRPr="00872694" w:rsidRDefault="00000000" w:rsidP="61E0C312">
            <w:pPr>
              <w:spacing w:after="160"/>
              <w:ind w:left="708"/>
              <w:rPr>
                <w:rFonts w:ascii="Aptos" w:eastAsia="Aptos" w:hAnsi="Aptos" w:cs="Aptos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359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0B590EAF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Hutnícky priemysel. </w:t>
            </w:r>
          </w:p>
        </w:tc>
      </w:tr>
      <w:tr w:rsidR="00603328" w14:paraId="7D6224DD" w14:textId="77777777" w:rsidTr="61E0C312">
        <w:tc>
          <w:tcPr>
            <w:tcW w:w="4814" w:type="dxa"/>
            <w:shd w:val="clear" w:color="auto" w:fill="FDF1CB"/>
          </w:tcPr>
          <w:p w14:paraId="7A01E3B6" w14:textId="0538ADA5" w:rsidR="00603328" w:rsidRPr="00872694" w:rsidRDefault="07809B00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3589AA97" w14:textId="77777777" w:rsidR="0060332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603328" w14:paraId="4E6DDA99" w14:textId="77777777" w:rsidTr="61E0C312">
        <w:tc>
          <w:tcPr>
            <w:tcW w:w="4814" w:type="dxa"/>
            <w:shd w:val="clear" w:color="auto" w:fill="FDF1CB"/>
          </w:tcPr>
          <w:p w14:paraId="392D3376" w14:textId="1BC12BC8" w:rsidR="00603328" w:rsidRPr="00872694" w:rsidRDefault="003F1CC5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Obdobie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 participácie odborníka na projekte (</w:t>
            </w: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rok a mesiac od 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>–</w:t>
            </w: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 do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4814" w:type="dxa"/>
          </w:tcPr>
          <w:p w14:paraId="161C1567" w14:textId="77777777" w:rsidR="00603328" w:rsidRDefault="00603328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4E3276" w14:paraId="5F8C4EC8" w14:textId="77777777" w:rsidTr="61E0C312">
        <w:tc>
          <w:tcPr>
            <w:tcW w:w="4814" w:type="dxa"/>
            <w:shd w:val="clear" w:color="auto" w:fill="FDF1CB"/>
          </w:tcPr>
          <w:p w14:paraId="1EAAF2E8" w14:textId="1B2C8181" w:rsidR="004E3276" w:rsidRPr="00872694" w:rsidRDefault="004E3276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1F356C66" w14:textId="77777777" w:rsidR="004E3276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08FC2C31" w14:textId="77777777" w:rsidR="00603328" w:rsidRDefault="00603328" w:rsidP="00872694">
      <w:pPr>
        <w:rPr>
          <w:rFonts w:ascii="Avenir Next LT Pro" w:hAnsi="Avenir Next LT Pro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1CC5" w14:paraId="7402AB0A" w14:textId="77777777" w:rsidTr="61E0C312">
        <w:tc>
          <w:tcPr>
            <w:tcW w:w="4814" w:type="dxa"/>
            <w:shd w:val="clear" w:color="auto" w:fill="FDF1CB"/>
          </w:tcPr>
          <w:p w14:paraId="68CF825E" w14:textId="6A6A4BE2" w:rsidR="003F1CC5" w:rsidRPr="00872694" w:rsidRDefault="70212D0E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lastRenderedPageBreak/>
              <w:t xml:space="preserve">Názov </w:t>
            </w:r>
            <w:r w:rsidR="334021A7" w:rsidRPr="00872694">
              <w:rPr>
                <w:rFonts w:ascii="Avenir Next LT Pro" w:hAnsi="Avenir Next LT Pro"/>
                <w:b/>
                <w:bCs/>
                <w:sz w:val="20"/>
              </w:rPr>
              <w:t>projektu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>/predmetu plnenia</w:t>
            </w:r>
          </w:p>
        </w:tc>
        <w:tc>
          <w:tcPr>
            <w:tcW w:w="4814" w:type="dxa"/>
          </w:tcPr>
          <w:p w14:paraId="7BC94901" w14:textId="77777777" w:rsidR="003F1CC5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14:paraId="4DB38BE2" w14:textId="77777777" w:rsidTr="61E0C312">
        <w:tc>
          <w:tcPr>
            <w:tcW w:w="4814" w:type="dxa"/>
            <w:shd w:val="clear" w:color="auto" w:fill="FDF1CB"/>
          </w:tcPr>
          <w:p w14:paraId="25688C41" w14:textId="6C2C07E7" w:rsidR="003F1CC5" w:rsidRPr="00872694" w:rsidRDefault="021847E5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</w:t>
            </w:r>
            <w:r w:rsidR="70212D0E" w:rsidRPr="00872694">
              <w:rPr>
                <w:rFonts w:ascii="Avenir Next LT Pro" w:hAnsi="Avenir Next LT Pro"/>
                <w:b/>
                <w:bCs/>
                <w:sz w:val="20"/>
              </w:rPr>
              <w:t>amestnávateľ, kontaktná osoba  zamestnávateľa /tel., email/</w:t>
            </w:r>
          </w:p>
        </w:tc>
        <w:tc>
          <w:tcPr>
            <w:tcW w:w="4814" w:type="dxa"/>
          </w:tcPr>
          <w:p w14:paraId="36D96990" w14:textId="77777777" w:rsidR="003F1CC5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16E1ADB7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6CFDE397" w14:textId="7F1BC2D4" w:rsidR="581337F3" w:rsidRDefault="6CF0C085" w:rsidP="61E0C31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61E0C312">
              <w:rPr>
                <w:rFonts w:ascii="Avenir Next LT Pro" w:hAnsi="Avenir Next LT Pro"/>
                <w:b/>
                <w:bCs/>
                <w:sz w:val="20"/>
              </w:rPr>
              <w:t>Odberateľ, kontaktná osoba odberateľa /tel., email/</w:t>
            </w:r>
          </w:p>
        </w:tc>
        <w:tc>
          <w:tcPr>
            <w:tcW w:w="4814" w:type="dxa"/>
          </w:tcPr>
          <w:p w14:paraId="56D6C52F" w14:textId="714AD1EB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14:paraId="02E02FB3" w14:textId="77777777" w:rsidTr="61E0C312">
        <w:tc>
          <w:tcPr>
            <w:tcW w:w="4814" w:type="dxa"/>
            <w:shd w:val="clear" w:color="auto" w:fill="FDF1CB"/>
          </w:tcPr>
          <w:p w14:paraId="7C0A3D62" w14:textId="322A4311" w:rsidR="003F1CC5" w:rsidRPr="00872694" w:rsidRDefault="70212D0E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</w:t>
            </w:r>
            <w:r w:rsidR="59F7E8E9" w:rsidRPr="00872694">
              <w:rPr>
                <w:rFonts w:ascii="Avenir Next LT Pro" w:hAnsi="Avenir Next LT Pro"/>
                <w:b/>
                <w:bCs/>
                <w:sz w:val="20"/>
              </w:rPr>
              <w:t xml:space="preserve">pracovných činností / zodpovedností odborníka na pozícií: </w:t>
            </w:r>
          </w:p>
        </w:tc>
        <w:tc>
          <w:tcPr>
            <w:tcW w:w="4814" w:type="dxa"/>
          </w:tcPr>
          <w:p w14:paraId="2FE1C21A" w14:textId="77777777" w:rsidR="003F1CC5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155802AA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E55C16C" w14:textId="1A737B33" w:rsidR="02F5B5EC" w:rsidRPr="00872694" w:rsidRDefault="02F5B5EC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Ktorý referenčný aspekt bol súčasťou Referenčnej praxi?</w:t>
            </w:r>
          </w:p>
          <w:p w14:paraId="7F5E794D" w14:textId="59EFF53F" w:rsidR="581337F3" w:rsidRDefault="581337F3" w:rsidP="00872694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76E7A224" w14:textId="77777777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4635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Zapojenie (</w:t>
            </w:r>
            <w:proofErr w:type="spellStart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t.j</w:t>
            </w:r>
            <w:proofErr w:type="spellEnd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14:paraId="2F443E88" w14:textId="77777777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8195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Zapojenie nových technologických energetických celkov vo výrobných podnikoch, alebo  </w:t>
            </w:r>
          </w:p>
          <w:p w14:paraId="681FC032" w14:textId="77777777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202111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Zapojenie nových výrobných technologických celkov vo výrobných podnikoch v oblasti:   </w:t>
            </w:r>
          </w:p>
          <w:p w14:paraId="251D215F" w14:textId="77777777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96812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 priemyselných hnojív, alebo   </w:t>
            </w:r>
          </w:p>
          <w:p w14:paraId="6995FFDE" w14:textId="77777777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28254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  ťažkej organickej alebo anorganickej chémie, alebo  </w:t>
            </w:r>
          </w:p>
          <w:p w14:paraId="3A85D6FE" w14:textId="5848F405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88632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Petrochemický priemysel, alebo  </w:t>
            </w:r>
          </w:p>
          <w:p w14:paraId="11C7B706" w14:textId="222D5FB5" w:rsidR="581337F3" w:rsidRDefault="00000000" w:rsidP="61E0C312">
            <w:pPr>
              <w:pStyle w:val="HBBody1"/>
              <w:numPr>
                <w:ilvl w:val="0"/>
                <w:numId w:val="0"/>
              </w:numPr>
              <w:ind w:left="708"/>
            </w:pPr>
            <w:sdt>
              <w:sdtPr>
                <w:rPr>
                  <w:b/>
                  <w:bCs/>
                  <w:sz w:val="24"/>
                  <w:szCs w:val="24"/>
                </w:rPr>
                <w:id w:val="-140860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eastAsia="Avenir Next LT Pro" w:cs="Avenir Next LT Pro"/>
              </w:rPr>
              <w:t xml:space="preserve">Hutnícky priemysel. </w:t>
            </w:r>
          </w:p>
        </w:tc>
      </w:tr>
      <w:tr w:rsidR="003F1CC5" w14:paraId="0E525F14" w14:textId="77777777" w:rsidTr="61E0C312">
        <w:tc>
          <w:tcPr>
            <w:tcW w:w="4814" w:type="dxa"/>
            <w:shd w:val="clear" w:color="auto" w:fill="FDF1CB"/>
          </w:tcPr>
          <w:p w14:paraId="6D9287BE" w14:textId="1A5BAE2E" w:rsidR="003F1CC5" w:rsidRPr="00872694" w:rsidRDefault="70212D0E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296E7A30" w14:textId="77777777" w:rsidR="003F1CC5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3F1CC5" w14:paraId="7B550ADA" w14:textId="77777777" w:rsidTr="61E0C312">
        <w:tc>
          <w:tcPr>
            <w:tcW w:w="4814" w:type="dxa"/>
            <w:shd w:val="clear" w:color="auto" w:fill="FDF1CB"/>
          </w:tcPr>
          <w:p w14:paraId="09163B5D" w14:textId="0A26EAD2" w:rsidR="003F1CC5" w:rsidRPr="00872694" w:rsidRDefault="003F1CC5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>Obdobie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 participácie odborníka na projekte (</w:t>
            </w: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rok a mesiac od 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>–</w:t>
            </w:r>
            <w:r w:rsidRPr="00872694">
              <w:rPr>
                <w:rFonts w:ascii="Avenir Next LT Pro" w:hAnsi="Avenir Next LT Pro"/>
                <w:b/>
                <w:bCs/>
                <w:sz w:val="20"/>
                <w:szCs w:val="24"/>
              </w:rPr>
              <w:t xml:space="preserve"> do</w:t>
            </w:r>
            <w:r w:rsidR="004E3276">
              <w:rPr>
                <w:rFonts w:ascii="Avenir Next LT Pro" w:hAnsi="Avenir Next LT Pro"/>
                <w:b/>
                <w:bCs/>
                <w:sz w:val="20"/>
                <w:szCs w:val="24"/>
              </w:rPr>
              <w:t>)</w:t>
            </w:r>
          </w:p>
        </w:tc>
        <w:tc>
          <w:tcPr>
            <w:tcW w:w="4814" w:type="dxa"/>
          </w:tcPr>
          <w:p w14:paraId="34F021FF" w14:textId="77777777" w:rsidR="003F1CC5" w:rsidRDefault="003F1CC5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4E3276" w14:paraId="4FC9E47F" w14:textId="77777777" w:rsidTr="61E0C312">
        <w:tc>
          <w:tcPr>
            <w:tcW w:w="4814" w:type="dxa"/>
            <w:shd w:val="clear" w:color="auto" w:fill="FDF1CB"/>
          </w:tcPr>
          <w:p w14:paraId="7253A8E2" w14:textId="7BB7130B" w:rsidR="004E3276" w:rsidRPr="00872694" w:rsidRDefault="004E3276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0E82ECFA" w14:textId="77777777" w:rsidR="004E3276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311E0C6D" w14:textId="77777777" w:rsidR="003F1CC5" w:rsidRDefault="003F1CC5" w:rsidP="00872694">
      <w:pPr>
        <w:rPr>
          <w:rFonts w:ascii="Avenir Next LT Pro" w:hAnsi="Avenir Next LT Pro"/>
          <w:sz w:val="20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14:paraId="5C8EC4A0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506D1A4" w14:textId="427B4A89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79BE04E5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458CD57A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33E8FE80" w14:textId="4CC7884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1C24CB0C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5352A3C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71965900" w14:textId="1CD19B51" w:rsidR="581337F3" w:rsidRDefault="581337F3" w:rsidP="61E0C31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61E0C312">
              <w:rPr>
                <w:rFonts w:ascii="Avenir Next LT Pro" w:hAnsi="Avenir Next LT Pro"/>
                <w:b/>
                <w:bCs/>
                <w:sz w:val="20"/>
              </w:rPr>
              <w:lastRenderedPageBreak/>
              <w:t>Odberateľ, kontaktná osoba odberateľa /tel., email/</w:t>
            </w:r>
          </w:p>
        </w:tc>
        <w:tc>
          <w:tcPr>
            <w:tcW w:w="4814" w:type="dxa"/>
          </w:tcPr>
          <w:p w14:paraId="7EAC976C" w14:textId="714AD1EB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27EAD8C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F9CBFEE" w14:textId="0F6EE913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</w:tcPr>
          <w:p w14:paraId="33A7CA34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0E810788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4D069064" w14:textId="1A737B33" w:rsidR="42308813" w:rsidRPr="00872694" w:rsidRDefault="4230881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Ktorý referenčný aspekt bol súčasťou Referenčnej praxi?</w:t>
            </w:r>
          </w:p>
          <w:p w14:paraId="22B1C952" w14:textId="0C3A415A" w:rsidR="581337F3" w:rsidRDefault="581337F3" w:rsidP="00872694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38763799" w14:textId="24C40A71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38834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Zapojenie (</w:t>
            </w:r>
            <w:proofErr w:type="spellStart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t.j</w:t>
            </w:r>
            <w:proofErr w:type="spellEnd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14:paraId="2A3FCB7D" w14:textId="77777777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159259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Zapojenie nových technologických energetických celkov vo výrobných podnikoch, alebo  </w:t>
            </w:r>
          </w:p>
          <w:p w14:paraId="6C6E56B8" w14:textId="77777777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8830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Zapojenie nových výrobných technologických celkov vo výrobných podnikoch v oblasti:   </w:t>
            </w:r>
          </w:p>
          <w:p w14:paraId="6001C8A7" w14:textId="77777777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14715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 priemyselných hnojív, alebo   </w:t>
            </w:r>
          </w:p>
          <w:p w14:paraId="3F7B9997" w14:textId="77777777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80250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Výroba  ťažkej organickej alebo anorganickej chémie, alebo  </w:t>
            </w:r>
          </w:p>
          <w:p w14:paraId="03C0176B" w14:textId="77777777" w:rsidR="001B795A" w:rsidRPr="00872694" w:rsidRDefault="00000000" w:rsidP="61E0C312">
            <w:pPr>
              <w:spacing w:after="160"/>
              <w:ind w:left="708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71014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ascii="Avenir Next LT Pro" w:eastAsia="Avenir Next LT Pro" w:hAnsi="Avenir Next LT Pro" w:cs="Avenir Next LT Pro"/>
                <w:sz w:val="20"/>
              </w:rPr>
              <w:t xml:space="preserve">Petrochemický priemysel, alebo  </w:t>
            </w:r>
          </w:p>
          <w:p w14:paraId="4E7F94F4" w14:textId="7B4F0403" w:rsidR="581337F3" w:rsidRDefault="00000000" w:rsidP="61E0C312">
            <w:pPr>
              <w:pStyle w:val="HBBody1"/>
              <w:numPr>
                <w:ilvl w:val="0"/>
                <w:numId w:val="0"/>
              </w:numPr>
              <w:ind w:left="708"/>
            </w:pPr>
            <w:sdt>
              <w:sdtPr>
                <w:rPr>
                  <w:b/>
                  <w:bCs/>
                  <w:sz w:val="24"/>
                  <w:szCs w:val="24"/>
                </w:rPr>
                <w:id w:val="-34393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7BE882" w:rsidRPr="61E0C312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297BE882" w:rsidRPr="61E0C312">
              <w:rPr>
                <w:sz w:val="24"/>
                <w:szCs w:val="24"/>
              </w:rPr>
              <w:t xml:space="preserve">  </w:t>
            </w:r>
            <w:r w:rsidR="297BE882" w:rsidRPr="61E0C312">
              <w:rPr>
                <w:rFonts w:eastAsia="Avenir Next LT Pro" w:cs="Avenir Next LT Pro"/>
              </w:rPr>
              <w:t>Hutnícky priemysel.</w:t>
            </w:r>
          </w:p>
        </w:tc>
      </w:tr>
      <w:tr w:rsidR="581337F3" w14:paraId="7738E593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B1DA5D8" w14:textId="62651AE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597C343B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2559A313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7343A08" w14:textId="038EB596" w:rsidR="581337F3" w:rsidRPr="00872694" w:rsidRDefault="581337F3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Obdobie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participácie odborníka na projekte (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rok a mesiac od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–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 do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)</w:t>
            </w:r>
          </w:p>
        </w:tc>
        <w:tc>
          <w:tcPr>
            <w:tcW w:w="4814" w:type="dxa"/>
          </w:tcPr>
          <w:p w14:paraId="5EFE958D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4E3276" w14:paraId="5A989A50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6EC1501C" w14:textId="1AA7EE29" w:rsidR="004E3276" w:rsidRPr="00872694" w:rsidRDefault="004E3276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092B3B8F" w14:textId="77777777" w:rsidR="004E3276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5698ACAE" w14:textId="6CA40A4D" w:rsidR="004557EF" w:rsidRDefault="004557EF" w:rsidP="00872694">
      <w:pPr>
        <w:rPr>
          <w:rFonts w:ascii="Avenir Next LT Pro" w:hAnsi="Avenir Next LT Pro"/>
          <w:sz w:val="20"/>
          <w:szCs w:val="20"/>
        </w:rPr>
      </w:pPr>
    </w:p>
    <w:p w14:paraId="52A86F83" w14:textId="314D2544" w:rsidR="36AFCEC3" w:rsidRDefault="36AFCEC3" w:rsidP="00872694">
      <w:pPr>
        <w:pStyle w:val="HBTableHead"/>
        <w:numPr>
          <w:ilvl w:val="0"/>
          <w:numId w:val="0"/>
        </w:numPr>
        <w:ind w:left="360"/>
      </w:pPr>
      <w:r>
        <w:t>Preukázanie referenčne</w:t>
      </w:r>
      <w:r w:rsidR="37107EFC">
        <w:t xml:space="preserve">j </w:t>
      </w:r>
      <w:r>
        <w:t>energetickej stavby: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14:paraId="6BEF887D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093AA7E9" w14:textId="427B4A89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57A29ED2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2D7802E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4124F9A6" w14:textId="4CC7884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456B350A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74DA2F0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031F8591" w14:textId="1D4364D7" w:rsidR="581337F3" w:rsidRDefault="581337F3" w:rsidP="61E0C312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61E0C312">
              <w:rPr>
                <w:rFonts w:ascii="Avenir Next LT Pro" w:hAnsi="Avenir Next LT Pro"/>
                <w:b/>
                <w:bCs/>
                <w:sz w:val="20"/>
              </w:rPr>
              <w:t>Odberateľ, kontaktná osoba odberateľa /tel., email/</w:t>
            </w:r>
          </w:p>
        </w:tc>
        <w:tc>
          <w:tcPr>
            <w:tcW w:w="4814" w:type="dxa"/>
          </w:tcPr>
          <w:p w14:paraId="18595B43" w14:textId="714AD1EB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4738475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59FA98E3" w14:textId="0F6EE913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</w:tcPr>
          <w:p w14:paraId="0DD38A6E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77858C1C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600563F1" w14:textId="5B1AB7C9" w:rsidR="35CAE05C" w:rsidRPr="00872694" w:rsidRDefault="35CAE05C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lastRenderedPageBreak/>
              <w:t>Ktorý referenčný aspekt bol súčasťou Referenčnej energetickej stavby?</w:t>
            </w:r>
          </w:p>
          <w:p w14:paraId="75D3246E" w14:textId="77A5F37D" w:rsidR="581337F3" w:rsidRDefault="581337F3" w:rsidP="00872694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76AAEC07" w14:textId="16B63DCC" w:rsidR="001B795A" w:rsidRPr="00872694" w:rsidRDefault="00000000" w:rsidP="00872694">
            <w:pPr>
              <w:spacing w:after="160"/>
              <w:ind w:left="360"/>
              <w:rPr>
                <w:rFonts w:ascii="Avenir Next LT Pro" w:eastAsia="Avenir Next LT Pro" w:hAnsi="Avenir Next LT Pro" w:cs="Avenir Next LT Pro"/>
                <w:sz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4"/>
                  <w:szCs w:val="24"/>
                </w:rPr>
                <w:id w:val="-211072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8726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 w:rsidRPr="00872694">
              <w:rPr>
                <w:sz w:val="24"/>
                <w:szCs w:val="24"/>
              </w:rPr>
              <w:t xml:space="preserve">  </w:t>
            </w:r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Zapojenie (</w:t>
            </w:r>
            <w:proofErr w:type="spellStart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>t.j</w:t>
            </w:r>
            <w:proofErr w:type="spellEnd"/>
            <w:r w:rsidR="001B795A" w:rsidRPr="00872694">
              <w:rPr>
                <w:rFonts w:ascii="Avenir Next LT Pro" w:eastAsia="Avenir Next LT Pro" w:hAnsi="Avenir Next LT Pro" w:cs="Avenir Next LT Pro"/>
                <w:sz w:val="20"/>
              </w:rPr>
              <w:t xml:space="preserve">. inštalácia a spustenie) nových technologických celkov energetických zariadení v zariadeniach na výrobu elektriny alebo ZEVO , alebo  </w:t>
            </w:r>
          </w:p>
          <w:p w14:paraId="31453D11" w14:textId="76E0DC58" w:rsidR="581337F3" w:rsidRDefault="00000000" w:rsidP="00872694">
            <w:pPr>
              <w:pStyle w:val="HBBody1"/>
              <w:numPr>
                <w:ilvl w:val="0"/>
                <w:numId w:val="0"/>
              </w:numPr>
              <w:ind w:left="360"/>
            </w:pPr>
            <w:sdt>
              <w:sdtPr>
                <w:rPr>
                  <w:b/>
                  <w:bCs/>
                  <w:sz w:val="24"/>
                  <w:szCs w:val="24"/>
                </w:rPr>
                <w:id w:val="197039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95A" w:rsidRPr="001B795A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B795A">
              <w:rPr>
                <w:b/>
                <w:bCs/>
                <w:sz w:val="24"/>
                <w:szCs w:val="24"/>
              </w:rPr>
              <w:t xml:space="preserve"> </w:t>
            </w:r>
            <w:r w:rsidR="001B795A" w:rsidRPr="001B795A">
              <w:rPr>
                <w:rFonts w:eastAsia="Avenir Next LT Pro" w:cs="Avenir Next LT Pro"/>
                <w:szCs w:val="22"/>
              </w:rPr>
              <w:t>Zapojenie nových technologických energetických celkov vo výrobných podnikoch</w:t>
            </w:r>
          </w:p>
        </w:tc>
      </w:tr>
      <w:tr w:rsidR="581337F3" w14:paraId="3639F3FF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6416E071" w14:textId="689467EF" w:rsidR="35CAE05C" w:rsidRPr="00872694" w:rsidRDefault="35CAE05C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Hodnota stavby: </w:t>
            </w:r>
          </w:p>
        </w:tc>
        <w:tc>
          <w:tcPr>
            <w:tcW w:w="4814" w:type="dxa"/>
          </w:tcPr>
          <w:p w14:paraId="0BA15952" w14:textId="60011936" w:rsidR="581337F3" w:rsidRPr="00872694" w:rsidRDefault="581337F3" w:rsidP="00872694">
            <w:pPr>
              <w:ind w:left="360"/>
              <w:rPr>
                <w:rFonts w:ascii="Avenir Next LT Pro" w:eastAsia="Avenir Next LT Pro" w:hAnsi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14:paraId="01703006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78B03BEC" w14:textId="4385E200" w:rsidR="35CAE05C" w:rsidRPr="00872694" w:rsidRDefault="35CAE05C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Hodnota technologických prvkov, ktoré boli predmetom dodania:</w:t>
            </w:r>
          </w:p>
        </w:tc>
        <w:tc>
          <w:tcPr>
            <w:tcW w:w="4814" w:type="dxa"/>
          </w:tcPr>
          <w:p w14:paraId="28523BAC" w14:textId="1CF22FCF" w:rsidR="581337F3" w:rsidRPr="00872694" w:rsidRDefault="581337F3" w:rsidP="00872694">
            <w:pPr>
              <w:ind w:left="360"/>
              <w:rPr>
                <w:rFonts w:ascii="Avenir Next LT Pro" w:eastAsia="Avenir Next LT Pro" w:hAnsi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14:paraId="626C7C6A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2CAB9226" w14:textId="62651AE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19D12786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9F55902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1E344F0A" w14:textId="2D643B70" w:rsidR="581337F3" w:rsidRPr="00872694" w:rsidRDefault="581337F3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Obdobie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 xml:space="preserve"> participácie odborníka na projekte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(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rok a mesiac od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–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 do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)</w:t>
            </w:r>
          </w:p>
        </w:tc>
        <w:tc>
          <w:tcPr>
            <w:tcW w:w="4814" w:type="dxa"/>
          </w:tcPr>
          <w:p w14:paraId="135E0EDE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4E3276" w14:paraId="2E9F8636" w14:textId="77777777" w:rsidTr="61E0C312">
        <w:trPr>
          <w:trHeight w:val="300"/>
        </w:trPr>
        <w:tc>
          <w:tcPr>
            <w:tcW w:w="4814" w:type="dxa"/>
            <w:shd w:val="clear" w:color="auto" w:fill="FDF1CB"/>
          </w:tcPr>
          <w:p w14:paraId="3AA43F45" w14:textId="4BBA014D" w:rsidR="004E3276" w:rsidRPr="00872694" w:rsidRDefault="004E3276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4A1BFC01" w14:textId="77777777" w:rsidR="004E3276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042B0F28" w14:textId="64C0EBF6" w:rsidR="581337F3" w:rsidRDefault="581337F3" w:rsidP="00872694">
      <w:pPr>
        <w:rPr>
          <w:rFonts w:ascii="Avenir Next LT Pro" w:hAnsi="Avenir Next LT Pro"/>
          <w:sz w:val="20"/>
          <w:szCs w:val="20"/>
        </w:rPr>
      </w:pPr>
    </w:p>
    <w:p w14:paraId="4EC01F71" w14:textId="1046583C" w:rsidR="62C1C7F0" w:rsidRDefault="62C1C7F0" w:rsidP="00872694">
      <w:pPr>
        <w:pStyle w:val="HBTableHead"/>
        <w:numPr>
          <w:ilvl w:val="0"/>
          <w:numId w:val="0"/>
        </w:numPr>
        <w:ind w:left="360"/>
      </w:pPr>
      <w:r>
        <w:t xml:space="preserve">Preukázanie referenčnej stavby v objeme aspoň 200 mil. EUR: </w:t>
      </w:r>
      <w:r>
        <w:rPr>
          <w:b w:val="0"/>
        </w:rPr>
        <w:t>(relevantné v prípade projektového manažéra - tím lídra a Projektového manažéra)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581337F3" w14:paraId="291326C6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2DC6D69C" w14:textId="427B4A89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Názov projektu/predmetu plnenia</w:t>
            </w:r>
          </w:p>
        </w:tc>
        <w:tc>
          <w:tcPr>
            <w:tcW w:w="4814" w:type="dxa"/>
          </w:tcPr>
          <w:p w14:paraId="74ABEFA3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470D387A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0C5CB355" w14:textId="4CC7884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Zamestnávateľ, kontaktná osoba  zamestnávateľa /tel., email/</w:t>
            </w:r>
          </w:p>
        </w:tc>
        <w:tc>
          <w:tcPr>
            <w:tcW w:w="4814" w:type="dxa"/>
          </w:tcPr>
          <w:p w14:paraId="48F6D9A0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176C8BA8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615EAA26" w14:textId="191FDB0C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Odberateľ, kontaktná osoba odberateľa /tel., email/</w:t>
            </w:r>
          </w:p>
          <w:p w14:paraId="577F56A6" w14:textId="0A6115C3" w:rsidR="581337F3" w:rsidRDefault="581337F3" w:rsidP="00872694">
            <w:pPr>
              <w:rPr>
                <w:rFonts w:ascii="Avenir Next LT Pro" w:hAnsi="Avenir Next LT Pro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190A8EA2" w14:textId="714AD1EB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05719746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3B8DD202" w14:textId="0F6EE913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Popis pracovných činností / zodpovedností odborníka na pozícií: </w:t>
            </w:r>
          </w:p>
        </w:tc>
        <w:tc>
          <w:tcPr>
            <w:tcW w:w="4814" w:type="dxa"/>
          </w:tcPr>
          <w:p w14:paraId="1C042C8C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5F37D8A3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2F80477B" w14:textId="689467EF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Hodnota stavby: </w:t>
            </w:r>
          </w:p>
        </w:tc>
        <w:tc>
          <w:tcPr>
            <w:tcW w:w="4814" w:type="dxa"/>
          </w:tcPr>
          <w:p w14:paraId="327C2E94" w14:textId="60011936" w:rsidR="581337F3" w:rsidRPr="00872694" w:rsidRDefault="581337F3" w:rsidP="00872694">
            <w:pPr>
              <w:ind w:left="360"/>
              <w:rPr>
                <w:rFonts w:ascii="Avenir Next LT Pro" w:eastAsia="Avenir Next LT Pro" w:hAnsi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14:paraId="1508A9CB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3473E17D" w14:textId="4385E200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Hodnota technologických prvkov, ktoré boli predmetom dodania:</w:t>
            </w:r>
          </w:p>
        </w:tc>
        <w:tc>
          <w:tcPr>
            <w:tcW w:w="4814" w:type="dxa"/>
          </w:tcPr>
          <w:p w14:paraId="10C36810" w14:textId="1CF22FCF" w:rsidR="581337F3" w:rsidRPr="00872694" w:rsidRDefault="581337F3" w:rsidP="00872694">
            <w:pPr>
              <w:ind w:left="360"/>
              <w:rPr>
                <w:rFonts w:ascii="Avenir Next LT Pro" w:eastAsia="Avenir Next LT Pro" w:hAnsi="Avenir Next LT Pro" w:cs="Avenir Next LT Pro"/>
                <w:sz w:val="20"/>
                <w:u w:val="single"/>
                <w:lang w:val="en-US"/>
              </w:rPr>
            </w:pPr>
          </w:p>
        </w:tc>
      </w:tr>
      <w:tr w:rsidR="581337F3" w14:paraId="429DBB18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2237AF06" w14:textId="62651AE5" w:rsidR="581337F3" w:rsidRPr="00872694" w:rsidRDefault="581337F3" w:rsidP="00872694">
            <w:pPr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Pozícia na projekte</w:t>
            </w:r>
          </w:p>
        </w:tc>
        <w:tc>
          <w:tcPr>
            <w:tcW w:w="4814" w:type="dxa"/>
          </w:tcPr>
          <w:p w14:paraId="21F02D0C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581337F3" w14:paraId="64FBAB8D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4C5716EA" w14:textId="7948F979" w:rsidR="581337F3" w:rsidRPr="00872694" w:rsidRDefault="581337F3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 w:rsidRPr="00872694">
              <w:rPr>
                <w:rFonts w:ascii="Avenir Next LT Pro" w:hAnsi="Avenir Next LT Pro"/>
                <w:b/>
                <w:bCs/>
                <w:sz w:val="20"/>
              </w:rPr>
              <w:t>Obdobie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 xml:space="preserve"> participácie odborníka na projekte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(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rok a mesiac od 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–</w:t>
            </w:r>
            <w:r w:rsidRPr="00872694">
              <w:rPr>
                <w:rFonts w:ascii="Avenir Next LT Pro" w:hAnsi="Avenir Next LT Pro"/>
                <w:b/>
                <w:bCs/>
                <w:sz w:val="20"/>
              </w:rPr>
              <w:t xml:space="preserve"> do</w:t>
            </w:r>
            <w:r w:rsidR="004E3276">
              <w:rPr>
                <w:rFonts w:ascii="Avenir Next LT Pro" w:hAnsi="Avenir Next LT Pro"/>
                <w:b/>
                <w:bCs/>
                <w:sz w:val="20"/>
              </w:rPr>
              <w:t>):</w:t>
            </w:r>
          </w:p>
        </w:tc>
        <w:tc>
          <w:tcPr>
            <w:tcW w:w="4814" w:type="dxa"/>
          </w:tcPr>
          <w:p w14:paraId="5A52ED27" w14:textId="77777777" w:rsidR="581337F3" w:rsidRDefault="581337F3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  <w:tr w:rsidR="004E3276" w14:paraId="2D3C4C7F" w14:textId="77777777" w:rsidTr="581337F3">
        <w:trPr>
          <w:trHeight w:val="300"/>
        </w:trPr>
        <w:tc>
          <w:tcPr>
            <w:tcW w:w="4814" w:type="dxa"/>
            <w:shd w:val="clear" w:color="auto" w:fill="FDF1CB"/>
          </w:tcPr>
          <w:p w14:paraId="2DE49997" w14:textId="1E1E0397" w:rsidR="004E3276" w:rsidRPr="00872694" w:rsidRDefault="004E3276" w:rsidP="00872694">
            <w:pPr>
              <w:tabs>
                <w:tab w:val="left" w:pos="1095"/>
              </w:tabs>
              <w:ind w:left="360"/>
              <w:rPr>
                <w:rFonts w:ascii="Avenir Next LT Pro" w:hAnsi="Avenir Next LT Pro"/>
                <w:b/>
                <w:bCs/>
                <w:sz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4"/>
              </w:rPr>
              <w:t>Celkové trvanie participácie na projekte v mesiacoch:</w:t>
            </w:r>
          </w:p>
        </w:tc>
        <w:tc>
          <w:tcPr>
            <w:tcW w:w="4814" w:type="dxa"/>
          </w:tcPr>
          <w:p w14:paraId="35E4FFF6" w14:textId="77777777" w:rsidR="004E3276" w:rsidRDefault="004E3276" w:rsidP="00872694">
            <w:pPr>
              <w:pStyle w:val="HBBody1"/>
              <w:numPr>
                <w:ilvl w:val="0"/>
                <w:numId w:val="0"/>
              </w:numPr>
              <w:ind w:left="360"/>
            </w:pPr>
          </w:p>
        </w:tc>
      </w:tr>
    </w:tbl>
    <w:p w14:paraId="49F1FA4E" w14:textId="03B54A1E" w:rsidR="581337F3" w:rsidRDefault="581337F3" w:rsidP="00872694">
      <w:pPr>
        <w:pStyle w:val="HBTableHead"/>
        <w:numPr>
          <w:ilvl w:val="0"/>
          <w:numId w:val="0"/>
        </w:numPr>
        <w:rPr>
          <w:szCs w:val="20"/>
        </w:rPr>
      </w:pPr>
    </w:p>
    <w:p w14:paraId="6AA01CBD" w14:textId="13951241" w:rsidR="004A4FE5" w:rsidRPr="00872694" w:rsidRDefault="004A4FE5" w:rsidP="00872694">
      <w:pPr>
        <w:ind w:left="360"/>
        <w:rPr>
          <w:rFonts w:ascii="Avenir Next LT Pro" w:hAnsi="Avenir Next LT Pro"/>
          <w:sz w:val="20"/>
          <w:szCs w:val="24"/>
        </w:rPr>
      </w:pPr>
      <w:r w:rsidRPr="00872694">
        <w:rPr>
          <w:rFonts w:ascii="Avenir Next LT Pro" w:hAnsi="Avenir Next LT Pro"/>
          <w:sz w:val="20"/>
          <w:szCs w:val="20"/>
        </w:rPr>
        <w:t>V__________________ dňa_____________________</w:t>
      </w:r>
    </w:p>
    <w:p w14:paraId="7D223B84" w14:textId="77777777" w:rsidR="0057243F" w:rsidRPr="00872694" w:rsidRDefault="0057243F" w:rsidP="00872694">
      <w:pPr>
        <w:ind w:left="360"/>
        <w:rPr>
          <w:rFonts w:ascii="Avenir Next LT Pro" w:hAnsi="Avenir Next LT Pro"/>
          <w:i/>
          <w:iCs/>
          <w:sz w:val="20"/>
          <w:szCs w:val="20"/>
        </w:rPr>
      </w:pPr>
      <w:r w:rsidRPr="00872694">
        <w:rPr>
          <w:rFonts w:ascii="Avenir Next LT Pro" w:hAnsi="Avenir Next LT Pro"/>
          <w:i/>
          <w:iCs/>
          <w:lang w:eastAsia="sk-SK"/>
        </w:rPr>
        <w:t>Podpis</w:t>
      </w:r>
    </w:p>
    <w:p w14:paraId="25523848" w14:textId="77777777" w:rsidR="0057243F" w:rsidRPr="00872694" w:rsidRDefault="0057243F" w:rsidP="00872694">
      <w:pPr>
        <w:ind w:left="360"/>
        <w:rPr>
          <w:rFonts w:ascii="Avenir Next LT Pro" w:hAnsi="Avenir Next LT Pro"/>
          <w:sz w:val="20"/>
          <w:szCs w:val="20"/>
        </w:rPr>
      </w:pPr>
      <w:r w:rsidRPr="00872694">
        <w:rPr>
          <w:rFonts w:ascii="Avenir Next LT Pro" w:hAnsi="Avenir Next LT Pro"/>
          <w:sz w:val="20"/>
          <w:szCs w:val="20"/>
        </w:rPr>
        <w:t>________________________________________________________</w:t>
      </w:r>
    </w:p>
    <w:p w14:paraId="00D661F2" w14:textId="46CD2EA7" w:rsidR="00940499" w:rsidRPr="0057243F" w:rsidRDefault="0057243F" w:rsidP="00872694">
      <w:pPr>
        <w:pStyle w:val="HBBody1"/>
        <w:numPr>
          <w:ilvl w:val="0"/>
          <w:numId w:val="0"/>
        </w:numPr>
        <w:spacing w:after="160" w:line="259" w:lineRule="auto"/>
        <w:ind w:left="360"/>
        <w:jc w:val="left"/>
        <w:rPr>
          <w:i/>
          <w:iCs/>
          <w:lang w:eastAsia="sk-SK"/>
        </w:rPr>
      </w:pPr>
      <w:r w:rsidRPr="581337F3">
        <w:rPr>
          <w:i/>
          <w:iCs/>
          <w:sz w:val="18"/>
          <w:szCs w:val="18"/>
          <w:lang w:eastAsia="sk-SK"/>
        </w:rPr>
        <w:t>Meno, priezvisko</w:t>
      </w:r>
      <w:r w:rsidR="00940499" w:rsidRPr="581337F3">
        <w:rPr>
          <w:i/>
          <w:iCs/>
          <w:sz w:val="18"/>
          <w:szCs w:val="18"/>
          <w:lang w:eastAsia="sk-SK"/>
        </w:rPr>
        <w:br w:type="page"/>
      </w:r>
    </w:p>
    <w:p w14:paraId="154673F2" w14:textId="77777777" w:rsidR="00940499" w:rsidRPr="00872694" w:rsidRDefault="00940499" w:rsidP="00872694">
      <w:pPr>
        <w:ind w:left="360"/>
        <w:jc w:val="center"/>
        <w:rPr>
          <w:rFonts w:ascii="Avenir Next LT Pro" w:hAnsi="Avenir Next LT Pro"/>
          <w:b/>
          <w:szCs w:val="18"/>
          <w:vertAlign w:val="superscript"/>
        </w:rPr>
      </w:pPr>
      <w:bookmarkStart w:id="1" w:name="_Hlk169257010"/>
      <w:r w:rsidRPr="00872694">
        <w:rPr>
          <w:rFonts w:ascii="Avenir Next LT Pro" w:hAnsi="Avenir Next LT Pro"/>
          <w:b/>
          <w:szCs w:val="18"/>
        </w:rPr>
        <w:lastRenderedPageBreak/>
        <w:t>Súhlas so spracúvaním osobných údajov</w:t>
      </w:r>
    </w:p>
    <w:p w14:paraId="4ADAD59E" w14:textId="1D60935B" w:rsidR="00940499" w:rsidRPr="00872694" w:rsidRDefault="00940499" w:rsidP="00872694">
      <w:pPr>
        <w:ind w:left="360"/>
        <w:jc w:val="center"/>
        <w:rPr>
          <w:rFonts w:ascii="Avenir Next LT Pro" w:hAnsi="Avenir Next LT Pro"/>
          <w:b/>
          <w:szCs w:val="18"/>
        </w:rPr>
      </w:pPr>
      <w:r w:rsidRPr="00872694">
        <w:rPr>
          <w:rFonts w:ascii="Avenir Next LT Pro" w:hAnsi="Avenir Next LT Pro"/>
          <w:b/>
          <w:szCs w:val="18"/>
        </w:rPr>
        <w:t xml:space="preserve">(podľa </w:t>
      </w:r>
      <w:r w:rsidR="00DB2F84" w:rsidRPr="00872694">
        <w:rPr>
          <w:rFonts w:ascii="Avenir Next LT Pro" w:hAnsi="Avenir Next LT Pro"/>
          <w:b/>
          <w:szCs w:val="18"/>
        </w:rPr>
        <w:t>N</w:t>
      </w:r>
      <w:r w:rsidRPr="00872694">
        <w:rPr>
          <w:rFonts w:ascii="Avenir Next LT Pro" w:hAnsi="Avenir Next LT Pro"/>
          <w:b/>
          <w:szCs w:val="18"/>
        </w:rPr>
        <w:t>ariadenia Európskeho parlamentu a Rady EÚ č. 2016/679 o ochrane fyzických osôb pri spracúvaní osobných údajov a o voľnom pohybe takýchto údajov, ktorým sa zrušuje smernica č. 95/46/ES (všeobecné nariadenie o ochrane údajov)</w:t>
      </w:r>
    </w:p>
    <w:p w14:paraId="4841EBE9" w14:textId="77777777" w:rsidR="00940499" w:rsidRPr="007D446D" w:rsidRDefault="00940499" w:rsidP="00872694">
      <w:pPr>
        <w:jc w:val="both"/>
        <w:rPr>
          <w:rFonts w:ascii="Avenir Next LT Pro" w:hAnsi="Avenir Next LT Pro"/>
          <w:szCs w:val="18"/>
        </w:rPr>
      </w:pPr>
    </w:p>
    <w:p w14:paraId="2404177F" w14:textId="5D04C099" w:rsidR="00940499" w:rsidRPr="00872694" w:rsidRDefault="00940499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Titul: </w:t>
      </w:r>
    </w:p>
    <w:p w14:paraId="4C063269" w14:textId="3AEDCAE8" w:rsidR="00940499" w:rsidRPr="00872694" w:rsidRDefault="00940499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</w:rPr>
        <w:t xml:space="preserve">Meno a priezvisko:  </w:t>
      </w:r>
    </w:p>
    <w:p w14:paraId="457CAC94" w14:textId="1500BF4B" w:rsidR="00940499" w:rsidRPr="00872694" w:rsidRDefault="00940499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Adresa trvalého pobytu: </w:t>
      </w:r>
    </w:p>
    <w:p w14:paraId="4A84E225" w14:textId="77777777" w:rsidR="00DB2F84" w:rsidRPr="00872694" w:rsidRDefault="00DB2F84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v súlade s Nariadením Európskeho parlamentu a Rady EÚ č. 2016/679 o ochrane fyzických osôb pri spracúvaní osobných údajov a o voľnom pohybe takýchto údajov, ktorým sa zrušuje smernica č. 95/46/ES (všeobecné nariadenie o ochrane údajov) týmto </w:t>
      </w:r>
    </w:p>
    <w:p w14:paraId="18111060" w14:textId="77777777" w:rsidR="00DB2F84" w:rsidRPr="00872694" w:rsidRDefault="00DB2F84" w:rsidP="00872694">
      <w:pPr>
        <w:ind w:left="360"/>
        <w:jc w:val="center"/>
        <w:rPr>
          <w:rFonts w:ascii="Avenir Next LT Pro" w:hAnsi="Avenir Next LT Pro"/>
          <w:b/>
          <w:szCs w:val="18"/>
        </w:rPr>
      </w:pPr>
      <w:r w:rsidRPr="00872694">
        <w:rPr>
          <w:rFonts w:ascii="Avenir Next LT Pro" w:hAnsi="Avenir Next LT Pro"/>
          <w:b/>
          <w:szCs w:val="18"/>
        </w:rPr>
        <w:t>udeľujem súhlas so spracovávaním osobných údajov</w:t>
      </w:r>
    </w:p>
    <w:p w14:paraId="67DF9B4E" w14:textId="71F0FB6A" w:rsidR="00DB2F84" w:rsidRPr="00872694" w:rsidRDefault="00DB2F84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obstarávateľom – </w:t>
      </w:r>
      <w:r w:rsidRPr="00872694">
        <w:rPr>
          <w:rFonts w:ascii="Avenir Next LT Pro" w:hAnsi="Avenir Next LT Pro"/>
          <w:b/>
          <w:bCs/>
          <w:szCs w:val="18"/>
        </w:rPr>
        <w:t xml:space="preserve">Odvoz a likvidácia odpadu a.s., </w:t>
      </w:r>
      <w:r w:rsidRPr="00872694">
        <w:rPr>
          <w:rFonts w:ascii="Avenir Next LT Pro" w:hAnsi="Avenir Next LT Pro"/>
          <w:szCs w:val="18"/>
        </w:rPr>
        <w:t>so sídlom:</w:t>
      </w:r>
      <w:r w:rsidRPr="00872694">
        <w:rPr>
          <w:rFonts w:ascii="Avenir Next LT Pro" w:hAnsi="Avenir Next LT Pro"/>
          <w:b/>
          <w:bCs/>
          <w:szCs w:val="18"/>
        </w:rPr>
        <w:t xml:space="preserve"> </w:t>
      </w:r>
      <w:proofErr w:type="spellStart"/>
      <w:r w:rsidRPr="00872694">
        <w:rPr>
          <w:rFonts w:ascii="Avenir Next LT Pro" w:hAnsi="Avenir Next LT Pro"/>
          <w:szCs w:val="18"/>
        </w:rPr>
        <w:t>Ivanská</w:t>
      </w:r>
      <w:proofErr w:type="spellEnd"/>
      <w:r w:rsidRPr="00872694">
        <w:rPr>
          <w:rFonts w:ascii="Avenir Next LT Pro" w:hAnsi="Avenir Next LT Pro"/>
          <w:szCs w:val="18"/>
        </w:rPr>
        <w:t xml:space="preserve"> cesta 22, 821 04 Bratislava, Slovenská republika, IČO: 00 681 300, uvedených v rámci ponuky predloženej uchádzačom: [</w:t>
      </w:r>
      <w:r w:rsidRPr="00872694">
        <w:rPr>
          <w:rFonts w:ascii="Avenir Next LT Pro" w:hAnsi="Avenir Next LT Pro"/>
          <w:szCs w:val="18"/>
          <w:highlight w:val="yellow"/>
        </w:rPr>
        <w:t>•</w:t>
      </w:r>
      <w:r w:rsidRPr="00872694">
        <w:rPr>
          <w:rFonts w:ascii="Avenir Next LT Pro" w:hAnsi="Avenir Next LT Pro"/>
          <w:szCs w:val="18"/>
        </w:rPr>
        <w:t>] do verejného obstarávania nadlimitnej zákazky „</w:t>
      </w:r>
      <w:r w:rsidRPr="00872694">
        <w:rPr>
          <w:rFonts w:ascii="Avenir Next LT Pro" w:hAnsi="Avenir Next LT Pro"/>
          <w:b/>
          <w:bCs/>
          <w:szCs w:val="18"/>
        </w:rPr>
        <w:t>Modernizácia a ekologizácia ZEVO OLO</w:t>
      </w:r>
      <w:r w:rsidRPr="00872694">
        <w:rPr>
          <w:rFonts w:ascii="Avenir Next LT Pro" w:hAnsi="Avenir Next LT Pro"/>
          <w:szCs w:val="18"/>
        </w:rPr>
        <w:t>“.</w:t>
      </w:r>
    </w:p>
    <w:p w14:paraId="766FBAC1" w14:textId="77777777" w:rsidR="00DB2F84" w:rsidRPr="00872694" w:rsidRDefault="00DB2F84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C04BBAE" w14:textId="77777777" w:rsidR="00DB2F84" w:rsidRPr="00872694" w:rsidRDefault="00DB2F84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 xml:space="preserve">Udelenie súhlasu  je možné kedykoľvek odvolať a jeho odvolanie nemá vplyv na zákonnosť už spracovaných osobných údajov do momentu odvolania súhlasu. </w:t>
      </w:r>
    </w:p>
    <w:p w14:paraId="1C29266F" w14:textId="7E55BFB2" w:rsidR="00DB2F84" w:rsidRPr="00872694" w:rsidRDefault="00DB2F84" w:rsidP="00872694">
      <w:pPr>
        <w:ind w:left="360"/>
        <w:jc w:val="both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>Zároveň potvrdzujem, že sú mi známe informácie o mojich právach v zmysle čl. 15 až 22 nariadenia Európskeho parlamentu a Rady EÚ č. 2016/679 o ochrane fyzických osôb pri spracúvaní osobných údajov a o voľnom pohybe takýchto údajov.</w:t>
      </w:r>
    </w:p>
    <w:p w14:paraId="4A3B9582" w14:textId="77777777" w:rsidR="00940499" w:rsidRPr="007D446D" w:rsidRDefault="00940499" w:rsidP="00872694">
      <w:pPr>
        <w:jc w:val="both"/>
        <w:rPr>
          <w:rFonts w:ascii="Avenir Next LT Pro" w:hAnsi="Avenir Next LT Pro"/>
          <w:szCs w:val="18"/>
        </w:rPr>
      </w:pPr>
    </w:p>
    <w:p w14:paraId="6AE387BF" w14:textId="77777777" w:rsidR="00940499" w:rsidRPr="007D446D" w:rsidRDefault="00940499" w:rsidP="00872694">
      <w:pPr>
        <w:jc w:val="both"/>
        <w:rPr>
          <w:rFonts w:ascii="Avenir Next LT Pro" w:hAnsi="Avenir Next LT Pro"/>
          <w:szCs w:val="18"/>
        </w:rPr>
      </w:pPr>
    </w:p>
    <w:p w14:paraId="452F6B91" w14:textId="0305ECA0" w:rsidR="00940499" w:rsidRPr="00872694" w:rsidRDefault="005D118D" w:rsidP="00872694">
      <w:pPr>
        <w:ind w:left="360"/>
        <w:rPr>
          <w:rFonts w:ascii="Avenir Next LT Pro" w:hAnsi="Avenir Next LT Pro"/>
          <w:sz w:val="20"/>
          <w:szCs w:val="24"/>
        </w:rPr>
      </w:pPr>
      <w:r w:rsidRPr="00872694">
        <w:rPr>
          <w:rFonts w:ascii="Avenir Next LT Pro" w:hAnsi="Avenir Next LT Pro"/>
          <w:sz w:val="20"/>
          <w:szCs w:val="24"/>
        </w:rPr>
        <w:t>V__________________ dňa_____________________</w:t>
      </w:r>
    </w:p>
    <w:p w14:paraId="14E0E9CF" w14:textId="77777777" w:rsidR="005D118D" w:rsidRDefault="005D118D" w:rsidP="00872694">
      <w:pPr>
        <w:rPr>
          <w:rFonts w:ascii="Avenir Next LT Pro" w:hAnsi="Avenir Next LT Pro"/>
          <w:szCs w:val="18"/>
        </w:rPr>
      </w:pPr>
    </w:p>
    <w:p w14:paraId="7CD8573A" w14:textId="50FED57D" w:rsidR="005D118D" w:rsidRPr="00872694" w:rsidRDefault="005D118D" w:rsidP="00872694">
      <w:pPr>
        <w:ind w:left="360"/>
        <w:jc w:val="right"/>
        <w:rPr>
          <w:rFonts w:ascii="Avenir Next LT Pro" w:hAnsi="Avenir Next LT Pro"/>
          <w:i/>
          <w:iCs/>
          <w:sz w:val="20"/>
          <w:szCs w:val="24"/>
        </w:rPr>
      </w:pPr>
      <w:r w:rsidRPr="00872694">
        <w:rPr>
          <w:rFonts w:ascii="Avenir Next LT Pro" w:hAnsi="Avenir Next LT Pro"/>
          <w:i/>
          <w:iCs/>
          <w:szCs w:val="18"/>
          <w:highlight w:val="yellow"/>
          <w:lang w:eastAsia="sk-SK"/>
        </w:rPr>
        <w:t>Podpis</w:t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  <w:r w:rsidRPr="00872694">
        <w:rPr>
          <w:rFonts w:ascii="Avenir Next LT Pro" w:hAnsi="Avenir Next LT Pro"/>
          <w:i/>
          <w:iCs/>
          <w:szCs w:val="18"/>
          <w:lang w:eastAsia="sk-SK"/>
        </w:rPr>
        <w:tab/>
      </w:r>
    </w:p>
    <w:p w14:paraId="473E8187" w14:textId="77777777" w:rsidR="00940499" w:rsidRPr="00872694" w:rsidRDefault="00940499" w:rsidP="00872694">
      <w:pPr>
        <w:ind w:left="360"/>
        <w:jc w:val="right"/>
        <w:rPr>
          <w:rFonts w:ascii="Avenir Next LT Pro" w:hAnsi="Avenir Next LT Pro"/>
          <w:szCs w:val="18"/>
        </w:rPr>
      </w:pPr>
      <w:r w:rsidRPr="00872694">
        <w:rPr>
          <w:rFonts w:ascii="Avenir Next LT Pro" w:hAnsi="Avenir Next LT Pro"/>
          <w:szCs w:val="18"/>
        </w:rPr>
        <w:t>.........................................................................</w:t>
      </w:r>
    </w:p>
    <w:p w14:paraId="07DDFE1B" w14:textId="60234AC8" w:rsidR="00D93F04" w:rsidRPr="001B795A" w:rsidRDefault="00940499" w:rsidP="001B795A">
      <w:pPr>
        <w:tabs>
          <w:tab w:val="left" w:pos="6379"/>
        </w:tabs>
        <w:jc w:val="right"/>
        <w:rPr>
          <w:rFonts w:ascii="Avenir Next LT Pro" w:hAnsi="Avenir Next LT Pro"/>
          <w:szCs w:val="18"/>
        </w:rPr>
      </w:pPr>
      <w:r w:rsidRPr="008304C2">
        <w:rPr>
          <w:rFonts w:ascii="Avenir Next LT Pro" w:hAnsi="Avenir Next LT Pro"/>
          <w:szCs w:val="18"/>
        </w:rPr>
        <w:tab/>
      </w:r>
      <w:r w:rsidR="00DB2F84" w:rsidRPr="00DB2F84">
        <w:rPr>
          <w:rFonts w:ascii="Avenir Next LT Pro" w:hAnsi="Avenir Next LT Pro"/>
          <w:szCs w:val="18"/>
        </w:rPr>
        <w:t>[</w:t>
      </w:r>
      <w:r w:rsidR="00DB2F84" w:rsidRPr="00DB2F84">
        <w:rPr>
          <w:rFonts w:ascii="Avenir Next LT Pro" w:hAnsi="Avenir Next LT Pro"/>
          <w:szCs w:val="18"/>
          <w:highlight w:val="yellow"/>
        </w:rPr>
        <w:t>Meno a priezvisko</w:t>
      </w:r>
      <w:r w:rsidR="00DB2F84" w:rsidRPr="00DB2F84">
        <w:rPr>
          <w:rFonts w:ascii="Avenir Next LT Pro" w:hAnsi="Avenir Next LT Pro"/>
          <w:szCs w:val="18"/>
        </w:rPr>
        <w:t>]</w:t>
      </w:r>
      <w:r>
        <w:rPr>
          <w:rFonts w:ascii="Avenir Next LT Pro" w:hAnsi="Avenir Next LT Pro"/>
          <w:szCs w:val="18"/>
        </w:rPr>
        <w:tab/>
      </w:r>
      <w:r>
        <w:rPr>
          <w:rFonts w:ascii="Avenir Next LT Pro" w:hAnsi="Avenir Next LT Pro"/>
          <w:szCs w:val="18"/>
        </w:rPr>
        <w:tab/>
      </w:r>
      <w:bookmarkEnd w:id="1"/>
    </w:p>
    <w:sectPr w:rsidR="00D93F04" w:rsidRPr="001B795A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7D93" w14:textId="77777777" w:rsidR="00165C71" w:rsidRPr="0014786E" w:rsidRDefault="00165C71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2E5F16F9" w14:textId="77777777" w:rsidR="00165C71" w:rsidRPr="0014786E" w:rsidRDefault="00165C71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581337F3">
      <w:tc>
        <w:tcPr>
          <w:tcW w:w="4644" w:type="dxa"/>
        </w:tcPr>
        <w:p w14:paraId="35F1964C" w14:textId="26A1631B" w:rsidR="008E4551" w:rsidRPr="008E4551" w:rsidRDefault="008E4551" w:rsidP="581337F3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01FA7AC" w14:textId="77777777" w:rsidR="008E4551" w:rsidRPr="008E4551" w:rsidRDefault="581337F3" w:rsidP="581337F3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581337F3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166EB880" w:rsidR="00674D0B" w:rsidRDefault="00674D0B" w:rsidP="61E0C312">
    <w:pPr>
      <w:pStyle w:val="Pta"/>
      <w:numPr>
        <w:ilvl w:val="0"/>
        <w:numId w:val="0"/>
      </w:numPr>
    </w:pPr>
    <w:r w:rsidRPr="0014786E">
      <w:rPr>
        <w:noProof/>
      </w:rPr>
      <w:drawing>
        <wp:anchor distT="0" distB="0" distL="114300" distR="114300" simplePos="0" relativeHeight="251658241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7E88" w14:textId="77777777" w:rsidR="00165C71" w:rsidRPr="0014786E" w:rsidRDefault="00165C71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07D6B95F" w14:textId="77777777" w:rsidR="00165C71" w:rsidRPr="0014786E" w:rsidRDefault="00165C71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4C02" w14:textId="6DABCB83" w:rsidR="008E4551" w:rsidRDefault="581337F3" w:rsidP="581337F3">
    <w:pPr>
      <w:pStyle w:val="HBBody1"/>
      <w:numPr>
        <w:ilvl w:val="0"/>
        <w:numId w:val="0"/>
      </w:numPr>
    </w:pPr>
    <w:r>
      <w:t>Príloha 7</w:t>
    </w:r>
  </w:p>
  <w:p w14:paraId="693D0CB6" w14:textId="44EE6EA1" w:rsidR="008E4551" w:rsidRPr="00E95889" w:rsidRDefault="0011301F" w:rsidP="001702FE">
    <w:pPr>
      <w:pStyle w:val="Hlavika"/>
      <w:rPr>
        <w:rFonts w:ascii="Avenir Next LT Pro" w:hAnsi="Avenir Next LT Pro"/>
        <w:sz w:val="20"/>
        <w:szCs w:val="20"/>
      </w:rPr>
    </w:pPr>
    <w:r>
      <w:rPr>
        <w:rFonts w:ascii="Avenir Next LT Pro" w:hAnsi="Avenir Next LT Pro"/>
        <w:sz w:val="20"/>
        <w:szCs w:val="20"/>
      </w:rPr>
      <w:t>VZOR ŽIVOTOPISOV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12C4" w14:textId="52597244" w:rsidR="00674D0B" w:rsidRDefault="00674D0B">
    <w:pPr>
      <w:pStyle w:val="Hlavika"/>
    </w:pPr>
    <w:r w:rsidRPr="0014786E">
      <w:rPr>
        <w:noProof/>
      </w:rPr>
      <w:drawing>
        <wp:anchor distT="0" distB="0" distL="114300" distR="114300" simplePos="0" relativeHeight="251658240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decimal"/>
      <w:pStyle w:val="HBBody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32CF59D"/>
    <w:multiLevelType w:val="hybridMultilevel"/>
    <w:tmpl w:val="FFFFFFFF"/>
    <w:lvl w:ilvl="0" w:tplc="3DF6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C0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E0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47334">
      <w:numFmt w:val="bullet"/>
      <w:lvlText w:val="-"/>
      <w:lvlJc w:val="left"/>
      <w:pPr>
        <w:ind w:left="3240" w:hanging="360"/>
      </w:pPr>
      <w:rPr>
        <w:rFonts w:ascii="Times New Roman" w:hAnsi="Times New Roman" w:hint="default"/>
      </w:rPr>
    </w:lvl>
    <w:lvl w:ilvl="4" w:tplc="22E63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6D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47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A9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E0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6" w15:restartNumberingAfterBreak="0">
    <w:nsid w:val="1F3CCC38"/>
    <w:multiLevelType w:val="hybridMultilevel"/>
    <w:tmpl w:val="FFFFFFFF"/>
    <w:lvl w:ilvl="0" w:tplc="359E583A">
      <w:start w:val="1"/>
      <w:numFmt w:val="lowerRoman"/>
      <w:lvlText w:val="%1."/>
      <w:lvlJc w:val="right"/>
      <w:pPr>
        <w:ind w:left="1080" w:hanging="360"/>
      </w:pPr>
      <w:rPr>
        <w:rFonts w:ascii="Avenir Next LT Pro" w:hAnsi="Avenir Next LT Pro" w:hint="default"/>
      </w:rPr>
    </w:lvl>
    <w:lvl w:ilvl="1" w:tplc="08FAC384">
      <w:start w:val="1"/>
      <w:numFmt w:val="lowerLetter"/>
      <w:lvlText w:val="%2."/>
      <w:lvlJc w:val="left"/>
      <w:pPr>
        <w:ind w:left="1440" w:hanging="360"/>
      </w:pPr>
    </w:lvl>
    <w:lvl w:ilvl="2" w:tplc="2C6A2C82">
      <w:start w:val="1"/>
      <w:numFmt w:val="lowerRoman"/>
      <w:lvlText w:val="%3."/>
      <w:lvlJc w:val="right"/>
      <w:pPr>
        <w:ind w:left="2160" w:hanging="180"/>
      </w:pPr>
    </w:lvl>
    <w:lvl w:ilvl="3" w:tplc="034CB916">
      <w:start w:val="1"/>
      <w:numFmt w:val="decimal"/>
      <w:lvlText w:val="%4."/>
      <w:lvlJc w:val="left"/>
      <w:pPr>
        <w:ind w:left="2880" w:hanging="360"/>
      </w:pPr>
    </w:lvl>
    <w:lvl w:ilvl="4" w:tplc="2618DDF0">
      <w:start w:val="1"/>
      <w:numFmt w:val="lowerLetter"/>
      <w:lvlText w:val="%5."/>
      <w:lvlJc w:val="left"/>
      <w:pPr>
        <w:ind w:left="3600" w:hanging="360"/>
      </w:pPr>
    </w:lvl>
    <w:lvl w:ilvl="5" w:tplc="B9825D98">
      <w:start w:val="1"/>
      <w:numFmt w:val="lowerRoman"/>
      <w:lvlText w:val="%6."/>
      <w:lvlJc w:val="right"/>
      <w:pPr>
        <w:ind w:left="4320" w:hanging="180"/>
      </w:pPr>
    </w:lvl>
    <w:lvl w:ilvl="6" w:tplc="23A4B7D6">
      <w:start w:val="1"/>
      <w:numFmt w:val="decimal"/>
      <w:lvlText w:val="%7."/>
      <w:lvlJc w:val="left"/>
      <w:pPr>
        <w:ind w:left="5040" w:hanging="360"/>
      </w:pPr>
    </w:lvl>
    <w:lvl w:ilvl="7" w:tplc="216EF88E">
      <w:start w:val="1"/>
      <w:numFmt w:val="lowerLetter"/>
      <w:lvlText w:val="%8."/>
      <w:lvlJc w:val="left"/>
      <w:pPr>
        <w:ind w:left="5760" w:hanging="360"/>
      </w:pPr>
    </w:lvl>
    <w:lvl w:ilvl="8" w:tplc="2BFE0F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235948CA"/>
    <w:multiLevelType w:val="hybridMultilevel"/>
    <w:tmpl w:val="7D2C9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1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5C11049"/>
    <w:multiLevelType w:val="hybridMultilevel"/>
    <w:tmpl w:val="0D1896E0"/>
    <w:lvl w:ilvl="0" w:tplc="9D7081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F0A8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154"/>
    <w:multiLevelType w:val="hybridMultilevel"/>
    <w:tmpl w:val="3354651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32632036">
    <w:abstractNumId w:val="4"/>
  </w:num>
  <w:num w:numId="2" w16cid:durableId="160240353">
    <w:abstractNumId w:val="6"/>
  </w:num>
  <w:num w:numId="3" w16cid:durableId="1843274372">
    <w:abstractNumId w:val="0"/>
  </w:num>
  <w:num w:numId="4" w16cid:durableId="10493072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6233667">
    <w:abstractNumId w:val="13"/>
  </w:num>
  <w:num w:numId="6" w16cid:durableId="120811754">
    <w:abstractNumId w:val="9"/>
  </w:num>
  <w:num w:numId="7" w16cid:durableId="1531993157">
    <w:abstractNumId w:val="13"/>
  </w:num>
  <w:num w:numId="8" w16cid:durableId="281695836">
    <w:abstractNumId w:val="9"/>
  </w:num>
  <w:num w:numId="9" w16cid:durableId="495195793">
    <w:abstractNumId w:val="12"/>
  </w:num>
  <w:num w:numId="10" w16cid:durableId="669870357">
    <w:abstractNumId w:val="12"/>
  </w:num>
  <w:num w:numId="11" w16cid:durableId="665019076">
    <w:abstractNumId w:val="10"/>
  </w:num>
  <w:num w:numId="12" w16cid:durableId="1253474045">
    <w:abstractNumId w:val="10"/>
  </w:num>
  <w:num w:numId="13" w16cid:durableId="362289862">
    <w:abstractNumId w:val="5"/>
  </w:num>
  <w:num w:numId="14" w16cid:durableId="1318805049">
    <w:abstractNumId w:val="5"/>
  </w:num>
  <w:num w:numId="15" w16cid:durableId="1601838818">
    <w:abstractNumId w:val="3"/>
  </w:num>
  <w:num w:numId="16" w16cid:durableId="977226967">
    <w:abstractNumId w:val="3"/>
  </w:num>
  <w:num w:numId="17" w16cid:durableId="118498375">
    <w:abstractNumId w:val="19"/>
  </w:num>
  <w:num w:numId="18" w16cid:durableId="201789882">
    <w:abstractNumId w:val="19"/>
  </w:num>
  <w:num w:numId="19" w16cid:durableId="1181160292">
    <w:abstractNumId w:val="17"/>
  </w:num>
  <w:num w:numId="20" w16cid:durableId="493106385">
    <w:abstractNumId w:val="1"/>
  </w:num>
  <w:num w:numId="21" w16cid:durableId="2012676880">
    <w:abstractNumId w:val="15"/>
  </w:num>
  <w:num w:numId="22" w16cid:durableId="623198362">
    <w:abstractNumId w:val="11"/>
  </w:num>
  <w:num w:numId="23" w16cid:durableId="1364673182">
    <w:abstractNumId w:val="15"/>
  </w:num>
  <w:num w:numId="24" w16cid:durableId="1702702900">
    <w:abstractNumId w:val="11"/>
  </w:num>
  <w:num w:numId="25" w16cid:durableId="1888225245">
    <w:abstractNumId w:val="0"/>
  </w:num>
  <w:num w:numId="26" w16cid:durableId="577595597">
    <w:abstractNumId w:val="7"/>
  </w:num>
  <w:num w:numId="27" w16cid:durableId="1082869316">
    <w:abstractNumId w:val="18"/>
  </w:num>
  <w:num w:numId="28" w16cid:durableId="747076342">
    <w:abstractNumId w:val="2"/>
  </w:num>
  <w:num w:numId="29" w16cid:durableId="20321129">
    <w:abstractNumId w:val="16"/>
  </w:num>
  <w:num w:numId="30" w16cid:durableId="815530612">
    <w:abstractNumId w:val="14"/>
  </w:num>
  <w:num w:numId="31" w16cid:durableId="873466560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012E5"/>
    <w:rsid w:val="00020851"/>
    <w:rsid w:val="00027858"/>
    <w:rsid w:val="00051439"/>
    <w:rsid w:val="00075E9C"/>
    <w:rsid w:val="00080F71"/>
    <w:rsid w:val="000811B5"/>
    <w:rsid w:val="000838F5"/>
    <w:rsid w:val="000A12F9"/>
    <w:rsid w:val="000B420C"/>
    <w:rsid w:val="000C1AFF"/>
    <w:rsid w:val="00100E67"/>
    <w:rsid w:val="0011301F"/>
    <w:rsid w:val="00116674"/>
    <w:rsid w:val="001231EB"/>
    <w:rsid w:val="00124B7B"/>
    <w:rsid w:val="0014452C"/>
    <w:rsid w:val="001449B1"/>
    <w:rsid w:val="00146440"/>
    <w:rsid w:val="0014786E"/>
    <w:rsid w:val="00152E0E"/>
    <w:rsid w:val="001574D0"/>
    <w:rsid w:val="00165C71"/>
    <w:rsid w:val="001702FE"/>
    <w:rsid w:val="00181B7F"/>
    <w:rsid w:val="00183CBA"/>
    <w:rsid w:val="00191A67"/>
    <w:rsid w:val="00192C18"/>
    <w:rsid w:val="00194F88"/>
    <w:rsid w:val="001A451B"/>
    <w:rsid w:val="001B795A"/>
    <w:rsid w:val="001C1693"/>
    <w:rsid w:val="001C256B"/>
    <w:rsid w:val="001CF300"/>
    <w:rsid w:val="001D7F50"/>
    <w:rsid w:val="00220CCD"/>
    <w:rsid w:val="0023671A"/>
    <w:rsid w:val="002450FF"/>
    <w:rsid w:val="00256BEC"/>
    <w:rsid w:val="00260621"/>
    <w:rsid w:val="00276397"/>
    <w:rsid w:val="002A2CC1"/>
    <w:rsid w:val="002B2231"/>
    <w:rsid w:val="002B7CA0"/>
    <w:rsid w:val="002D76CF"/>
    <w:rsid w:val="002E1702"/>
    <w:rsid w:val="002E1CAF"/>
    <w:rsid w:val="002F14E6"/>
    <w:rsid w:val="002F167C"/>
    <w:rsid w:val="002F3E6F"/>
    <w:rsid w:val="00307876"/>
    <w:rsid w:val="0032130E"/>
    <w:rsid w:val="00326A97"/>
    <w:rsid w:val="00343846"/>
    <w:rsid w:val="003627AF"/>
    <w:rsid w:val="00366F62"/>
    <w:rsid w:val="00390EAE"/>
    <w:rsid w:val="003A1571"/>
    <w:rsid w:val="003A176E"/>
    <w:rsid w:val="003F1CC5"/>
    <w:rsid w:val="003F4E19"/>
    <w:rsid w:val="00410316"/>
    <w:rsid w:val="004110FB"/>
    <w:rsid w:val="0043297F"/>
    <w:rsid w:val="00434B66"/>
    <w:rsid w:val="00451FEC"/>
    <w:rsid w:val="00452951"/>
    <w:rsid w:val="00452E17"/>
    <w:rsid w:val="004557EF"/>
    <w:rsid w:val="00457037"/>
    <w:rsid w:val="004775DB"/>
    <w:rsid w:val="004A0132"/>
    <w:rsid w:val="004A4FE5"/>
    <w:rsid w:val="004B48B8"/>
    <w:rsid w:val="004E3276"/>
    <w:rsid w:val="004E5C78"/>
    <w:rsid w:val="004E7D16"/>
    <w:rsid w:val="00530A89"/>
    <w:rsid w:val="005416A8"/>
    <w:rsid w:val="005442F1"/>
    <w:rsid w:val="00547DCB"/>
    <w:rsid w:val="0057243F"/>
    <w:rsid w:val="005834CB"/>
    <w:rsid w:val="0058450B"/>
    <w:rsid w:val="005A5211"/>
    <w:rsid w:val="005A7756"/>
    <w:rsid w:val="005C237D"/>
    <w:rsid w:val="005C7CB6"/>
    <w:rsid w:val="005D118D"/>
    <w:rsid w:val="005E25EF"/>
    <w:rsid w:val="005E61AF"/>
    <w:rsid w:val="00603328"/>
    <w:rsid w:val="0060581F"/>
    <w:rsid w:val="00623C42"/>
    <w:rsid w:val="00652317"/>
    <w:rsid w:val="00662875"/>
    <w:rsid w:val="006631FE"/>
    <w:rsid w:val="006634A8"/>
    <w:rsid w:val="00674D0B"/>
    <w:rsid w:val="006834B4"/>
    <w:rsid w:val="00686A75"/>
    <w:rsid w:val="0069071A"/>
    <w:rsid w:val="0069603A"/>
    <w:rsid w:val="006A45AB"/>
    <w:rsid w:val="006A5520"/>
    <w:rsid w:val="006F6944"/>
    <w:rsid w:val="00701BB4"/>
    <w:rsid w:val="00702E6B"/>
    <w:rsid w:val="00703A98"/>
    <w:rsid w:val="0070426B"/>
    <w:rsid w:val="007212F0"/>
    <w:rsid w:val="00726E3C"/>
    <w:rsid w:val="0074109D"/>
    <w:rsid w:val="007606FA"/>
    <w:rsid w:val="00773571"/>
    <w:rsid w:val="0077633A"/>
    <w:rsid w:val="007802A8"/>
    <w:rsid w:val="00785D26"/>
    <w:rsid w:val="008046E5"/>
    <w:rsid w:val="00820CA6"/>
    <w:rsid w:val="00851C14"/>
    <w:rsid w:val="00872694"/>
    <w:rsid w:val="0088543B"/>
    <w:rsid w:val="008C21A9"/>
    <w:rsid w:val="008E4551"/>
    <w:rsid w:val="008F557F"/>
    <w:rsid w:val="00925B9A"/>
    <w:rsid w:val="0093645F"/>
    <w:rsid w:val="00940499"/>
    <w:rsid w:val="00953D1A"/>
    <w:rsid w:val="00976E94"/>
    <w:rsid w:val="009C35C1"/>
    <w:rsid w:val="009D31ED"/>
    <w:rsid w:val="009D7D4A"/>
    <w:rsid w:val="00A025EC"/>
    <w:rsid w:val="00A0414D"/>
    <w:rsid w:val="00A10AFD"/>
    <w:rsid w:val="00A13DBC"/>
    <w:rsid w:val="00A22CDB"/>
    <w:rsid w:val="00A41E71"/>
    <w:rsid w:val="00A41FE0"/>
    <w:rsid w:val="00A65D1C"/>
    <w:rsid w:val="00A703F2"/>
    <w:rsid w:val="00A818CF"/>
    <w:rsid w:val="00A930C2"/>
    <w:rsid w:val="00A93692"/>
    <w:rsid w:val="00A9720C"/>
    <w:rsid w:val="00AA3AF0"/>
    <w:rsid w:val="00AB2E59"/>
    <w:rsid w:val="00AE16F3"/>
    <w:rsid w:val="00AF2ECB"/>
    <w:rsid w:val="00AF4C28"/>
    <w:rsid w:val="00AF7979"/>
    <w:rsid w:val="00B05E1E"/>
    <w:rsid w:val="00B17FC7"/>
    <w:rsid w:val="00B25209"/>
    <w:rsid w:val="00B267EE"/>
    <w:rsid w:val="00B4324B"/>
    <w:rsid w:val="00B4360F"/>
    <w:rsid w:val="00B55D03"/>
    <w:rsid w:val="00B76E2F"/>
    <w:rsid w:val="00B96000"/>
    <w:rsid w:val="00BB0C63"/>
    <w:rsid w:val="00BC6D8E"/>
    <w:rsid w:val="00C01D92"/>
    <w:rsid w:val="00C03895"/>
    <w:rsid w:val="00C210DB"/>
    <w:rsid w:val="00C36498"/>
    <w:rsid w:val="00C5202F"/>
    <w:rsid w:val="00C639A2"/>
    <w:rsid w:val="00C94FBF"/>
    <w:rsid w:val="00CA4B17"/>
    <w:rsid w:val="00CC4B9C"/>
    <w:rsid w:val="00CC59EC"/>
    <w:rsid w:val="00CD0D54"/>
    <w:rsid w:val="00D00351"/>
    <w:rsid w:val="00D054C6"/>
    <w:rsid w:val="00D12701"/>
    <w:rsid w:val="00D168DB"/>
    <w:rsid w:val="00D236B5"/>
    <w:rsid w:val="00D31BFB"/>
    <w:rsid w:val="00D33C5D"/>
    <w:rsid w:val="00D3690E"/>
    <w:rsid w:val="00D4504C"/>
    <w:rsid w:val="00D459F7"/>
    <w:rsid w:val="00D51490"/>
    <w:rsid w:val="00D760DB"/>
    <w:rsid w:val="00D8219C"/>
    <w:rsid w:val="00D9231C"/>
    <w:rsid w:val="00D93F04"/>
    <w:rsid w:val="00DA7676"/>
    <w:rsid w:val="00DA781E"/>
    <w:rsid w:val="00DB1076"/>
    <w:rsid w:val="00DB2F84"/>
    <w:rsid w:val="00DD4948"/>
    <w:rsid w:val="00DF4AE7"/>
    <w:rsid w:val="00E0351E"/>
    <w:rsid w:val="00E07ACC"/>
    <w:rsid w:val="00E27741"/>
    <w:rsid w:val="00E3519C"/>
    <w:rsid w:val="00E95889"/>
    <w:rsid w:val="00E95F57"/>
    <w:rsid w:val="00E96CBB"/>
    <w:rsid w:val="00EB4486"/>
    <w:rsid w:val="00EB53B8"/>
    <w:rsid w:val="00EB6B5E"/>
    <w:rsid w:val="00EC235A"/>
    <w:rsid w:val="00ED044A"/>
    <w:rsid w:val="00EE1CED"/>
    <w:rsid w:val="00F03F0B"/>
    <w:rsid w:val="00F16FAD"/>
    <w:rsid w:val="00F24B5C"/>
    <w:rsid w:val="00F25252"/>
    <w:rsid w:val="00F46785"/>
    <w:rsid w:val="00F5019B"/>
    <w:rsid w:val="00F70F9B"/>
    <w:rsid w:val="00F82480"/>
    <w:rsid w:val="00F85411"/>
    <w:rsid w:val="00F95859"/>
    <w:rsid w:val="00FD6B21"/>
    <w:rsid w:val="01DC2B11"/>
    <w:rsid w:val="01DD769C"/>
    <w:rsid w:val="02137CA0"/>
    <w:rsid w:val="021847E5"/>
    <w:rsid w:val="02F5B5EC"/>
    <w:rsid w:val="0389FEED"/>
    <w:rsid w:val="0589DFDB"/>
    <w:rsid w:val="0665CF90"/>
    <w:rsid w:val="07809B00"/>
    <w:rsid w:val="0B590EAF"/>
    <w:rsid w:val="0CB8EDD8"/>
    <w:rsid w:val="0CBE5E9C"/>
    <w:rsid w:val="0ED2E443"/>
    <w:rsid w:val="0F955171"/>
    <w:rsid w:val="105AE0AA"/>
    <w:rsid w:val="12C9206F"/>
    <w:rsid w:val="153A1F2A"/>
    <w:rsid w:val="16FB988A"/>
    <w:rsid w:val="1858C4DB"/>
    <w:rsid w:val="19536797"/>
    <w:rsid w:val="1A5CF974"/>
    <w:rsid w:val="1AF2C103"/>
    <w:rsid w:val="1C196C16"/>
    <w:rsid w:val="206122D6"/>
    <w:rsid w:val="20992860"/>
    <w:rsid w:val="2320067E"/>
    <w:rsid w:val="25FB2E2B"/>
    <w:rsid w:val="2654F33A"/>
    <w:rsid w:val="26C72A03"/>
    <w:rsid w:val="274C5F71"/>
    <w:rsid w:val="284CAA60"/>
    <w:rsid w:val="28A6B158"/>
    <w:rsid w:val="28AC09D0"/>
    <w:rsid w:val="297BE882"/>
    <w:rsid w:val="29CA6FC3"/>
    <w:rsid w:val="29FC5147"/>
    <w:rsid w:val="308D8AA3"/>
    <w:rsid w:val="31550653"/>
    <w:rsid w:val="31BAA7A2"/>
    <w:rsid w:val="334021A7"/>
    <w:rsid w:val="346E5E26"/>
    <w:rsid w:val="3586CD5F"/>
    <w:rsid w:val="35CAE05C"/>
    <w:rsid w:val="3659966D"/>
    <w:rsid w:val="36AFCEC3"/>
    <w:rsid w:val="37107EFC"/>
    <w:rsid w:val="38F03E19"/>
    <w:rsid w:val="39965B12"/>
    <w:rsid w:val="39D35C89"/>
    <w:rsid w:val="3B9E280E"/>
    <w:rsid w:val="3BEBD13E"/>
    <w:rsid w:val="3CB34608"/>
    <w:rsid w:val="3FB66F88"/>
    <w:rsid w:val="42308813"/>
    <w:rsid w:val="42A469AD"/>
    <w:rsid w:val="432629E3"/>
    <w:rsid w:val="433DA8DE"/>
    <w:rsid w:val="4900C5B3"/>
    <w:rsid w:val="4C9DEE17"/>
    <w:rsid w:val="4FC07FD5"/>
    <w:rsid w:val="51199108"/>
    <w:rsid w:val="558AD9DA"/>
    <w:rsid w:val="56EC5F91"/>
    <w:rsid w:val="581337F3"/>
    <w:rsid w:val="589390B3"/>
    <w:rsid w:val="59F7E8E9"/>
    <w:rsid w:val="5A07F59B"/>
    <w:rsid w:val="5AD0DF64"/>
    <w:rsid w:val="5B31F6B8"/>
    <w:rsid w:val="5C531B2E"/>
    <w:rsid w:val="5CCE6505"/>
    <w:rsid w:val="5E848153"/>
    <w:rsid w:val="60CB8863"/>
    <w:rsid w:val="61E0C312"/>
    <w:rsid w:val="62C1C7F0"/>
    <w:rsid w:val="6503AA3F"/>
    <w:rsid w:val="651FC7FE"/>
    <w:rsid w:val="68E5689E"/>
    <w:rsid w:val="693D2AE3"/>
    <w:rsid w:val="6A139279"/>
    <w:rsid w:val="6A212FF5"/>
    <w:rsid w:val="6C0297BC"/>
    <w:rsid w:val="6CF0C085"/>
    <w:rsid w:val="70212D0E"/>
    <w:rsid w:val="7104F9D2"/>
    <w:rsid w:val="722BAA5E"/>
    <w:rsid w:val="7563FC88"/>
    <w:rsid w:val="7575D1CB"/>
    <w:rsid w:val="75DC02BB"/>
    <w:rsid w:val="76424E41"/>
    <w:rsid w:val="787EE5C0"/>
    <w:rsid w:val="78DF7D25"/>
    <w:rsid w:val="7A73DF81"/>
    <w:rsid w:val="7AA8EF59"/>
    <w:rsid w:val="7AFA415C"/>
    <w:rsid w:val="7B5D59E6"/>
    <w:rsid w:val="7C32A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263E83EE-8E88-4185-BACC-FD877239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6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6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6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5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3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7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8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7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8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7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8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7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8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7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8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5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6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10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10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10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10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10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10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10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9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12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11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4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3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16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16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16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16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16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16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16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5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7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8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8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9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20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3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4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3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4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3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4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3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4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3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4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21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22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220CCD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2244b18d-8e06-435e-b0c8-9148f3190dc8">
      <Terms xmlns="http://schemas.microsoft.com/office/infopath/2007/PartnerControls"/>
    </lcf76f155ced4ddcb4097134ff3c332f>
    <TaxCatchAll xmlns="4019fa53-2e7c-4bbe-bb16-ab30e7fe32ea" xsi:nil="true"/>
  </documentManagement>
</p:properties>
</file>

<file path=customXml/itemProps1.xml><?xml version="1.0" encoding="utf-8"?>
<ds:datastoreItem xmlns:ds="http://schemas.openxmlformats.org/officeDocument/2006/customXml" ds:itemID="{54C1B466-9C9B-44EF-A193-072CEA8A3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2244b18d-8e06-435e-b0c8-9148f3190dc8"/>
    <ds:schemaRef ds:uri="4019fa53-2e7c-4bbe-bb16-ab30e7fe32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9</TotalTime>
  <Pages>8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10</cp:revision>
  <dcterms:created xsi:type="dcterms:W3CDTF">2025-07-09T09:43:00Z</dcterms:created>
  <dcterms:modified xsi:type="dcterms:W3CDTF">2026-01-23T12:23:00Z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