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D3553" w14:textId="7431762A" w:rsidR="007252EE" w:rsidRDefault="007252EE" w:rsidP="00024472"/>
    <w:p w14:paraId="0DEFED6E" w14:textId="6292EB56" w:rsidR="00D53AA0" w:rsidRDefault="00D53AA0" w:rsidP="00024472"/>
    <w:p w14:paraId="0C7A08D3" w14:textId="77777777" w:rsidR="003471DA" w:rsidRPr="003471DA" w:rsidRDefault="003471DA" w:rsidP="003471DA">
      <w:pPr>
        <w:pStyle w:val="Zhlavie20"/>
        <w:framePr w:w="9662" w:h="6050" w:hRule="exact" w:wrap="none" w:vAnchor="page" w:hAnchor="page" w:x="931" w:y="2716"/>
        <w:shd w:val="clear" w:color="auto" w:fill="auto"/>
        <w:spacing w:before="0" w:after="208" w:line="276" w:lineRule="auto"/>
        <w:ind w:left="3900"/>
        <w:jc w:val="both"/>
        <w:rPr>
          <w:b w:val="0"/>
          <w:bCs w:val="0"/>
          <w:sz w:val="24"/>
          <w:szCs w:val="24"/>
        </w:rPr>
      </w:pPr>
      <w:bookmarkStart w:id="0" w:name="bookmark1"/>
      <w:r w:rsidRPr="003471DA">
        <w:rPr>
          <w:rStyle w:val="Zhlavie2Riadkovanie3pt"/>
          <w:b/>
          <w:bCs/>
          <w:sz w:val="24"/>
          <w:szCs w:val="24"/>
        </w:rPr>
        <w:t>ROZHODNUTIE</w:t>
      </w:r>
      <w:bookmarkEnd w:id="0"/>
    </w:p>
    <w:p w14:paraId="40B13B2D" w14:textId="77777777" w:rsidR="003471DA" w:rsidRPr="003471DA" w:rsidRDefault="003471DA" w:rsidP="003471DA">
      <w:pPr>
        <w:pStyle w:val="Zhlavie20"/>
        <w:framePr w:w="9662" w:h="6050" w:hRule="exact" w:wrap="none" w:vAnchor="page" w:hAnchor="page" w:x="931" w:y="2716"/>
        <w:shd w:val="clear" w:color="auto" w:fill="auto"/>
        <w:spacing w:before="0" w:after="0" w:line="276" w:lineRule="auto"/>
        <w:ind w:left="980"/>
        <w:jc w:val="both"/>
        <w:rPr>
          <w:sz w:val="24"/>
          <w:szCs w:val="24"/>
        </w:rPr>
      </w:pPr>
      <w:bookmarkStart w:id="1" w:name="bookmark2"/>
      <w:r w:rsidRPr="003471DA">
        <w:rPr>
          <w:color w:val="000000"/>
          <w:sz w:val="24"/>
          <w:szCs w:val="24"/>
          <w:lang w:val="sk-SK" w:eastAsia="sk-SK" w:bidi="sk-SK"/>
        </w:rPr>
        <w:t>verejného obstarávateľa o zrušení rozhodnutia o zrušení verejného obstarávania</w:t>
      </w:r>
      <w:bookmarkEnd w:id="1"/>
    </w:p>
    <w:p w14:paraId="6A3813D9" w14:textId="77777777" w:rsidR="003471DA" w:rsidRPr="003471DA" w:rsidRDefault="003471DA" w:rsidP="003471DA">
      <w:pPr>
        <w:pStyle w:val="Zkladntext30"/>
        <w:framePr w:w="9662" w:h="6050" w:hRule="exact" w:wrap="none" w:vAnchor="page" w:hAnchor="page" w:x="931" w:y="2716"/>
        <w:shd w:val="clear" w:color="auto" w:fill="auto"/>
        <w:spacing w:line="276" w:lineRule="auto"/>
        <w:ind w:left="3320"/>
        <w:jc w:val="both"/>
        <w:rPr>
          <w:sz w:val="24"/>
          <w:szCs w:val="24"/>
        </w:rPr>
      </w:pPr>
      <w:r w:rsidRPr="003471DA">
        <w:rPr>
          <w:color w:val="000000"/>
          <w:sz w:val="24"/>
          <w:szCs w:val="24"/>
          <w:lang w:val="sk-SK" w:eastAsia="sk-SK" w:bidi="sk-SK"/>
        </w:rPr>
        <w:t>v nadlimitnej zákazke na predmet:</w:t>
      </w:r>
    </w:p>
    <w:p w14:paraId="045E5842" w14:textId="77777777" w:rsidR="003471DA" w:rsidRPr="003471DA" w:rsidRDefault="003471DA" w:rsidP="003471DA">
      <w:pPr>
        <w:pStyle w:val="Zkladntext30"/>
        <w:framePr w:w="9662" w:h="6050" w:hRule="exact" w:wrap="none" w:vAnchor="page" w:hAnchor="page" w:x="931" w:y="2716"/>
        <w:shd w:val="clear" w:color="auto" w:fill="auto"/>
        <w:spacing w:after="240" w:line="276" w:lineRule="auto"/>
        <w:ind w:left="2300"/>
        <w:jc w:val="both"/>
        <w:rPr>
          <w:sz w:val="24"/>
          <w:szCs w:val="24"/>
        </w:rPr>
      </w:pPr>
      <w:r w:rsidRPr="003471DA">
        <w:rPr>
          <w:rStyle w:val="Zkladntext312bodovRiadkovanie0pt"/>
          <w:b/>
          <w:bCs/>
        </w:rPr>
        <w:t>„Poskytovanie</w:t>
      </w:r>
      <w:r w:rsidRPr="003471DA">
        <w:rPr>
          <w:rStyle w:val="Zkladntext312bodovRiadkovanie0pt"/>
        </w:rPr>
        <w:t xml:space="preserve"> </w:t>
      </w:r>
      <w:r w:rsidRPr="003471DA">
        <w:rPr>
          <w:color w:val="000000"/>
          <w:sz w:val="24"/>
          <w:szCs w:val="24"/>
          <w:lang w:val="sk-SK" w:eastAsia="sk-SK" w:bidi="sk-SK"/>
        </w:rPr>
        <w:t>marketingových a reklamných služieb.“</w:t>
      </w:r>
    </w:p>
    <w:p w14:paraId="4124AA3F" w14:textId="1575F967" w:rsidR="003471DA" w:rsidRPr="003471DA" w:rsidRDefault="003471DA" w:rsidP="003471DA">
      <w:pPr>
        <w:framePr w:w="9662" w:h="6050" w:hRule="exact" w:wrap="none" w:vAnchor="page" w:hAnchor="page" w:x="931" w:y="2716"/>
        <w:spacing w:line="276" w:lineRule="auto"/>
        <w:ind w:left="560"/>
        <w:jc w:val="both"/>
        <w:rPr>
          <w:rFonts w:ascii="Times New Roman" w:hAnsi="Times New Roman"/>
          <w:sz w:val="24"/>
        </w:rPr>
      </w:pPr>
      <w:r w:rsidRPr="003471DA">
        <w:rPr>
          <w:rFonts w:ascii="Times New Roman" w:hAnsi="Times New Roman"/>
          <w:color w:val="000000"/>
          <w:sz w:val="24"/>
          <w:lang w:bidi="sk-SK"/>
        </w:rPr>
        <w:t>V súlade s nariadením Úradu pre verejné obstarávanie v rozhodnutí podľa § 175 ods. 1 písm. a) zákona č. 343/2015 Z. z. o verejnom obstarávaní a o zmene a doplnení niektorých zákonov v znení neskorších predpisov (ďalej len „zákon o verejnom obstarávaní“) verejný obstarávateľ, Všeobecná zdravotná poisťovňa, a. s., Dúbravská cesta 14, 841 04 Bratislava - mestská časť Karlova Ves, ICO: 35 937 874, vo verejnej súťaži na predmet nadlimitnej zákazky „Poskytovanie marketingových a reklamných služieb“, vyhlásenej v Úradnom vestníku EÚ dňa</w:t>
      </w:r>
    </w:p>
    <w:p w14:paraId="36A407A2" w14:textId="77777777" w:rsidR="003471DA" w:rsidRPr="003471DA" w:rsidRDefault="003471DA" w:rsidP="003471DA">
      <w:pPr>
        <w:framePr w:w="9662" w:h="6050" w:hRule="exact" w:wrap="none" w:vAnchor="page" w:hAnchor="page" w:x="931" w:y="2716"/>
        <w:widowControl w:val="0"/>
        <w:numPr>
          <w:ilvl w:val="0"/>
          <w:numId w:val="1"/>
        </w:numPr>
        <w:tabs>
          <w:tab w:val="left" w:pos="982"/>
        </w:tabs>
        <w:spacing w:line="276" w:lineRule="auto"/>
        <w:ind w:left="560"/>
        <w:jc w:val="both"/>
        <w:rPr>
          <w:rFonts w:ascii="Times New Roman" w:hAnsi="Times New Roman"/>
          <w:sz w:val="24"/>
        </w:rPr>
      </w:pPr>
      <w:r w:rsidRPr="003471DA">
        <w:rPr>
          <w:rFonts w:ascii="Times New Roman" w:hAnsi="Times New Roman"/>
          <w:color w:val="000000"/>
          <w:sz w:val="24"/>
          <w:lang w:bidi="sk-SK"/>
        </w:rPr>
        <w:t>02. 2026 pod značkou 101184-2026 a vo Vestníku verejného obstarávania č. 31/2026 dňa</w:t>
      </w:r>
    </w:p>
    <w:p w14:paraId="4DC59609" w14:textId="671CCE54" w:rsidR="003471DA" w:rsidRPr="003471DA" w:rsidRDefault="003471DA" w:rsidP="003471DA">
      <w:pPr>
        <w:framePr w:w="9662" w:h="6050" w:hRule="exact" w:wrap="none" w:vAnchor="page" w:hAnchor="page" w:x="931" w:y="2716"/>
        <w:widowControl w:val="0"/>
        <w:numPr>
          <w:ilvl w:val="0"/>
          <w:numId w:val="1"/>
        </w:numPr>
        <w:tabs>
          <w:tab w:val="left" w:pos="982"/>
        </w:tabs>
        <w:spacing w:after="283" w:line="276" w:lineRule="auto"/>
        <w:ind w:left="560"/>
        <w:jc w:val="both"/>
        <w:rPr>
          <w:rFonts w:ascii="Times New Roman" w:hAnsi="Times New Roman"/>
          <w:sz w:val="24"/>
        </w:rPr>
      </w:pPr>
      <w:r w:rsidRPr="003471DA">
        <w:rPr>
          <w:rFonts w:ascii="Times New Roman" w:hAnsi="Times New Roman"/>
          <w:color w:val="000000"/>
          <w:sz w:val="24"/>
          <w:lang w:bidi="sk-SK"/>
        </w:rPr>
        <w:t>02. 2026 pod značkou 2314 - MSS,</w:t>
      </w:r>
    </w:p>
    <w:p w14:paraId="3019BC59" w14:textId="77777777" w:rsidR="003471DA" w:rsidRPr="003471DA" w:rsidRDefault="003471DA" w:rsidP="003471DA">
      <w:pPr>
        <w:framePr w:w="9662" w:h="6050" w:hRule="exact" w:wrap="none" w:vAnchor="page" w:hAnchor="page" w:x="931" w:y="2716"/>
        <w:spacing w:after="215" w:line="276" w:lineRule="auto"/>
        <w:ind w:left="2700"/>
        <w:jc w:val="both"/>
        <w:rPr>
          <w:rFonts w:ascii="Times New Roman" w:hAnsi="Times New Roman"/>
          <w:sz w:val="24"/>
        </w:rPr>
      </w:pPr>
      <w:r w:rsidRPr="003471DA">
        <w:rPr>
          <w:rFonts w:ascii="Times New Roman" w:hAnsi="Times New Roman"/>
          <w:color w:val="000000"/>
          <w:sz w:val="24"/>
          <w:lang w:bidi="sk-SK"/>
        </w:rPr>
        <w:t>ruší rozhodnutie o zrušení verejného obstarávania</w:t>
      </w:r>
    </w:p>
    <w:p w14:paraId="665B7D71" w14:textId="77777777" w:rsidR="003471DA" w:rsidRDefault="003471DA" w:rsidP="003471DA">
      <w:pPr>
        <w:framePr w:w="9662" w:h="6050" w:hRule="exact" w:wrap="none" w:vAnchor="page" w:hAnchor="page" w:x="931" w:y="2716"/>
        <w:spacing w:after="283" w:line="276" w:lineRule="auto"/>
        <w:ind w:left="560"/>
        <w:jc w:val="both"/>
        <w:rPr>
          <w:rFonts w:ascii="Times New Roman" w:hAnsi="Times New Roman"/>
          <w:color w:val="000000"/>
          <w:sz w:val="24"/>
          <w:lang w:bidi="sk-SK"/>
        </w:rPr>
      </w:pPr>
      <w:r w:rsidRPr="003471DA">
        <w:rPr>
          <w:rFonts w:ascii="Times New Roman" w:hAnsi="Times New Roman"/>
          <w:color w:val="000000"/>
          <w:sz w:val="24"/>
          <w:lang w:bidi="sk-SK"/>
        </w:rPr>
        <w:t>zverejneného dňa 10.06.2026 v časti „Dokumenty“ prostredníctvom IS JOSEPHINE a zároveň doručeného všetkým uchádzačom dotknutej zákazky prostredníctvom komunikačného rozhrania IS JOEPHINE a bude pokračovať vo verejnom obstarávaní.</w:t>
      </w:r>
    </w:p>
    <w:p w14:paraId="671E321C" w14:textId="77777777" w:rsidR="003471DA" w:rsidRPr="003471DA" w:rsidRDefault="003471DA" w:rsidP="003471DA">
      <w:pPr>
        <w:framePr w:w="9662" w:h="6050" w:hRule="exact" w:wrap="none" w:vAnchor="page" w:hAnchor="page" w:x="931" w:y="2716"/>
        <w:spacing w:after="283" w:line="276" w:lineRule="auto"/>
        <w:ind w:left="560"/>
        <w:jc w:val="both"/>
        <w:rPr>
          <w:rFonts w:ascii="Times New Roman" w:hAnsi="Times New Roman"/>
          <w:sz w:val="24"/>
        </w:rPr>
      </w:pPr>
    </w:p>
    <w:p w14:paraId="5EE85375" w14:textId="77777777" w:rsidR="003471DA" w:rsidRPr="003471DA" w:rsidRDefault="003471DA" w:rsidP="003471DA">
      <w:pPr>
        <w:framePr w:w="9662" w:h="6050" w:hRule="exact" w:wrap="none" w:vAnchor="page" w:hAnchor="page" w:x="931" w:y="2716"/>
        <w:spacing w:line="276" w:lineRule="auto"/>
        <w:ind w:left="560"/>
        <w:jc w:val="both"/>
        <w:rPr>
          <w:rFonts w:ascii="Times New Roman" w:hAnsi="Times New Roman"/>
          <w:sz w:val="24"/>
        </w:rPr>
      </w:pPr>
      <w:r w:rsidRPr="003471DA">
        <w:rPr>
          <w:rStyle w:val="Zkladntext2"/>
          <w:sz w:val="24"/>
          <w:szCs w:val="24"/>
        </w:rPr>
        <w:t>Odôvodnenie:</w:t>
      </w:r>
    </w:p>
    <w:p w14:paraId="30789A90" w14:textId="7D85FCFF" w:rsidR="008A3008" w:rsidRPr="003471DA" w:rsidRDefault="008A3008" w:rsidP="00024472">
      <w:pPr>
        <w:rPr>
          <w:sz w:val="24"/>
        </w:rPr>
      </w:pPr>
    </w:p>
    <w:p w14:paraId="37A30A4F" w14:textId="77777777" w:rsidR="003471DA" w:rsidRPr="003471DA" w:rsidRDefault="003471DA" w:rsidP="003471DA">
      <w:pPr>
        <w:rPr>
          <w:sz w:val="24"/>
        </w:rPr>
      </w:pPr>
    </w:p>
    <w:p w14:paraId="1DA76BF3" w14:textId="77777777" w:rsidR="003471DA" w:rsidRPr="003471DA" w:rsidRDefault="003471DA" w:rsidP="003471DA">
      <w:pPr>
        <w:rPr>
          <w:sz w:val="24"/>
        </w:rPr>
      </w:pPr>
    </w:p>
    <w:p w14:paraId="7FC0F2C3" w14:textId="77777777" w:rsidR="003471DA" w:rsidRPr="003471DA" w:rsidRDefault="003471DA" w:rsidP="003471DA">
      <w:pPr>
        <w:rPr>
          <w:sz w:val="24"/>
        </w:rPr>
      </w:pPr>
    </w:p>
    <w:p w14:paraId="0C3FB78A" w14:textId="77777777" w:rsidR="003471DA" w:rsidRPr="003471DA" w:rsidRDefault="003471DA" w:rsidP="003471DA">
      <w:pPr>
        <w:rPr>
          <w:sz w:val="24"/>
        </w:rPr>
      </w:pPr>
    </w:p>
    <w:p w14:paraId="1E869EEB" w14:textId="77777777" w:rsidR="003471DA" w:rsidRPr="003471DA" w:rsidRDefault="003471DA" w:rsidP="003471DA">
      <w:pPr>
        <w:rPr>
          <w:sz w:val="24"/>
        </w:rPr>
      </w:pPr>
    </w:p>
    <w:p w14:paraId="59BF8BEB" w14:textId="77777777" w:rsidR="003471DA" w:rsidRPr="003471DA" w:rsidRDefault="003471DA" w:rsidP="003471DA">
      <w:pPr>
        <w:rPr>
          <w:sz w:val="24"/>
        </w:rPr>
      </w:pPr>
    </w:p>
    <w:p w14:paraId="35F443B1" w14:textId="77777777" w:rsidR="003471DA" w:rsidRPr="003471DA" w:rsidRDefault="003471DA" w:rsidP="003471DA">
      <w:pPr>
        <w:rPr>
          <w:sz w:val="24"/>
        </w:rPr>
      </w:pPr>
    </w:p>
    <w:p w14:paraId="00278E85" w14:textId="77777777" w:rsidR="003471DA" w:rsidRPr="003471DA" w:rsidRDefault="003471DA" w:rsidP="003471DA">
      <w:pPr>
        <w:rPr>
          <w:sz w:val="24"/>
        </w:rPr>
      </w:pPr>
    </w:p>
    <w:p w14:paraId="1490A43F" w14:textId="77777777" w:rsidR="003471DA" w:rsidRPr="003471DA" w:rsidRDefault="003471DA" w:rsidP="003471DA">
      <w:pPr>
        <w:rPr>
          <w:sz w:val="24"/>
        </w:rPr>
      </w:pPr>
    </w:p>
    <w:p w14:paraId="099D5565" w14:textId="77777777" w:rsidR="003471DA" w:rsidRPr="003471DA" w:rsidRDefault="003471DA" w:rsidP="003471DA">
      <w:pPr>
        <w:rPr>
          <w:sz w:val="24"/>
        </w:rPr>
      </w:pPr>
    </w:p>
    <w:p w14:paraId="3685DF7C" w14:textId="77777777" w:rsidR="003471DA" w:rsidRPr="003471DA" w:rsidRDefault="003471DA" w:rsidP="003471DA">
      <w:pPr>
        <w:rPr>
          <w:sz w:val="24"/>
        </w:rPr>
      </w:pPr>
    </w:p>
    <w:p w14:paraId="26C69677" w14:textId="77777777" w:rsidR="003471DA" w:rsidRPr="003471DA" w:rsidRDefault="003471DA" w:rsidP="003471DA">
      <w:pPr>
        <w:rPr>
          <w:sz w:val="24"/>
        </w:rPr>
      </w:pPr>
    </w:p>
    <w:p w14:paraId="78BF80E7" w14:textId="77777777" w:rsidR="003471DA" w:rsidRPr="003471DA" w:rsidRDefault="003471DA" w:rsidP="003471DA">
      <w:pPr>
        <w:rPr>
          <w:sz w:val="24"/>
        </w:rPr>
      </w:pPr>
    </w:p>
    <w:p w14:paraId="3A96B510" w14:textId="77777777" w:rsidR="003471DA" w:rsidRPr="003471DA" w:rsidRDefault="003471DA" w:rsidP="003471DA">
      <w:pPr>
        <w:rPr>
          <w:sz w:val="24"/>
        </w:rPr>
      </w:pPr>
    </w:p>
    <w:p w14:paraId="02DC2E63" w14:textId="77777777" w:rsidR="003471DA" w:rsidRPr="003471DA" w:rsidRDefault="003471DA" w:rsidP="003471DA">
      <w:pPr>
        <w:rPr>
          <w:sz w:val="24"/>
        </w:rPr>
      </w:pPr>
    </w:p>
    <w:p w14:paraId="27A9D67B" w14:textId="77777777" w:rsidR="003471DA" w:rsidRPr="003471DA" w:rsidRDefault="003471DA" w:rsidP="003471DA">
      <w:pPr>
        <w:rPr>
          <w:sz w:val="24"/>
        </w:rPr>
      </w:pPr>
    </w:p>
    <w:p w14:paraId="46B6CBB4" w14:textId="77777777" w:rsidR="003471DA" w:rsidRPr="003471DA" w:rsidRDefault="003471DA" w:rsidP="003471DA">
      <w:pPr>
        <w:rPr>
          <w:sz w:val="24"/>
        </w:rPr>
      </w:pPr>
    </w:p>
    <w:p w14:paraId="500FF56F" w14:textId="77777777" w:rsidR="003471DA" w:rsidRPr="003471DA" w:rsidRDefault="003471DA" w:rsidP="003471DA">
      <w:pPr>
        <w:rPr>
          <w:sz w:val="24"/>
        </w:rPr>
      </w:pPr>
    </w:p>
    <w:p w14:paraId="44268B1A" w14:textId="77777777" w:rsidR="003471DA" w:rsidRPr="003471DA" w:rsidRDefault="003471DA" w:rsidP="003471DA">
      <w:pPr>
        <w:rPr>
          <w:sz w:val="24"/>
        </w:rPr>
      </w:pPr>
    </w:p>
    <w:p w14:paraId="1A0CF550" w14:textId="77777777" w:rsidR="003471DA" w:rsidRPr="003471DA" w:rsidRDefault="003471DA" w:rsidP="003471DA">
      <w:pPr>
        <w:rPr>
          <w:sz w:val="24"/>
        </w:rPr>
      </w:pPr>
    </w:p>
    <w:p w14:paraId="7B12A778" w14:textId="77777777" w:rsidR="003471DA" w:rsidRPr="003471DA" w:rsidRDefault="003471DA" w:rsidP="003471DA">
      <w:pPr>
        <w:framePr w:w="9662" w:h="3571" w:hRule="exact" w:wrap="none" w:vAnchor="page" w:hAnchor="page" w:x="871" w:y="8956"/>
        <w:spacing w:line="276" w:lineRule="auto"/>
        <w:ind w:left="560"/>
        <w:jc w:val="both"/>
        <w:rPr>
          <w:rFonts w:ascii="Times New Roman" w:hAnsi="Times New Roman"/>
          <w:color w:val="000000"/>
          <w:sz w:val="24"/>
          <w:u w:val="single"/>
          <w:lang w:bidi="sk-SK"/>
        </w:rPr>
      </w:pPr>
      <w:r w:rsidRPr="003471DA">
        <w:rPr>
          <w:rFonts w:ascii="Times New Roman" w:hAnsi="Times New Roman"/>
          <w:color w:val="000000"/>
          <w:sz w:val="24"/>
          <w:u w:val="single"/>
          <w:lang w:bidi="sk-SK"/>
        </w:rPr>
        <w:t xml:space="preserve">Odôvodnenie: </w:t>
      </w:r>
    </w:p>
    <w:p w14:paraId="15AF9078" w14:textId="77777777" w:rsidR="003471DA" w:rsidRDefault="003471DA" w:rsidP="003471DA">
      <w:pPr>
        <w:framePr w:w="9662" w:h="3571" w:hRule="exact" w:wrap="none" w:vAnchor="page" w:hAnchor="page" w:x="871" w:y="8956"/>
        <w:spacing w:line="276" w:lineRule="auto"/>
        <w:ind w:left="560"/>
        <w:jc w:val="both"/>
        <w:rPr>
          <w:rFonts w:ascii="Times New Roman" w:hAnsi="Times New Roman"/>
          <w:color w:val="000000"/>
          <w:sz w:val="24"/>
          <w:lang w:bidi="sk-SK"/>
        </w:rPr>
      </w:pPr>
    </w:p>
    <w:p w14:paraId="0B461866" w14:textId="57EC3EE1" w:rsidR="003471DA" w:rsidRPr="003471DA" w:rsidRDefault="003471DA" w:rsidP="003471DA">
      <w:pPr>
        <w:framePr w:w="9662" w:h="3571" w:hRule="exact" w:wrap="none" w:vAnchor="page" w:hAnchor="page" w:x="871" w:y="8956"/>
        <w:spacing w:line="276" w:lineRule="auto"/>
        <w:ind w:left="560"/>
        <w:jc w:val="both"/>
        <w:rPr>
          <w:rFonts w:ascii="Times New Roman" w:hAnsi="Times New Roman"/>
          <w:sz w:val="24"/>
        </w:rPr>
      </w:pPr>
      <w:r w:rsidRPr="003471DA">
        <w:rPr>
          <w:rFonts w:ascii="Times New Roman" w:hAnsi="Times New Roman"/>
          <w:color w:val="000000"/>
          <w:sz w:val="24"/>
          <w:lang w:bidi="sk-SK"/>
        </w:rPr>
        <w:t xml:space="preserve">Verejný obstarávateľ ruší dotknuté rozhodnutie o zrušení verejného obstarávania na základe rozhodnutia Úradu pre verejné obstarávanie zo dňa 23. 07. 2026, v konaní vo veci námietok od uchádzača oh </w:t>
      </w:r>
      <w:r w:rsidRPr="003471DA">
        <w:rPr>
          <w:rStyle w:val="Zkladntext2115bodovTun"/>
          <w:sz w:val="24"/>
          <w:szCs w:val="24"/>
        </w:rPr>
        <w:t xml:space="preserve">my DOT Bratislava </w:t>
      </w:r>
      <w:r w:rsidRPr="003471DA">
        <w:rPr>
          <w:rFonts w:ascii="Times New Roman" w:hAnsi="Times New Roman"/>
          <w:b/>
          <w:bCs/>
          <w:color w:val="000000"/>
          <w:sz w:val="24"/>
          <w:lang w:bidi="sk-SK"/>
        </w:rPr>
        <w:t>s.</w:t>
      </w:r>
      <w:r w:rsidRPr="003471DA">
        <w:rPr>
          <w:rFonts w:ascii="Times New Roman" w:hAnsi="Times New Roman"/>
          <w:color w:val="000000"/>
          <w:sz w:val="24"/>
          <w:lang w:bidi="sk-SK"/>
        </w:rPr>
        <w:t xml:space="preserve"> </w:t>
      </w:r>
      <w:r w:rsidRPr="003471DA">
        <w:rPr>
          <w:rStyle w:val="Zkladntext2115bodovTun"/>
          <w:sz w:val="24"/>
          <w:szCs w:val="24"/>
        </w:rPr>
        <w:t xml:space="preserve">r. </w:t>
      </w:r>
      <w:r w:rsidRPr="003471DA">
        <w:rPr>
          <w:rFonts w:ascii="Times New Roman" w:hAnsi="Times New Roman"/>
          <w:b/>
          <w:bCs/>
          <w:color w:val="000000"/>
          <w:sz w:val="24"/>
          <w:lang w:bidi="sk-SK"/>
        </w:rPr>
        <w:t>o.</w:t>
      </w:r>
      <w:r>
        <w:rPr>
          <w:rFonts w:ascii="Times New Roman" w:hAnsi="Times New Roman"/>
          <w:b/>
          <w:bCs/>
          <w:color w:val="000000"/>
          <w:sz w:val="24"/>
          <w:lang w:bidi="sk-SK"/>
        </w:rPr>
        <w:t xml:space="preserve">, </w:t>
      </w:r>
      <w:r w:rsidRPr="003471DA">
        <w:rPr>
          <w:rFonts w:ascii="Times New Roman" w:hAnsi="Times New Roman"/>
          <w:color w:val="000000"/>
          <w:sz w:val="24"/>
          <w:lang w:bidi="sk-SK"/>
        </w:rPr>
        <w:t>Bajkalská 7A, 831 04 Bratislava, IČO: 46 636 706, smerujúcich podľa § 170 ods. 3 písm. g) zákona č. 343/2015 Z. z. o verejnom obstarávaní a o zmene a doplnení niektorých zákonov v znení neskorších predpisov proti úkonu kontrolovaného inému ako uvedenému v písmenách a) až f) predmetného ustanovenia zákona, vo verejnej súťaži na predmet nadlimitnej zákazky „Poskytovanie marketingových a reklamných služieb“.</w:t>
      </w:r>
    </w:p>
    <w:p w14:paraId="6F0738A1" w14:textId="77777777" w:rsidR="003471DA" w:rsidRPr="003471DA" w:rsidRDefault="003471DA" w:rsidP="003471DA">
      <w:pPr>
        <w:rPr>
          <w:sz w:val="24"/>
        </w:rPr>
      </w:pPr>
    </w:p>
    <w:p w14:paraId="3F0022BE" w14:textId="77777777" w:rsidR="003471DA" w:rsidRPr="003471DA" w:rsidRDefault="003471DA" w:rsidP="003471DA">
      <w:pPr>
        <w:rPr>
          <w:sz w:val="24"/>
        </w:rPr>
      </w:pPr>
    </w:p>
    <w:p w14:paraId="0B2C9078" w14:textId="77777777" w:rsidR="003471DA" w:rsidRPr="003471DA" w:rsidRDefault="003471DA" w:rsidP="003471DA">
      <w:pPr>
        <w:rPr>
          <w:sz w:val="24"/>
        </w:rPr>
      </w:pPr>
    </w:p>
    <w:p w14:paraId="21BB2457" w14:textId="77777777" w:rsidR="003471DA" w:rsidRPr="003471DA" w:rsidRDefault="003471DA" w:rsidP="003471DA">
      <w:pPr>
        <w:rPr>
          <w:sz w:val="24"/>
        </w:rPr>
      </w:pPr>
    </w:p>
    <w:p w14:paraId="4BFA0AC0" w14:textId="77777777" w:rsidR="003471DA" w:rsidRPr="003471DA" w:rsidRDefault="003471DA" w:rsidP="003471DA">
      <w:pPr>
        <w:rPr>
          <w:sz w:val="24"/>
        </w:rPr>
      </w:pPr>
    </w:p>
    <w:p w14:paraId="5EA1233D" w14:textId="77777777" w:rsidR="003471DA" w:rsidRPr="003471DA" w:rsidRDefault="003471DA" w:rsidP="003471DA">
      <w:pPr>
        <w:rPr>
          <w:sz w:val="24"/>
        </w:rPr>
      </w:pPr>
    </w:p>
    <w:p w14:paraId="1A9A3ED1" w14:textId="77777777" w:rsidR="003471DA" w:rsidRPr="003471DA" w:rsidRDefault="003471DA" w:rsidP="003471DA">
      <w:pPr>
        <w:rPr>
          <w:sz w:val="24"/>
        </w:rPr>
      </w:pPr>
    </w:p>
    <w:p w14:paraId="073765EA" w14:textId="77777777" w:rsidR="003471DA" w:rsidRPr="003471DA" w:rsidRDefault="003471DA" w:rsidP="003471DA">
      <w:pPr>
        <w:rPr>
          <w:sz w:val="24"/>
        </w:rPr>
      </w:pPr>
    </w:p>
    <w:p w14:paraId="7C9B537C" w14:textId="77777777" w:rsidR="003471DA" w:rsidRPr="003471DA" w:rsidRDefault="003471DA" w:rsidP="003471DA">
      <w:pPr>
        <w:rPr>
          <w:sz w:val="24"/>
        </w:rPr>
      </w:pPr>
    </w:p>
    <w:p w14:paraId="138FC485" w14:textId="77777777" w:rsidR="003471DA" w:rsidRPr="003471DA" w:rsidRDefault="003471DA" w:rsidP="003471DA">
      <w:pPr>
        <w:rPr>
          <w:sz w:val="24"/>
        </w:rPr>
      </w:pPr>
    </w:p>
    <w:p w14:paraId="09DC9A48" w14:textId="77777777" w:rsidR="003471DA" w:rsidRPr="003471DA" w:rsidRDefault="003471DA" w:rsidP="003471DA">
      <w:pPr>
        <w:rPr>
          <w:sz w:val="24"/>
        </w:rPr>
      </w:pPr>
    </w:p>
    <w:p w14:paraId="56221B50" w14:textId="77777777" w:rsidR="003471DA" w:rsidRDefault="003471DA" w:rsidP="003471DA">
      <w:pPr>
        <w:ind w:firstLine="708"/>
      </w:pPr>
    </w:p>
    <w:p w14:paraId="3570AFCF" w14:textId="77777777" w:rsidR="003471DA" w:rsidRDefault="003471DA" w:rsidP="003471DA">
      <w:pPr>
        <w:ind w:firstLine="708"/>
      </w:pPr>
    </w:p>
    <w:p w14:paraId="328E74C8" w14:textId="77777777" w:rsidR="003471DA" w:rsidRDefault="003471DA" w:rsidP="003471DA">
      <w:pPr>
        <w:ind w:firstLine="708"/>
      </w:pPr>
    </w:p>
    <w:p w14:paraId="00D38C61" w14:textId="77777777" w:rsidR="003471DA" w:rsidRDefault="003471DA" w:rsidP="003471DA">
      <w:pPr>
        <w:ind w:firstLine="708"/>
      </w:pPr>
    </w:p>
    <w:p w14:paraId="0273251C" w14:textId="77777777" w:rsidR="003471DA" w:rsidRDefault="003471DA" w:rsidP="003471DA">
      <w:pPr>
        <w:spacing w:line="276" w:lineRule="auto"/>
        <w:jc w:val="both"/>
        <w:outlineLvl w:val="0"/>
        <w:rPr>
          <w:rFonts w:ascii="Garamond" w:hAnsi="Garamond" w:cs="Arial"/>
          <w:b/>
          <w:sz w:val="24"/>
        </w:rPr>
      </w:pPr>
    </w:p>
    <w:p w14:paraId="16634C16" w14:textId="77777777" w:rsidR="003471DA" w:rsidRDefault="003471DA" w:rsidP="003471DA">
      <w:pPr>
        <w:spacing w:line="276" w:lineRule="auto"/>
        <w:jc w:val="both"/>
        <w:outlineLvl w:val="0"/>
        <w:rPr>
          <w:rFonts w:ascii="Garamond" w:hAnsi="Garamond" w:cs="Arial"/>
          <w:b/>
          <w:sz w:val="24"/>
        </w:rPr>
      </w:pPr>
    </w:p>
    <w:p w14:paraId="471699E7" w14:textId="1D352E35" w:rsidR="003471DA" w:rsidRPr="003471DA" w:rsidRDefault="003471DA" w:rsidP="003471DA">
      <w:pPr>
        <w:spacing w:line="276" w:lineRule="auto"/>
        <w:jc w:val="both"/>
        <w:outlineLvl w:val="0"/>
        <w:rPr>
          <w:rFonts w:ascii="Garamond" w:hAnsi="Garamond" w:cs="Arial"/>
          <w:b/>
          <w:sz w:val="24"/>
        </w:rPr>
      </w:pPr>
      <w:r w:rsidRPr="00BC5D76">
        <w:rPr>
          <w:noProof/>
        </w:rPr>
        <w:drawing>
          <wp:inline distT="0" distB="0" distL="0" distR="0" wp14:anchorId="11659E36" wp14:editId="4158DADB">
            <wp:extent cx="5762625" cy="638175"/>
            <wp:effectExtent l="0" t="0" r="0" b="9525"/>
            <wp:docPr id="571917807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471DA" w:rsidRPr="003471DA" w:rsidSect="008D1749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2448" w:right="1411" w:bottom="2448" w:left="1411" w:header="706" w:footer="129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4CBEF" w14:textId="77777777" w:rsidR="00B1473D" w:rsidRDefault="00B1473D">
      <w:r>
        <w:separator/>
      </w:r>
    </w:p>
  </w:endnote>
  <w:endnote w:type="continuationSeparator" w:id="0">
    <w:p w14:paraId="7EA4C984" w14:textId="77777777" w:rsidR="00B1473D" w:rsidRDefault="00B14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">
    <w:charset w:val="00"/>
    <w:family w:val="swiss"/>
    <w:pitch w:val="variable"/>
    <w:sig w:usb0="00000287" w:usb1="00000800" w:usb2="00000000" w:usb3="00000000" w:csb0="0000009F" w:csb1="00000000"/>
  </w:font>
  <w:font w:name="ArialNarrow-Bold">
    <w:charset w:val="00"/>
    <w:family w:val="swiss"/>
    <w:pitch w:val="variable"/>
    <w:sig w:usb0="00000287" w:usb1="00000800" w:usb2="00000000" w:usb3="00000000" w:csb0="0000009F" w:csb1="00000000"/>
  </w:font>
  <w:font w:name="ArialNarrow+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-Bold+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FE4B3" w14:textId="38317FAB" w:rsidR="00362ADE" w:rsidRDefault="00362ADE">
    <w:pPr>
      <w:pStyle w:val="Pta"/>
    </w:pPr>
    <w:r>
      <w:rPr>
        <w:noProof/>
      </w:rPr>
      <mc:AlternateContent>
        <mc:Choice Requires="wps">
          <w:drawing>
            <wp:anchor distT="4294967290" distB="4294967290" distL="114300" distR="114300" simplePos="0" relativeHeight="251702272" behindDoc="0" locked="0" layoutInCell="1" allowOverlap="1" wp14:anchorId="0A8C2BD6" wp14:editId="5DFB9145">
              <wp:simplePos x="0" y="0"/>
              <wp:positionH relativeFrom="column">
                <wp:posOffset>6185535</wp:posOffset>
              </wp:positionH>
              <wp:positionV relativeFrom="paragraph">
                <wp:posOffset>-2958367</wp:posOffset>
              </wp:positionV>
              <wp:extent cx="36195" cy="0"/>
              <wp:effectExtent l="0" t="0" r="14605" b="12700"/>
              <wp:wrapNone/>
              <wp:docPr id="1670021460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F84D5EB" id="Straight Connector 3" o:spid="_x0000_s1026" style="position:absolute;z-index:251702272;visibility:visible;mso-wrap-style:square;mso-width-percent:0;mso-height-percent:0;mso-wrap-distance-left:9pt;mso-wrap-distance-top:-17e-5mm;mso-wrap-distance-right:9pt;mso-wrap-distance-bottom:-17e-5mm;mso-position-horizontal:absolute;mso-position-horizontal-relative:text;mso-position-vertical:absolute;mso-position-vertical-relative:text;mso-width-percent:0;mso-height-percent:0;mso-width-relative:page;mso-height-relative:page" from="487.05pt,-232.95pt" to="489.9pt,-23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">
              <o:lock v:ext="edit" shapetype="f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294967290" distB="4294967290" distL="114300" distR="114300" simplePos="0" relativeHeight="251700224" behindDoc="0" locked="0" layoutInCell="1" allowOverlap="1" wp14:anchorId="530EAA02" wp14:editId="28C0F64C">
              <wp:simplePos x="0" y="0"/>
              <wp:positionH relativeFrom="column">
                <wp:posOffset>-702945</wp:posOffset>
              </wp:positionH>
              <wp:positionV relativeFrom="paragraph">
                <wp:posOffset>-2974877</wp:posOffset>
              </wp:positionV>
              <wp:extent cx="36195" cy="0"/>
              <wp:effectExtent l="0" t="0" r="14605" b="12700"/>
              <wp:wrapNone/>
              <wp:docPr id="1128100656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4234337" id="Straight Connector 1" o:spid="_x0000_s1026" style="position:absolute;z-index:251700224;visibility:visible;mso-wrap-style:square;mso-width-percent:0;mso-height-percent:0;mso-wrap-distance-left:9pt;mso-wrap-distance-top:-17e-5mm;mso-wrap-distance-right:9pt;mso-wrap-distance-bottom:-17e-5mm;mso-position-horizontal:absolute;mso-position-horizontal-relative:text;mso-position-vertical:absolute;mso-position-vertical-relative:text;mso-width-percent:0;mso-height-percent:0;mso-width-relative:page;mso-height-relative:page" from="-55.35pt,-234.25pt" to="-52.5pt,-2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">
              <o:lock v:ext="edit" shapetype="f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45588" w14:textId="241C575F" w:rsidR="000536F5" w:rsidRDefault="00B93087" w:rsidP="00B8673A">
    <w:pPr>
      <w:tabs>
        <w:tab w:val="left" w:pos="1240"/>
      </w:tabs>
    </w:pPr>
    <w:r>
      <w:rPr>
        <w:noProof/>
      </w:rPr>
      <w:drawing>
        <wp:anchor distT="0" distB="0" distL="114300" distR="114300" simplePos="0" relativeHeight="251717632" behindDoc="1" locked="0" layoutInCell="1" allowOverlap="1" wp14:anchorId="4D45D15E" wp14:editId="6F77ADC4">
          <wp:simplePos x="0" y="0"/>
          <wp:positionH relativeFrom="page">
            <wp:posOffset>19685</wp:posOffset>
          </wp:positionH>
          <wp:positionV relativeFrom="page">
            <wp:posOffset>9401175</wp:posOffset>
          </wp:positionV>
          <wp:extent cx="7550150" cy="1092835"/>
          <wp:effectExtent l="0" t="0" r="6350" b="0"/>
          <wp:wrapNone/>
          <wp:docPr id="2017696834" name="Obrázok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" name="Obrázok 8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0150" cy="1092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294967290" distB="4294967290" distL="114300" distR="114300" simplePos="0" relativeHeight="251718656" behindDoc="0" locked="0" layoutInCell="1" allowOverlap="1" wp14:anchorId="1806F96F" wp14:editId="0C09CFDB">
              <wp:simplePos x="0" y="0"/>
              <wp:positionH relativeFrom="column">
                <wp:posOffset>6181090</wp:posOffset>
              </wp:positionH>
              <wp:positionV relativeFrom="paragraph">
                <wp:posOffset>-2939394</wp:posOffset>
              </wp:positionV>
              <wp:extent cx="36195" cy="0"/>
              <wp:effectExtent l="0" t="0" r="14605" b="12700"/>
              <wp:wrapNone/>
              <wp:docPr id="279136164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5EF0B8D" id="Straight Connector 3" o:spid="_x0000_s1026" style="position:absolute;z-index:251718656;visibility:visible;mso-wrap-style:square;mso-width-percent:0;mso-height-percent:0;mso-wrap-distance-left:9pt;mso-wrap-distance-top:-17e-5mm;mso-wrap-distance-right:9pt;mso-wrap-distance-bottom:-17e-5mm;mso-position-horizontal:absolute;mso-position-horizontal-relative:text;mso-position-vertical:absolute;mso-position-vertical-relative:text;mso-width-percent:0;mso-height-percent:0;mso-width-relative:page;mso-height-relative:page" from="486.7pt,-231.45pt" to="489.55pt,-23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">
              <o:lock v:ext="edit" shapetype="f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294967290" distB="4294967290" distL="114300" distR="114300" simplePos="0" relativeHeight="251715584" behindDoc="0" locked="0" layoutInCell="1" allowOverlap="1" wp14:anchorId="30FB77DC" wp14:editId="4E64E88D">
              <wp:simplePos x="0" y="0"/>
              <wp:positionH relativeFrom="column">
                <wp:posOffset>-695960</wp:posOffset>
              </wp:positionH>
              <wp:positionV relativeFrom="paragraph">
                <wp:posOffset>-2958465</wp:posOffset>
              </wp:positionV>
              <wp:extent cx="36195" cy="0"/>
              <wp:effectExtent l="0" t="0" r="14605" b="12700"/>
              <wp:wrapNone/>
              <wp:docPr id="700720519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756FCCE" id="Straight Connector 1" o:spid="_x0000_s1026" style="position:absolute;z-index:251715584;visibility:visible;mso-wrap-style:square;mso-width-percent:0;mso-height-percent:0;mso-wrap-distance-left:9pt;mso-wrap-distance-top:-17e-5mm;mso-wrap-distance-right:9pt;mso-wrap-distance-bottom:-17e-5mm;mso-position-horizontal:absolute;mso-position-horizontal-relative:text;mso-position-vertical:absolute;mso-position-vertical-relative:text;mso-width-percent:0;mso-height-percent:0;mso-width-relative:page;mso-height-relative:page" from="-54.8pt,-232.95pt" to="-51.95pt,-23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">
              <o:lock v:ext="edit" shapetype="f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714560" behindDoc="0" locked="0" layoutInCell="1" allowOverlap="1" wp14:anchorId="3F80437D" wp14:editId="103A3E32">
          <wp:simplePos x="0" y="0"/>
          <wp:positionH relativeFrom="column">
            <wp:posOffset>-259080</wp:posOffset>
          </wp:positionH>
          <wp:positionV relativeFrom="paragraph">
            <wp:posOffset>-149225</wp:posOffset>
          </wp:positionV>
          <wp:extent cx="427355" cy="426085"/>
          <wp:effectExtent l="0" t="0" r="4445" b="5715"/>
          <wp:wrapNone/>
          <wp:docPr id="615005457" name="Obrázok 1" descr="Obrázok, na ktorom je logo, písmo, grafika, symbol&#10;&#10;Automaticky generovaný popis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Obrázok, na ktorom je logo, písmo, grafika, symbol&#10;&#10;Automaticky generovaný popis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7355" cy="426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713536" behindDoc="0" locked="0" layoutInCell="1" allowOverlap="1" wp14:anchorId="39018271" wp14:editId="2570B6E4">
          <wp:simplePos x="0" y="0"/>
          <wp:positionH relativeFrom="column">
            <wp:posOffset>233680</wp:posOffset>
          </wp:positionH>
          <wp:positionV relativeFrom="paragraph">
            <wp:posOffset>-150495</wp:posOffset>
          </wp:positionV>
          <wp:extent cx="435610" cy="425450"/>
          <wp:effectExtent l="0" t="0" r="0" b="6350"/>
          <wp:wrapNone/>
          <wp:docPr id="1834523955" name="Obrázok 2" descr="Obrázok, na ktorom je logo, písmo, grafika, symbol&#10;&#10;Automaticky generovaný popis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Obrázok, na ktorom je logo, písmo, grafika, symbol&#10;&#10;Automaticky generovaný popis"/>
                  <pic:cNvPicPr>
                    <a:picLocks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610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712512" behindDoc="0" locked="0" layoutInCell="1" allowOverlap="1" wp14:anchorId="3FCC9F04" wp14:editId="7025218A">
              <wp:simplePos x="0" y="0"/>
              <wp:positionH relativeFrom="column">
                <wp:posOffset>3152140</wp:posOffset>
              </wp:positionH>
              <wp:positionV relativeFrom="paragraph">
                <wp:posOffset>-239395</wp:posOffset>
              </wp:positionV>
              <wp:extent cx="2037715" cy="800100"/>
              <wp:effectExtent l="0" t="0" r="0" b="0"/>
              <wp:wrapNone/>
              <wp:docPr id="168315934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037715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2D3E69" w14:textId="77777777" w:rsidR="00B93087" w:rsidRDefault="00B93087" w:rsidP="00B93087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  <w:r w:rsidRPr="00AB3523">
                            <w:rPr>
                              <w:rFonts w:ascii="Arial Narrow" w:hAnsi="Arial Narrow" w:cs="ArialNarrow"/>
                              <w:b/>
                              <w:bCs/>
                              <w:sz w:val="16"/>
                              <w:szCs w:val="16"/>
                            </w:rPr>
                            <w:t>Registrácia:</w:t>
                          </w:r>
                          <w:r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  <w:t xml:space="preserve"> Obchodný register Mestského súdu          </w:t>
                          </w:r>
                        </w:p>
                        <w:p w14:paraId="75C00DEE" w14:textId="77777777" w:rsidR="00B93087" w:rsidRPr="000C73CA" w:rsidRDefault="00B93087" w:rsidP="00B93087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-Bold"/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  <w:t xml:space="preserve">Bratislava III, oddiel Sa, vložka </w:t>
                          </w:r>
                          <w:r>
                            <w:rPr>
                              <w:rFonts w:ascii="Arial Narrow" w:hAnsi="Arial Narrow" w:cs="ArialNarrow+1"/>
                              <w:sz w:val="16"/>
                              <w:szCs w:val="16"/>
                            </w:rPr>
                            <w:t>č</w:t>
                          </w:r>
                          <w:r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  <w:t>. 3602/B</w:t>
                          </w:r>
                          <w:r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  <w:br/>
                          </w:r>
                          <w:r w:rsidRPr="000C73CA">
                            <w:rPr>
                              <w:rFonts w:ascii="Arial Narrow" w:hAnsi="Arial Narrow" w:cs="ArialNarrow-Bold"/>
                              <w:bCs/>
                              <w:sz w:val="16"/>
                              <w:szCs w:val="16"/>
                            </w:rPr>
                            <w:t>I</w:t>
                          </w:r>
                          <w:r w:rsidRPr="000C73CA">
                            <w:rPr>
                              <w:rFonts w:ascii="Arial Narrow" w:hAnsi="Arial Narrow" w:cs="ArialNarrow-Bold+1"/>
                              <w:bCs/>
                              <w:sz w:val="16"/>
                              <w:szCs w:val="16"/>
                            </w:rPr>
                            <w:t>Č</w:t>
                          </w:r>
                          <w:r w:rsidRPr="000C73CA">
                            <w:rPr>
                              <w:rFonts w:ascii="Arial Narrow" w:hAnsi="Arial Narrow" w:cs="ArialNarrow-Bold"/>
                              <w:bCs/>
                              <w:sz w:val="16"/>
                              <w:szCs w:val="16"/>
                            </w:rPr>
                            <w:t>O: 35 937</w:t>
                          </w:r>
                          <w:r>
                            <w:rPr>
                              <w:rFonts w:ascii="Arial Narrow" w:hAnsi="Arial Narrow" w:cs="ArialNarrow-Bold"/>
                              <w:bCs/>
                              <w:sz w:val="16"/>
                              <w:szCs w:val="16"/>
                            </w:rPr>
                            <w:t> </w:t>
                          </w:r>
                          <w:r w:rsidRPr="000C73CA">
                            <w:rPr>
                              <w:rFonts w:ascii="Arial Narrow" w:hAnsi="Arial Narrow" w:cs="ArialNarrow-Bold"/>
                              <w:bCs/>
                              <w:sz w:val="16"/>
                              <w:szCs w:val="16"/>
                            </w:rPr>
                            <w:t>874</w:t>
                          </w:r>
                          <w:r>
                            <w:rPr>
                              <w:rFonts w:ascii="Arial Narrow" w:hAnsi="Arial Narrow" w:cs="ArialNarrow-Bold"/>
                              <w:bCs/>
                              <w:sz w:val="16"/>
                              <w:szCs w:val="16"/>
                            </w:rPr>
                            <w:br/>
                          </w:r>
                          <w:r w:rsidRPr="000C73CA">
                            <w:rPr>
                              <w:rFonts w:ascii="Arial Narrow" w:hAnsi="Arial Narrow" w:cs="ArialNarrow-Bold"/>
                              <w:bCs/>
                              <w:sz w:val="16"/>
                              <w:szCs w:val="16"/>
                            </w:rPr>
                            <w:t>DI</w:t>
                          </w:r>
                          <w:r w:rsidRPr="000C73CA">
                            <w:rPr>
                              <w:rFonts w:ascii="Arial Narrow" w:hAnsi="Arial Narrow" w:cs="ArialNarrow-Bold+1"/>
                              <w:bCs/>
                              <w:sz w:val="16"/>
                              <w:szCs w:val="16"/>
                            </w:rPr>
                            <w:t>Č</w:t>
                          </w:r>
                          <w:r w:rsidRPr="000C73CA">
                            <w:rPr>
                              <w:rFonts w:ascii="Arial Narrow" w:hAnsi="Arial Narrow" w:cs="ArialNarrow-Bold"/>
                              <w:bCs/>
                              <w:sz w:val="16"/>
                              <w:szCs w:val="16"/>
                            </w:rPr>
                            <w:t>: 20 220 270 40</w:t>
                          </w:r>
                        </w:p>
                        <w:p w14:paraId="63E36C77" w14:textId="77777777" w:rsidR="00B93087" w:rsidRPr="006974B2" w:rsidRDefault="00B93087" w:rsidP="00B93087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-Bold"/>
                              <w:bCs/>
                              <w:sz w:val="16"/>
                              <w:szCs w:val="16"/>
                            </w:rPr>
                          </w:pPr>
                          <w:r w:rsidRPr="006974B2">
                            <w:rPr>
                              <w:rFonts w:ascii="Arial Narrow" w:hAnsi="Arial Narrow" w:cs="ArialNarrow-Bold"/>
                              <w:bCs/>
                              <w:sz w:val="16"/>
                              <w:szCs w:val="16"/>
                            </w:rPr>
                            <w:t>IČ DPH</w:t>
                          </w:r>
                          <w:r>
                            <w:rPr>
                              <w:rFonts w:ascii="Arial Narrow" w:hAnsi="Arial Narrow" w:cs="ArialNarrow-Bold"/>
                              <w:bCs/>
                              <w:sz w:val="16"/>
                              <w:szCs w:val="16"/>
                            </w:rPr>
                            <w:t>: SK 20 220 270 40</w:t>
                          </w:r>
                        </w:p>
                        <w:p w14:paraId="26C50333" w14:textId="77777777" w:rsidR="00B93087" w:rsidRPr="000C73CA" w:rsidRDefault="00B93087" w:rsidP="00B93087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CC9F04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248.2pt;margin-top:-18.85pt;width:160.45pt;height:63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" filled="f" stroked="f">
              <v:path arrowok="t"/>
              <v:textbox>
                <w:txbxContent>
                  <w:p w14:paraId="2F2D3E69" w14:textId="77777777" w:rsidR="00B93087" w:rsidRDefault="00B93087" w:rsidP="00B93087">
                    <w:pPr>
                      <w:autoSpaceDE w:val="0"/>
                      <w:autoSpaceDN w:val="0"/>
                      <w:adjustRightInd w:val="0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  <w:r w:rsidRPr="00AB3523">
                      <w:rPr>
                        <w:rFonts w:ascii="Arial Narrow" w:hAnsi="Arial Narrow" w:cs="ArialNarrow"/>
                        <w:b/>
                        <w:bCs/>
                        <w:sz w:val="16"/>
                        <w:szCs w:val="16"/>
                      </w:rPr>
                      <w:t>Registrácia:</w:t>
                    </w:r>
                    <w:r>
                      <w:rPr>
                        <w:rFonts w:ascii="Arial Narrow" w:hAnsi="Arial Narrow" w:cs="ArialNarrow"/>
                        <w:sz w:val="16"/>
                        <w:szCs w:val="16"/>
                      </w:rPr>
                      <w:t xml:space="preserve"> Obchodný register Mestského súdu          </w:t>
                    </w:r>
                  </w:p>
                  <w:p w14:paraId="75C00DEE" w14:textId="77777777" w:rsidR="00B93087" w:rsidRPr="000C73CA" w:rsidRDefault="00B93087" w:rsidP="00B93087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-Bold"/>
                        <w:bCs/>
                        <w:sz w:val="16"/>
                        <w:szCs w:val="16"/>
                      </w:rPr>
                    </w:pPr>
                    <w:r>
                      <w:rPr>
                        <w:rFonts w:ascii="Arial Narrow" w:hAnsi="Arial Narrow" w:cs="ArialNarrow"/>
                        <w:sz w:val="16"/>
                        <w:szCs w:val="16"/>
                      </w:rPr>
                      <w:t xml:space="preserve">Bratislava III, oddiel Sa, vložka </w:t>
                    </w:r>
                    <w:r>
                      <w:rPr>
                        <w:rFonts w:ascii="Arial Narrow" w:hAnsi="Arial Narrow" w:cs="ArialNarrow+1"/>
                        <w:sz w:val="16"/>
                        <w:szCs w:val="16"/>
                      </w:rPr>
                      <w:t>č</w:t>
                    </w:r>
                    <w:r>
                      <w:rPr>
                        <w:rFonts w:ascii="Arial Narrow" w:hAnsi="Arial Narrow" w:cs="ArialNarrow"/>
                        <w:sz w:val="16"/>
                        <w:szCs w:val="16"/>
                      </w:rPr>
                      <w:t>. 3602/B</w:t>
                    </w:r>
                    <w:r>
                      <w:rPr>
                        <w:rFonts w:ascii="Arial Narrow" w:hAnsi="Arial Narrow" w:cs="ArialNarrow"/>
                        <w:sz w:val="16"/>
                        <w:szCs w:val="16"/>
                      </w:rPr>
                      <w:br/>
                    </w:r>
                    <w:r w:rsidRPr="000C73CA">
                      <w:rPr>
                        <w:rFonts w:ascii="Arial Narrow" w:hAnsi="Arial Narrow" w:cs="ArialNarrow-Bold"/>
                        <w:bCs/>
                        <w:sz w:val="16"/>
                        <w:szCs w:val="16"/>
                      </w:rPr>
                      <w:t>I</w:t>
                    </w:r>
                    <w:r w:rsidRPr="000C73CA">
                      <w:rPr>
                        <w:rFonts w:ascii="Arial Narrow" w:hAnsi="Arial Narrow" w:cs="ArialNarrow-Bold+1"/>
                        <w:bCs/>
                        <w:sz w:val="16"/>
                        <w:szCs w:val="16"/>
                      </w:rPr>
                      <w:t>Č</w:t>
                    </w:r>
                    <w:r w:rsidRPr="000C73CA">
                      <w:rPr>
                        <w:rFonts w:ascii="Arial Narrow" w:hAnsi="Arial Narrow" w:cs="ArialNarrow-Bold"/>
                        <w:bCs/>
                        <w:sz w:val="16"/>
                        <w:szCs w:val="16"/>
                      </w:rPr>
                      <w:t>O: 35 937</w:t>
                    </w:r>
                    <w:r>
                      <w:rPr>
                        <w:rFonts w:ascii="Arial Narrow" w:hAnsi="Arial Narrow" w:cs="ArialNarrow-Bold"/>
                        <w:bCs/>
                        <w:sz w:val="16"/>
                        <w:szCs w:val="16"/>
                      </w:rPr>
                      <w:t> </w:t>
                    </w:r>
                    <w:r w:rsidRPr="000C73CA">
                      <w:rPr>
                        <w:rFonts w:ascii="Arial Narrow" w:hAnsi="Arial Narrow" w:cs="ArialNarrow-Bold"/>
                        <w:bCs/>
                        <w:sz w:val="16"/>
                        <w:szCs w:val="16"/>
                      </w:rPr>
                      <w:t>874</w:t>
                    </w:r>
                    <w:r>
                      <w:rPr>
                        <w:rFonts w:ascii="Arial Narrow" w:hAnsi="Arial Narrow" w:cs="ArialNarrow-Bold"/>
                        <w:bCs/>
                        <w:sz w:val="16"/>
                        <w:szCs w:val="16"/>
                      </w:rPr>
                      <w:br/>
                    </w:r>
                    <w:r w:rsidRPr="000C73CA">
                      <w:rPr>
                        <w:rFonts w:ascii="Arial Narrow" w:hAnsi="Arial Narrow" w:cs="ArialNarrow-Bold"/>
                        <w:bCs/>
                        <w:sz w:val="16"/>
                        <w:szCs w:val="16"/>
                      </w:rPr>
                      <w:t>DI</w:t>
                    </w:r>
                    <w:r w:rsidRPr="000C73CA">
                      <w:rPr>
                        <w:rFonts w:ascii="Arial Narrow" w:hAnsi="Arial Narrow" w:cs="ArialNarrow-Bold+1"/>
                        <w:bCs/>
                        <w:sz w:val="16"/>
                        <w:szCs w:val="16"/>
                      </w:rPr>
                      <w:t>Č</w:t>
                    </w:r>
                    <w:r w:rsidRPr="000C73CA">
                      <w:rPr>
                        <w:rFonts w:ascii="Arial Narrow" w:hAnsi="Arial Narrow" w:cs="ArialNarrow-Bold"/>
                        <w:bCs/>
                        <w:sz w:val="16"/>
                        <w:szCs w:val="16"/>
                      </w:rPr>
                      <w:t>: 20 220 270 40</w:t>
                    </w:r>
                  </w:p>
                  <w:p w14:paraId="63E36C77" w14:textId="77777777" w:rsidR="00B93087" w:rsidRPr="006974B2" w:rsidRDefault="00B93087" w:rsidP="00B93087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-Bold"/>
                        <w:bCs/>
                        <w:sz w:val="16"/>
                        <w:szCs w:val="16"/>
                      </w:rPr>
                    </w:pPr>
                    <w:r w:rsidRPr="006974B2">
                      <w:rPr>
                        <w:rFonts w:ascii="Arial Narrow" w:hAnsi="Arial Narrow" w:cs="ArialNarrow-Bold"/>
                        <w:bCs/>
                        <w:sz w:val="16"/>
                        <w:szCs w:val="16"/>
                      </w:rPr>
                      <w:t>IČ DPH</w:t>
                    </w:r>
                    <w:r>
                      <w:rPr>
                        <w:rFonts w:ascii="Arial Narrow" w:hAnsi="Arial Narrow" w:cs="ArialNarrow-Bold"/>
                        <w:bCs/>
                        <w:sz w:val="16"/>
                        <w:szCs w:val="16"/>
                      </w:rPr>
                      <w:t>: SK 20 220 270 40</w:t>
                    </w:r>
                  </w:p>
                  <w:p w14:paraId="26C50333" w14:textId="77777777" w:rsidR="00B93087" w:rsidRPr="000C73CA" w:rsidRDefault="00B93087" w:rsidP="00B93087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11488" behindDoc="0" locked="0" layoutInCell="1" allowOverlap="1" wp14:anchorId="733E3B14" wp14:editId="5B84ADBB">
              <wp:simplePos x="0" y="0"/>
              <wp:positionH relativeFrom="column">
                <wp:posOffset>1141730</wp:posOffset>
              </wp:positionH>
              <wp:positionV relativeFrom="paragraph">
                <wp:posOffset>-243840</wp:posOffset>
              </wp:positionV>
              <wp:extent cx="1700530" cy="1024255"/>
              <wp:effectExtent l="0" t="0" r="0" b="0"/>
              <wp:wrapNone/>
              <wp:docPr id="69745183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700530" cy="10242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EBD9BA" w14:textId="77777777" w:rsidR="00B93087" w:rsidRPr="00AB3523" w:rsidRDefault="00B93087" w:rsidP="00B93087">
                          <w:pPr>
                            <w:rPr>
                              <w:rFonts w:ascii="Arial Narrow" w:hAnsi="Arial Narrow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AB3523">
                            <w:rPr>
                              <w:rFonts w:ascii="Arial Narrow" w:hAnsi="Arial Narrow"/>
                              <w:b/>
                              <w:bCs/>
                              <w:sz w:val="16"/>
                              <w:szCs w:val="16"/>
                            </w:rPr>
                            <w:t xml:space="preserve">Všeobecná zdravotná poisťovňa, </w:t>
                          </w:r>
                          <w:proofErr w:type="spellStart"/>
                          <w:r w:rsidRPr="00AB3523">
                            <w:rPr>
                              <w:rFonts w:ascii="Arial Narrow" w:hAnsi="Arial Narrow"/>
                              <w:b/>
                              <w:bCs/>
                              <w:sz w:val="16"/>
                              <w:szCs w:val="16"/>
                            </w:rPr>
                            <w:t>a.s</w:t>
                          </w:r>
                          <w:proofErr w:type="spellEnd"/>
                          <w:r w:rsidRPr="00AB3523">
                            <w:rPr>
                              <w:rFonts w:ascii="Arial Narrow" w:hAnsi="Arial Narrow"/>
                              <w:b/>
                              <w:bCs/>
                              <w:sz w:val="16"/>
                              <w:szCs w:val="16"/>
                            </w:rPr>
                            <w:t>.</w:t>
                          </w:r>
                        </w:p>
                        <w:p w14:paraId="3D0C87D1" w14:textId="77777777" w:rsidR="00B93087" w:rsidRDefault="00B93087" w:rsidP="00B93087">
                          <w:pPr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>Dúbravská cesta 14</w:t>
                          </w:r>
                        </w:p>
                        <w:p w14:paraId="24C32F33" w14:textId="77777777" w:rsidR="00B93087" w:rsidRDefault="00B93087" w:rsidP="00B93087">
                          <w:pPr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>841 04 Bratislava – Karlova Ves</w:t>
                          </w:r>
                        </w:p>
                        <w:p w14:paraId="6EF67BEF" w14:textId="77777777" w:rsidR="00B93087" w:rsidRDefault="00B93087" w:rsidP="00B93087">
                          <w:pPr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  <w:proofErr w:type="spellStart"/>
                          <w:r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>Call</w:t>
                          </w:r>
                          <w:proofErr w:type="spellEnd"/>
                          <w:r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 xml:space="preserve"> centrum: 0850 003 003</w:t>
                          </w:r>
                        </w:p>
                        <w:p w14:paraId="00FD79D0" w14:textId="77777777" w:rsidR="00B93087" w:rsidRDefault="00B93087" w:rsidP="00B93087">
                          <w:pPr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 xml:space="preserve">Volanie zo zahraničia: </w:t>
                          </w:r>
                          <w:r w:rsidRPr="004F09F1"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>+421 220 817 003</w:t>
                          </w:r>
                        </w:p>
                        <w:p w14:paraId="1736C8F4" w14:textId="77777777" w:rsidR="00B93087" w:rsidRDefault="00B93087" w:rsidP="00B93087">
                          <w:pPr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  <w:p w14:paraId="2BC7E873" w14:textId="77777777" w:rsidR="00B93087" w:rsidRPr="000C73CA" w:rsidRDefault="00B93087" w:rsidP="00B93087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>www.vszp.sk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33E3B14" id="Text Box 1" o:spid="_x0000_s1027" type="#_x0000_t202" style="position:absolute;margin-left:89.9pt;margin-top:-19.2pt;width:133.9pt;height:80.6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" filled="f" stroked="f">
              <v:path arrowok="t"/>
              <v:textbox>
                <w:txbxContent>
                  <w:p w14:paraId="52EBD9BA" w14:textId="77777777" w:rsidR="00B93087" w:rsidRPr="00AB3523" w:rsidRDefault="00B93087" w:rsidP="00B93087">
                    <w:pPr>
                      <w:rPr>
                        <w:rFonts w:ascii="Arial Narrow" w:hAnsi="Arial Narrow"/>
                        <w:b/>
                        <w:bCs/>
                        <w:sz w:val="16"/>
                        <w:szCs w:val="16"/>
                      </w:rPr>
                    </w:pPr>
                    <w:r w:rsidRPr="00AB3523">
                      <w:rPr>
                        <w:rFonts w:ascii="Arial Narrow" w:hAnsi="Arial Narrow"/>
                        <w:b/>
                        <w:bCs/>
                        <w:sz w:val="16"/>
                        <w:szCs w:val="16"/>
                      </w:rPr>
                      <w:t xml:space="preserve">Všeobecná zdravotná poisťovňa, </w:t>
                    </w:r>
                    <w:proofErr w:type="spellStart"/>
                    <w:r w:rsidRPr="00AB3523">
                      <w:rPr>
                        <w:rFonts w:ascii="Arial Narrow" w:hAnsi="Arial Narrow"/>
                        <w:b/>
                        <w:bCs/>
                        <w:sz w:val="16"/>
                        <w:szCs w:val="16"/>
                      </w:rPr>
                      <w:t>a.s</w:t>
                    </w:r>
                    <w:proofErr w:type="spellEnd"/>
                    <w:r w:rsidRPr="00AB3523">
                      <w:rPr>
                        <w:rFonts w:ascii="Arial Narrow" w:hAnsi="Arial Narrow"/>
                        <w:b/>
                        <w:bCs/>
                        <w:sz w:val="16"/>
                        <w:szCs w:val="16"/>
                      </w:rPr>
                      <w:t>.</w:t>
                    </w:r>
                  </w:p>
                  <w:p w14:paraId="3D0C87D1" w14:textId="77777777" w:rsidR="00B93087" w:rsidRDefault="00B93087" w:rsidP="00B93087">
                    <w:pPr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  <w:r>
                      <w:rPr>
                        <w:rFonts w:ascii="Arial Narrow" w:hAnsi="Arial Narrow"/>
                        <w:sz w:val="16"/>
                        <w:szCs w:val="16"/>
                      </w:rPr>
                      <w:t>Dúbravská cesta 14</w:t>
                    </w:r>
                  </w:p>
                  <w:p w14:paraId="24C32F33" w14:textId="77777777" w:rsidR="00B93087" w:rsidRDefault="00B93087" w:rsidP="00B93087">
                    <w:pPr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  <w:r>
                      <w:rPr>
                        <w:rFonts w:ascii="Arial Narrow" w:hAnsi="Arial Narrow"/>
                        <w:sz w:val="16"/>
                        <w:szCs w:val="16"/>
                      </w:rPr>
                      <w:t>841 04 Bratislava – Karlova Ves</w:t>
                    </w:r>
                  </w:p>
                  <w:p w14:paraId="6EF67BEF" w14:textId="77777777" w:rsidR="00B93087" w:rsidRDefault="00B93087" w:rsidP="00B93087">
                    <w:pPr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  <w:proofErr w:type="spellStart"/>
                    <w:r>
                      <w:rPr>
                        <w:rFonts w:ascii="Arial Narrow" w:hAnsi="Arial Narrow"/>
                        <w:sz w:val="16"/>
                        <w:szCs w:val="16"/>
                      </w:rPr>
                      <w:t>Call</w:t>
                    </w:r>
                    <w:proofErr w:type="spellEnd"/>
                    <w:r>
                      <w:rPr>
                        <w:rFonts w:ascii="Arial Narrow" w:hAnsi="Arial Narrow"/>
                        <w:sz w:val="16"/>
                        <w:szCs w:val="16"/>
                      </w:rPr>
                      <w:t xml:space="preserve"> centrum: 0850 003 003</w:t>
                    </w:r>
                  </w:p>
                  <w:p w14:paraId="00FD79D0" w14:textId="77777777" w:rsidR="00B93087" w:rsidRDefault="00B93087" w:rsidP="00B93087">
                    <w:pPr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  <w:r>
                      <w:rPr>
                        <w:rFonts w:ascii="Arial Narrow" w:hAnsi="Arial Narrow"/>
                        <w:sz w:val="16"/>
                        <w:szCs w:val="16"/>
                      </w:rPr>
                      <w:t xml:space="preserve">Volanie zo zahraničia: </w:t>
                    </w:r>
                    <w:r w:rsidRPr="004F09F1">
                      <w:rPr>
                        <w:rFonts w:ascii="Arial Narrow" w:hAnsi="Arial Narrow"/>
                        <w:sz w:val="16"/>
                        <w:szCs w:val="16"/>
                      </w:rPr>
                      <w:t>+421 220 817 003</w:t>
                    </w:r>
                  </w:p>
                  <w:p w14:paraId="1736C8F4" w14:textId="77777777" w:rsidR="00B93087" w:rsidRDefault="00B93087" w:rsidP="00B93087">
                    <w:pPr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  <w:p w14:paraId="2BC7E873" w14:textId="77777777" w:rsidR="00B93087" w:rsidRPr="000C73CA" w:rsidRDefault="00B93087" w:rsidP="00B93087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Arial Narrow" w:hAnsi="Arial Narrow"/>
                        <w:sz w:val="16"/>
                        <w:szCs w:val="16"/>
                      </w:rPr>
                      <w:t>www.vszp.sk</w:t>
                    </w:r>
                  </w:p>
                </w:txbxContent>
              </v:textbox>
            </v:shape>
          </w:pict>
        </mc:Fallback>
      </mc:AlternateContent>
    </w:r>
    <w:r w:rsidR="00B8673A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7658E" w14:textId="77777777" w:rsidR="00B1473D" w:rsidRDefault="00B1473D">
      <w:r>
        <w:separator/>
      </w:r>
    </w:p>
  </w:footnote>
  <w:footnote w:type="continuationSeparator" w:id="0">
    <w:p w14:paraId="636B1513" w14:textId="77777777" w:rsidR="00B1473D" w:rsidRDefault="00B147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71C32" w14:textId="18054AD2" w:rsidR="00F957B9" w:rsidRDefault="00362ADE">
    <w:pPr>
      <w:pStyle w:val="Hlavika"/>
    </w:pPr>
    <w:r>
      <w:rPr>
        <w:noProof/>
      </w:rPr>
      <mc:AlternateContent>
        <mc:Choice Requires="wps">
          <w:drawing>
            <wp:anchor distT="4294967290" distB="4294967290" distL="114300" distR="114300" simplePos="0" relativeHeight="251698176" behindDoc="0" locked="0" layoutInCell="1" allowOverlap="1" wp14:anchorId="090D3EBD" wp14:editId="1E142452">
              <wp:simplePos x="0" y="0"/>
              <wp:positionH relativeFrom="column">
                <wp:posOffset>6185535</wp:posOffset>
              </wp:positionH>
              <wp:positionV relativeFrom="paragraph">
                <wp:posOffset>2937608</wp:posOffset>
              </wp:positionV>
              <wp:extent cx="36195" cy="0"/>
              <wp:effectExtent l="0" t="0" r="14605" b="12700"/>
              <wp:wrapNone/>
              <wp:docPr id="560411450" name="Straight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F6DB43" id="Straight Connector 5" o:spid="_x0000_s1026" style="position:absolute;z-index:251698176;visibility:visible;mso-wrap-style:square;mso-width-percent:0;mso-height-percent:0;mso-wrap-distance-left:9pt;mso-wrap-distance-top:-17e-5mm;mso-wrap-distance-right:9pt;mso-wrap-distance-bottom:-17e-5mm;mso-position-horizontal:absolute;mso-position-horizontal-relative:text;mso-position-vertical:absolute;mso-position-vertical-relative:text;mso-width-percent:0;mso-height-percent:0;mso-width-relative:page;mso-height-relative:page" from="487.05pt,231.3pt" to="489.9pt,23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">
              <o:lock v:ext="edit" shapetype="f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294967290" distB="4294967290" distL="114300" distR="114300" simplePos="0" relativeHeight="251696128" behindDoc="0" locked="0" layoutInCell="1" allowOverlap="1" wp14:anchorId="7E75B625" wp14:editId="35D44B15">
              <wp:simplePos x="0" y="0"/>
              <wp:positionH relativeFrom="column">
                <wp:posOffset>-734060</wp:posOffset>
              </wp:positionH>
              <wp:positionV relativeFrom="paragraph">
                <wp:posOffset>2936777</wp:posOffset>
              </wp:positionV>
              <wp:extent cx="36195" cy="0"/>
              <wp:effectExtent l="0" t="0" r="14605" b="12700"/>
              <wp:wrapNone/>
              <wp:docPr id="530273630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C739CE3" id="Straight Connector 7" o:spid="_x0000_s1026" style="position:absolute;z-index:251696128;visibility:visible;mso-wrap-style:square;mso-width-percent:0;mso-height-percent:0;mso-wrap-distance-left:9pt;mso-wrap-distance-top:-17e-5mm;mso-wrap-distance-right:9pt;mso-wrap-distance-bottom:-17e-5mm;mso-position-horizontal:absolute;mso-position-horizontal-relative:text;mso-position-vertical:absolute;mso-position-vertical-relative:text;mso-width-percent:0;mso-height-percent:0;mso-width-relative:page;mso-height-relative:page" from="-57.8pt,231.25pt" to="-54.95pt,23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"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B6A0A" w14:textId="04B8A9DB" w:rsidR="00B93087" w:rsidRDefault="00B93087">
    <w:pPr>
      <w:pStyle w:val="Hlavika"/>
    </w:pPr>
    <w:r>
      <w:rPr>
        <w:noProof/>
      </w:rPr>
      <mc:AlternateContent>
        <mc:Choice Requires="wps">
          <w:drawing>
            <wp:anchor distT="4294967290" distB="4294967290" distL="114300" distR="114300" simplePos="0" relativeHeight="251708416" behindDoc="0" locked="0" layoutInCell="1" allowOverlap="1" wp14:anchorId="0C407E3D" wp14:editId="2667B903">
              <wp:simplePos x="0" y="0"/>
              <wp:positionH relativeFrom="column">
                <wp:posOffset>6179185</wp:posOffset>
              </wp:positionH>
              <wp:positionV relativeFrom="paragraph">
                <wp:posOffset>2934335</wp:posOffset>
              </wp:positionV>
              <wp:extent cx="36195" cy="0"/>
              <wp:effectExtent l="0" t="0" r="14605" b="12700"/>
              <wp:wrapNone/>
              <wp:docPr id="1667128533" name="Straight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8A7830C" id="Straight Connector 5" o:spid="_x0000_s1026" style="position:absolute;z-index:251708416;visibility:visible;mso-wrap-style:square;mso-width-percent:0;mso-height-percent:0;mso-wrap-distance-left:9pt;mso-wrap-distance-top:-17e-5mm;mso-wrap-distance-right:9pt;mso-wrap-distance-bottom:-17e-5mm;mso-position-horizontal:absolute;mso-position-horizontal-relative:text;mso-position-vertical:absolute;mso-position-vertical-relative:text;mso-width-percent:0;mso-height-percent:0;mso-width-relative:page;mso-height-relative:page" from="486.55pt,231.05pt" to="489.4pt,23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">
              <o:lock v:ext="edit" shapetype="f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707392" behindDoc="1" locked="0" layoutInCell="1" allowOverlap="1" wp14:anchorId="12EBCF0F" wp14:editId="226F644E">
          <wp:simplePos x="0" y="0"/>
          <wp:positionH relativeFrom="page">
            <wp:posOffset>-68497</wp:posOffset>
          </wp:positionH>
          <wp:positionV relativeFrom="page">
            <wp:posOffset>243840</wp:posOffset>
          </wp:positionV>
          <wp:extent cx="7556500" cy="897890"/>
          <wp:effectExtent l="0" t="0" r="0" b="3810"/>
          <wp:wrapNone/>
          <wp:docPr id="1034250848" name="Obrázok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" name="Obrázok 8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897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294967290" distB="4294967290" distL="114300" distR="114300" simplePos="0" relativeHeight="251705344" behindDoc="0" locked="0" layoutInCell="1" allowOverlap="1" wp14:anchorId="58131035" wp14:editId="4207059E">
              <wp:simplePos x="0" y="0"/>
              <wp:positionH relativeFrom="column">
                <wp:posOffset>-742950</wp:posOffset>
              </wp:positionH>
              <wp:positionV relativeFrom="paragraph">
                <wp:posOffset>2926715</wp:posOffset>
              </wp:positionV>
              <wp:extent cx="36195" cy="0"/>
              <wp:effectExtent l="0" t="0" r="14605" b="12700"/>
              <wp:wrapNone/>
              <wp:docPr id="674493232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A006380" id="Straight Connector 7" o:spid="_x0000_s1026" style="position:absolute;z-index:251705344;visibility:visible;mso-wrap-style:square;mso-width-percent:0;mso-height-percent:0;mso-wrap-distance-left:9pt;mso-wrap-distance-top:-17e-5mm;mso-wrap-distance-right:9pt;mso-wrap-distance-bottom:-17e-5mm;mso-position-horizontal:absolute;mso-position-horizontal-relative:text;mso-position-vertical:absolute;mso-position-vertical-relative:text;mso-width-percent:0;mso-height-percent:0;mso-width-relative:page;mso-height-relative:page" from="-58.5pt,230.45pt" to="-55.65pt,23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"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C7C2F"/>
    <w:multiLevelType w:val="multilevel"/>
    <w:tmpl w:val="8640AD56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88357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FDA"/>
    <w:rsid w:val="00005CBC"/>
    <w:rsid w:val="00006ADD"/>
    <w:rsid w:val="00007170"/>
    <w:rsid w:val="0000796F"/>
    <w:rsid w:val="00011E61"/>
    <w:rsid w:val="000152F3"/>
    <w:rsid w:val="00024472"/>
    <w:rsid w:val="00027538"/>
    <w:rsid w:val="000536F5"/>
    <w:rsid w:val="00082D0F"/>
    <w:rsid w:val="0008376A"/>
    <w:rsid w:val="000859C2"/>
    <w:rsid w:val="00091F01"/>
    <w:rsid w:val="000936B6"/>
    <w:rsid w:val="000A2557"/>
    <w:rsid w:val="000B6B51"/>
    <w:rsid w:val="000D45E2"/>
    <w:rsid w:val="000F509E"/>
    <w:rsid w:val="000F7252"/>
    <w:rsid w:val="00102A0C"/>
    <w:rsid w:val="00106A14"/>
    <w:rsid w:val="00135860"/>
    <w:rsid w:val="00144E23"/>
    <w:rsid w:val="00147354"/>
    <w:rsid w:val="00152301"/>
    <w:rsid w:val="00160F0F"/>
    <w:rsid w:val="00164614"/>
    <w:rsid w:val="00164814"/>
    <w:rsid w:val="001701C5"/>
    <w:rsid w:val="001743D0"/>
    <w:rsid w:val="00176C52"/>
    <w:rsid w:val="0019292E"/>
    <w:rsid w:val="001A7F61"/>
    <w:rsid w:val="001B6F5D"/>
    <w:rsid w:val="001C33CE"/>
    <w:rsid w:val="001D3A49"/>
    <w:rsid w:val="001D3AA3"/>
    <w:rsid w:val="001E4B83"/>
    <w:rsid w:val="00201E4B"/>
    <w:rsid w:val="00205C28"/>
    <w:rsid w:val="002217A6"/>
    <w:rsid w:val="0022559D"/>
    <w:rsid w:val="002279C9"/>
    <w:rsid w:val="00235A5A"/>
    <w:rsid w:val="00242284"/>
    <w:rsid w:val="00243FA0"/>
    <w:rsid w:val="00264AE9"/>
    <w:rsid w:val="00264E27"/>
    <w:rsid w:val="00271234"/>
    <w:rsid w:val="00290C79"/>
    <w:rsid w:val="00294957"/>
    <w:rsid w:val="00294972"/>
    <w:rsid w:val="002A4595"/>
    <w:rsid w:val="002A63EC"/>
    <w:rsid w:val="002B6C71"/>
    <w:rsid w:val="002D2FA1"/>
    <w:rsid w:val="00306D2E"/>
    <w:rsid w:val="003221C6"/>
    <w:rsid w:val="00322D24"/>
    <w:rsid w:val="00324772"/>
    <w:rsid w:val="00327FE5"/>
    <w:rsid w:val="00344956"/>
    <w:rsid w:val="003471DA"/>
    <w:rsid w:val="00347F6F"/>
    <w:rsid w:val="00362ADE"/>
    <w:rsid w:val="0036347D"/>
    <w:rsid w:val="00365914"/>
    <w:rsid w:val="00365AA6"/>
    <w:rsid w:val="00375A80"/>
    <w:rsid w:val="00375E80"/>
    <w:rsid w:val="003777E6"/>
    <w:rsid w:val="00385F86"/>
    <w:rsid w:val="0039008A"/>
    <w:rsid w:val="00391D33"/>
    <w:rsid w:val="003977F2"/>
    <w:rsid w:val="003B4658"/>
    <w:rsid w:val="003B63FC"/>
    <w:rsid w:val="003C2F3B"/>
    <w:rsid w:val="003C67CE"/>
    <w:rsid w:val="003E1E1D"/>
    <w:rsid w:val="003F3DDF"/>
    <w:rsid w:val="003F44EB"/>
    <w:rsid w:val="00404A09"/>
    <w:rsid w:val="004262EA"/>
    <w:rsid w:val="00454715"/>
    <w:rsid w:val="004553E8"/>
    <w:rsid w:val="004740EB"/>
    <w:rsid w:val="00481960"/>
    <w:rsid w:val="00484D06"/>
    <w:rsid w:val="004B27BD"/>
    <w:rsid w:val="004B3B16"/>
    <w:rsid w:val="004B4453"/>
    <w:rsid w:val="004B48AC"/>
    <w:rsid w:val="004C0271"/>
    <w:rsid w:val="004C6905"/>
    <w:rsid w:val="004C7A15"/>
    <w:rsid w:val="004D1623"/>
    <w:rsid w:val="004E05A5"/>
    <w:rsid w:val="004E3753"/>
    <w:rsid w:val="004E3D96"/>
    <w:rsid w:val="004E7E05"/>
    <w:rsid w:val="004F09F1"/>
    <w:rsid w:val="004F102A"/>
    <w:rsid w:val="004F588F"/>
    <w:rsid w:val="004F5C19"/>
    <w:rsid w:val="004F6ECB"/>
    <w:rsid w:val="0050116D"/>
    <w:rsid w:val="00504068"/>
    <w:rsid w:val="00533C55"/>
    <w:rsid w:val="00543DD3"/>
    <w:rsid w:val="005462EB"/>
    <w:rsid w:val="00555413"/>
    <w:rsid w:val="00564AD8"/>
    <w:rsid w:val="00574F57"/>
    <w:rsid w:val="0057561A"/>
    <w:rsid w:val="00585E95"/>
    <w:rsid w:val="00586796"/>
    <w:rsid w:val="0059433E"/>
    <w:rsid w:val="00596583"/>
    <w:rsid w:val="005B410F"/>
    <w:rsid w:val="005D4440"/>
    <w:rsid w:val="005D6394"/>
    <w:rsid w:val="005D7EEB"/>
    <w:rsid w:val="005E621A"/>
    <w:rsid w:val="00601BC5"/>
    <w:rsid w:val="00605FB7"/>
    <w:rsid w:val="00607725"/>
    <w:rsid w:val="006130F7"/>
    <w:rsid w:val="006150EE"/>
    <w:rsid w:val="006200C3"/>
    <w:rsid w:val="006238A3"/>
    <w:rsid w:val="006271E6"/>
    <w:rsid w:val="006310C5"/>
    <w:rsid w:val="00636E05"/>
    <w:rsid w:val="00641977"/>
    <w:rsid w:val="00652B08"/>
    <w:rsid w:val="00653CE1"/>
    <w:rsid w:val="00654F04"/>
    <w:rsid w:val="00660BE4"/>
    <w:rsid w:val="00693BE7"/>
    <w:rsid w:val="006974B2"/>
    <w:rsid w:val="00697D90"/>
    <w:rsid w:val="006D037A"/>
    <w:rsid w:val="006D14A7"/>
    <w:rsid w:val="006D44B2"/>
    <w:rsid w:val="006D6D23"/>
    <w:rsid w:val="006D6F25"/>
    <w:rsid w:val="006D7904"/>
    <w:rsid w:val="006F4870"/>
    <w:rsid w:val="006F4C35"/>
    <w:rsid w:val="0070390B"/>
    <w:rsid w:val="00711867"/>
    <w:rsid w:val="00713BE2"/>
    <w:rsid w:val="00713DC1"/>
    <w:rsid w:val="00724DD9"/>
    <w:rsid w:val="007252EE"/>
    <w:rsid w:val="00732D8B"/>
    <w:rsid w:val="00741384"/>
    <w:rsid w:val="00753334"/>
    <w:rsid w:val="00754BE6"/>
    <w:rsid w:val="007708D6"/>
    <w:rsid w:val="00784E72"/>
    <w:rsid w:val="00787C5C"/>
    <w:rsid w:val="00792E0B"/>
    <w:rsid w:val="00795812"/>
    <w:rsid w:val="007B4779"/>
    <w:rsid w:val="007B4934"/>
    <w:rsid w:val="007D0772"/>
    <w:rsid w:val="007D17C3"/>
    <w:rsid w:val="007E2923"/>
    <w:rsid w:val="007F1F6E"/>
    <w:rsid w:val="007F7BB8"/>
    <w:rsid w:val="00802EEB"/>
    <w:rsid w:val="00804C28"/>
    <w:rsid w:val="008216F9"/>
    <w:rsid w:val="008275C8"/>
    <w:rsid w:val="0083158C"/>
    <w:rsid w:val="008331B2"/>
    <w:rsid w:val="00840677"/>
    <w:rsid w:val="00851094"/>
    <w:rsid w:val="00851257"/>
    <w:rsid w:val="00856206"/>
    <w:rsid w:val="00865FEA"/>
    <w:rsid w:val="0087122C"/>
    <w:rsid w:val="008836BB"/>
    <w:rsid w:val="00883FF2"/>
    <w:rsid w:val="00891766"/>
    <w:rsid w:val="00893A73"/>
    <w:rsid w:val="008A23CF"/>
    <w:rsid w:val="008A2864"/>
    <w:rsid w:val="008A3008"/>
    <w:rsid w:val="008A6B84"/>
    <w:rsid w:val="008A7589"/>
    <w:rsid w:val="008B3951"/>
    <w:rsid w:val="008B5646"/>
    <w:rsid w:val="008C13E3"/>
    <w:rsid w:val="008D1749"/>
    <w:rsid w:val="008D3645"/>
    <w:rsid w:val="008E0A6D"/>
    <w:rsid w:val="008E533E"/>
    <w:rsid w:val="008F7C7B"/>
    <w:rsid w:val="009000AD"/>
    <w:rsid w:val="00913664"/>
    <w:rsid w:val="00913C00"/>
    <w:rsid w:val="00914C9A"/>
    <w:rsid w:val="0092380E"/>
    <w:rsid w:val="0094283B"/>
    <w:rsid w:val="00952979"/>
    <w:rsid w:val="009546E9"/>
    <w:rsid w:val="00961AC5"/>
    <w:rsid w:val="00983CBF"/>
    <w:rsid w:val="0098448E"/>
    <w:rsid w:val="00986763"/>
    <w:rsid w:val="00990BB3"/>
    <w:rsid w:val="00996312"/>
    <w:rsid w:val="009A0478"/>
    <w:rsid w:val="009B0171"/>
    <w:rsid w:val="009B24E1"/>
    <w:rsid w:val="009B2809"/>
    <w:rsid w:val="009C3DD7"/>
    <w:rsid w:val="009E3537"/>
    <w:rsid w:val="00A109F7"/>
    <w:rsid w:val="00A33820"/>
    <w:rsid w:val="00A527D8"/>
    <w:rsid w:val="00A54CA2"/>
    <w:rsid w:val="00A65767"/>
    <w:rsid w:val="00A70209"/>
    <w:rsid w:val="00A8469A"/>
    <w:rsid w:val="00A92943"/>
    <w:rsid w:val="00A9377B"/>
    <w:rsid w:val="00A94F89"/>
    <w:rsid w:val="00A95AAE"/>
    <w:rsid w:val="00A97056"/>
    <w:rsid w:val="00AB0EAD"/>
    <w:rsid w:val="00AB3523"/>
    <w:rsid w:val="00AC0042"/>
    <w:rsid w:val="00AD1D1F"/>
    <w:rsid w:val="00AD45FB"/>
    <w:rsid w:val="00AD6E40"/>
    <w:rsid w:val="00AE31D3"/>
    <w:rsid w:val="00AF307B"/>
    <w:rsid w:val="00B105A7"/>
    <w:rsid w:val="00B107F5"/>
    <w:rsid w:val="00B1473D"/>
    <w:rsid w:val="00B3051E"/>
    <w:rsid w:val="00B504AB"/>
    <w:rsid w:val="00B54A4E"/>
    <w:rsid w:val="00B85651"/>
    <w:rsid w:val="00B8673A"/>
    <w:rsid w:val="00B93087"/>
    <w:rsid w:val="00B93444"/>
    <w:rsid w:val="00BB68C9"/>
    <w:rsid w:val="00BB7219"/>
    <w:rsid w:val="00BC5BFA"/>
    <w:rsid w:val="00BD0274"/>
    <w:rsid w:val="00BE07FD"/>
    <w:rsid w:val="00BE6810"/>
    <w:rsid w:val="00BF1DA6"/>
    <w:rsid w:val="00BF478D"/>
    <w:rsid w:val="00BF4922"/>
    <w:rsid w:val="00C01C25"/>
    <w:rsid w:val="00C05A94"/>
    <w:rsid w:val="00C1226D"/>
    <w:rsid w:val="00C2215D"/>
    <w:rsid w:val="00C23BCE"/>
    <w:rsid w:val="00C25546"/>
    <w:rsid w:val="00C36A2D"/>
    <w:rsid w:val="00C44386"/>
    <w:rsid w:val="00C72E4E"/>
    <w:rsid w:val="00C86A8B"/>
    <w:rsid w:val="00C87382"/>
    <w:rsid w:val="00C874DC"/>
    <w:rsid w:val="00C94CAB"/>
    <w:rsid w:val="00C96023"/>
    <w:rsid w:val="00C9694B"/>
    <w:rsid w:val="00CB232E"/>
    <w:rsid w:val="00CC5236"/>
    <w:rsid w:val="00CE0534"/>
    <w:rsid w:val="00CF73EF"/>
    <w:rsid w:val="00D0390F"/>
    <w:rsid w:val="00D03C2E"/>
    <w:rsid w:val="00D05D24"/>
    <w:rsid w:val="00D07D9C"/>
    <w:rsid w:val="00D124DB"/>
    <w:rsid w:val="00D241CC"/>
    <w:rsid w:val="00D3411B"/>
    <w:rsid w:val="00D52D2A"/>
    <w:rsid w:val="00D53AA0"/>
    <w:rsid w:val="00D5636B"/>
    <w:rsid w:val="00D716DD"/>
    <w:rsid w:val="00D738F7"/>
    <w:rsid w:val="00D9216B"/>
    <w:rsid w:val="00DA0D01"/>
    <w:rsid w:val="00DD1BB0"/>
    <w:rsid w:val="00DD27D6"/>
    <w:rsid w:val="00DE06BF"/>
    <w:rsid w:val="00DE30C5"/>
    <w:rsid w:val="00DE3D3B"/>
    <w:rsid w:val="00DF2AAB"/>
    <w:rsid w:val="00DF4A57"/>
    <w:rsid w:val="00E0099B"/>
    <w:rsid w:val="00E06966"/>
    <w:rsid w:val="00E07F86"/>
    <w:rsid w:val="00E137CC"/>
    <w:rsid w:val="00E15910"/>
    <w:rsid w:val="00E20AAF"/>
    <w:rsid w:val="00E22DD2"/>
    <w:rsid w:val="00E25F0E"/>
    <w:rsid w:val="00E3045D"/>
    <w:rsid w:val="00E716B3"/>
    <w:rsid w:val="00E72C59"/>
    <w:rsid w:val="00E746BA"/>
    <w:rsid w:val="00E83D72"/>
    <w:rsid w:val="00EA587A"/>
    <w:rsid w:val="00EB1B21"/>
    <w:rsid w:val="00EB1EF7"/>
    <w:rsid w:val="00EE7D54"/>
    <w:rsid w:val="00EF5750"/>
    <w:rsid w:val="00EF75A2"/>
    <w:rsid w:val="00F12FDA"/>
    <w:rsid w:val="00F323BA"/>
    <w:rsid w:val="00F6424E"/>
    <w:rsid w:val="00F67E5A"/>
    <w:rsid w:val="00F806A1"/>
    <w:rsid w:val="00F83057"/>
    <w:rsid w:val="00F94206"/>
    <w:rsid w:val="00F957B9"/>
    <w:rsid w:val="00FA5C54"/>
    <w:rsid w:val="00FA7796"/>
    <w:rsid w:val="00FC7419"/>
    <w:rsid w:val="00FC7626"/>
    <w:rsid w:val="00FD0EAA"/>
    <w:rsid w:val="00FD210D"/>
    <w:rsid w:val="00FD5383"/>
    <w:rsid w:val="00FE48AF"/>
    <w:rsid w:val="00FF01C6"/>
    <w:rsid w:val="00FF3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8514CB"/>
  <w15:chartTrackingRefBased/>
  <w15:docId w15:val="{2751A77B-65EA-3146-BD27-F02D0BA31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aliases w:val="Normálny text arial 10 b"/>
    <w:qFormat/>
    <w:rsid w:val="00FE48AF"/>
    <w:rPr>
      <w:rFonts w:ascii="Arial" w:hAnsi="Arial"/>
      <w:szCs w:val="24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176C52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rsid w:val="00176C52"/>
    <w:pPr>
      <w:tabs>
        <w:tab w:val="center" w:pos="4536"/>
        <w:tab w:val="right" w:pos="9072"/>
      </w:tabs>
    </w:pPr>
  </w:style>
  <w:style w:type="paragraph" w:styleId="truktradokumentu">
    <w:name w:val="Document Map"/>
    <w:basedOn w:val="Normlny"/>
    <w:semiHidden/>
    <w:rsid w:val="00327FE5"/>
    <w:pPr>
      <w:shd w:val="clear" w:color="auto" w:fill="000080"/>
    </w:pPr>
    <w:rPr>
      <w:rFonts w:ascii="Tahoma" w:hAnsi="Tahoma" w:cs="Tahoma"/>
      <w:szCs w:val="20"/>
    </w:rPr>
  </w:style>
  <w:style w:type="table" w:styleId="Mriekatabuky">
    <w:name w:val="Table Grid"/>
    <w:basedOn w:val="Normlnatabuka"/>
    <w:rsid w:val="007252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semiHidden/>
    <w:rsid w:val="00FF01C6"/>
    <w:rPr>
      <w:rFonts w:ascii="Tahoma" w:hAnsi="Tahoma" w:cs="Tahoma"/>
      <w:sz w:val="16"/>
      <w:szCs w:val="16"/>
    </w:rPr>
  </w:style>
  <w:style w:type="character" w:customStyle="1" w:styleId="PtaChar">
    <w:name w:val="Päta Char"/>
    <w:link w:val="Pta"/>
    <w:rsid w:val="00BB7219"/>
    <w:rPr>
      <w:sz w:val="24"/>
      <w:szCs w:val="24"/>
    </w:rPr>
  </w:style>
  <w:style w:type="character" w:styleId="slostrany">
    <w:name w:val="page number"/>
    <w:unhideWhenUsed/>
    <w:rsid w:val="00BB7219"/>
  </w:style>
  <w:style w:type="paragraph" w:customStyle="1" w:styleId="textarial11b">
    <w:name w:val="text arial 11 b"/>
    <w:basedOn w:val="Normlny"/>
    <w:qFormat/>
    <w:rsid w:val="00FE48AF"/>
    <w:rPr>
      <w:rFonts w:cs="Arial"/>
      <w:sz w:val="22"/>
      <w:szCs w:val="22"/>
    </w:rPr>
  </w:style>
  <w:style w:type="paragraph" w:customStyle="1" w:styleId="textarial12bbold">
    <w:name w:val="text arial 12 b – bold"/>
    <w:basedOn w:val="Normlny"/>
    <w:qFormat/>
    <w:rsid w:val="00FE48AF"/>
    <w:rPr>
      <w:rFonts w:cs="Arial"/>
      <w:b/>
      <w:bCs/>
      <w:color w:val="222222"/>
      <w:sz w:val="24"/>
    </w:rPr>
  </w:style>
  <w:style w:type="character" w:customStyle="1" w:styleId="Zhlavie2">
    <w:name w:val="Záhlavie #2_"/>
    <w:basedOn w:val="Predvolenpsmoodseku"/>
    <w:link w:val="Zhlavie20"/>
    <w:rsid w:val="003471DA"/>
    <w:rPr>
      <w:b/>
      <w:bCs/>
      <w:sz w:val="23"/>
      <w:szCs w:val="23"/>
      <w:shd w:val="clear" w:color="auto" w:fill="FFFFFF"/>
    </w:rPr>
  </w:style>
  <w:style w:type="character" w:customStyle="1" w:styleId="Zhlavie2Riadkovanie3pt">
    <w:name w:val="Záhlavie #2 + Riadkovanie 3 pt"/>
    <w:basedOn w:val="Zhlavie2"/>
    <w:rsid w:val="003471DA"/>
    <w:rPr>
      <w:b/>
      <w:bCs/>
      <w:color w:val="000000"/>
      <w:spacing w:val="60"/>
      <w:w w:val="100"/>
      <w:position w:val="0"/>
      <w:sz w:val="23"/>
      <w:szCs w:val="23"/>
      <w:shd w:val="clear" w:color="auto" w:fill="FFFFFF"/>
      <w:lang w:val="sk-SK" w:eastAsia="sk-SK" w:bidi="sk-SK"/>
    </w:rPr>
  </w:style>
  <w:style w:type="character" w:customStyle="1" w:styleId="Zkladntext3">
    <w:name w:val="Základný text (3)_"/>
    <w:basedOn w:val="Predvolenpsmoodseku"/>
    <w:link w:val="Zkladntext30"/>
    <w:rsid w:val="003471DA"/>
    <w:rPr>
      <w:b/>
      <w:bCs/>
      <w:sz w:val="23"/>
      <w:szCs w:val="23"/>
      <w:shd w:val="clear" w:color="auto" w:fill="FFFFFF"/>
    </w:rPr>
  </w:style>
  <w:style w:type="character" w:customStyle="1" w:styleId="Zkladntext312bodovRiadkovanie0pt">
    <w:name w:val="Základný text (3) + 12 bodov;Riadkovanie 0 pt"/>
    <w:basedOn w:val="Zkladntext3"/>
    <w:rsid w:val="003471DA"/>
    <w:rPr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sk-SK" w:eastAsia="sk-SK" w:bidi="sk-SK"/>
    </w:rPr>
  </w:style>
  <w:style w:type="character" w:customStyle="1" w:styleId="Zkladntext4">
    <w:name w:val="Základný text (4)_"/>
    <w:basedOn w:val="Predvolenpsmoodseku"/>
    <w:link w:val="Zkladntext40"/>
    <w:rsid w:val="003471DA"/>
    <w:rPr>
      <w:rFonts w:ascii="Courier New" w:eastAsia="Courier New" w:hAnsi="Courier New" w:cs="Courier New"/>
      <w:sz w:val="12"/>
      <w:szCs w:val="12"/>
      <w:shd w:val="clear" w:color="auto" w:fill="FFFFFF"/>
    </w:rPr>
  </w:style>
  <w:style w:type="character" w:customStyle="1" w:styleId="Zkladntext2">
    <w:name w:val="Základný text (2)"/>
    <w:basedOn w:val="Predvolenpsmoodseku"/>
    <w:rsid w:val="003471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sk-SK" w:eastAsia="sk-SK" w:bidi="sk-SK"/>
    </w:rPr>
  </w:style>
  <w:style w:type="character" w:customStyle="1" w:styleId="Zkladntext2115bodovTun">
    <w:name w:val="Základný text (2) + 11;5 bodov;Tučné"/>
    <w:basedOn w:val="Predvolenpsmoodseku"/>
    <w:rsid w:val="003471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sk-SK" w:eastAsia="sk-SK" w:bidi="sk-SK"/>
    </w:rPr>
  </w:style>
  <w:style w:type="paragraph" w:customStyle="1" w:styleId="Zhlavie20">
    <w:name w:val="Záhlavie #2"/>
    <w:basedOn w:val="Normlny"/>
    <w:link w:val="Zhlavie2"/>
    <w:rsid w:val="003471DA"/>
    <w:pPr>
      <w:widowControl w:val="0"/>
      <w:shd w:val="clear" w:color="auto" w:fill="FFFFFF"/>
      <w:spacing w:before="1140" w:after="300" w:line="0" w:lineRule="atLeast"/>
      <w:outlineLvl w:val="1"/>
    </w:pPr>
    <w:rPr>
      <w:rFonts w:ascii="Times New Roman" w:hAnsi="Times New Roman"/>
      <w:b/>
      <w:bCs/>
      <w:sz w:val="23"/>
      <w:szCs w:val="23"/>
      <w:lang w:val="en-US" w:eastAsia="en-US"/>
    </w:rPr>
  </w:style>
  <w:style w:type="paragraph" w:customStyle="1" w:styleId="Zkladntext30">
    <w:name w:val="Základný text (3)"/>
    <w:basedOn w:val="Normlny"/>
    <w:link w:val="Zkladntext3"/>
    <w:rsid w:val="003471DA"/>
    <w:pPr>
      <w:widowControl w:val="0"/>
      <w:shd w:val="clear" w:color="auto" w:fill="FFFFFF"/>
      <w:spacing w:line="274" w:lineRule="exact"/>
    </w:pPr>
    <w:rPr>
      <w:rFonts w:ascii="Times New Roman" w:hAnsi="Times New Roman"/>
      <w:b/>
      <w:bCs/>
      <w:sz w:val="23"/>
      <w:szCs w:val="23"/>
      <w:lang w:val="en-US" w:eastAsia="en-US"/>
    </w:rPr>
  </w:style>
  <w:style w:type="paragraph" w:customStyle="1" w:styleId="Zkladntext40">
    <w:name w:val="Základný text (4)"/>
    <w:basedOn w:val="Normlny"/>
    <w:link w:val="Zkladntext4"/>
    <w:rsid w:val="003471DA"/>
    <w:pPr>
      <w:widowControl w:val="0"/>
      <w:shd w:val="clear" w:color="auto" w:fill="FFFFFF"/>
      <w:spacing w:line="0" w:lineRule="atLeast"/>
    </w:pPr>
    <w:rPr>
      <w:rFonts w:ascii="Courier New" w:eastAsia="Courier New" w:hAnsi="Courier New" w:cs="Courier New"/>
      <w:sz w:val="12"/>
      <w:szCs w:val="12"/>
      <w:lang w:val="en-US" w:eastAsia="en-US"/>
    </w:rPr>
  </w:style>
  <w:style w:type="paragraph" w:customStyle="1" w:styleId="CharChar">
    <w:name w:val="Char Char"/>
    <w:basedOn w:val="Normlny"/>
    <w:rsid w:val="003471DA"/>
    <w:pPr>
      <w:spacing w:after="160" w:line="240" w:lineRule="exact"/>
    </w:pPr>
    <w:rPr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47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arcegova\Local%20Settings\Temporary%20Internet%20Files\OLKE5\HP_VsZP_29_3_07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94CC50C-2D69-40C9-87F0-D110A19DE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HP_VsZP_29_3_07.dot</Template>
  <TotalTime>1</TotalTime>
  <Pages>1</Pages>
  <Words>256</Words>
  <Characters>1560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  </vt:lpstr>
      <vt:lpstr>  </vt:lpstr>
    </vt:vector>
  </TitlesOfParts>
  <Company>VsZP</Company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harcegova</dc:creator>
  <cp:keywords/>
  <cp:lastModifiedBy>Ondrušová Denisa, Ing.</cp:lastModifiedBy>
  <cp:revision>2</cp:revision>
  <cp:lastPrinted>2026-06-30T13:01:00Z</cp:lastPrinted>
  <dcterms:created xsi:type="dcterms:W3CDTF">2026-08-06T13:15:00Z</dcterms:created>
  <dcterms:modified xsi:type="dcterms:W3CDTF">2026-08-06T13:15:00Z</dcterms:modified>
</cp:coreProperties>
</file>