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167B" w14:textId="37F6A32E" w:rsidR="004F237D" w:rsidRPr="002F672E" w:rsidRDefault="00BE6D37" w:rsidP="002F672E">
      <w:pPr>
        <w:tabs>
          <w:tab w:val="right" w:pos="9214"/>
        </w:tabs>
        <w:spacing w:after="840" w:line="360" w:lineRule="auto"/>
        <w:rPr>
          <w:rFonts w:ascii="Arial" w:hAnsi="Arial" w:cs="Arial"/>
        </w:rPr>
      </w:pPr>
      <w:r w:rsidRPr="002F672E">
        <w:rPr>
          <w:rFonts w:ascii="Arial" w:hAnsi="Arial" w:cs="Arial"/>
        </w:rPr>
        <w:t xml:space="preserve">Zn. </w:t>
      </w:r>
      <w:proofErr w:type="spellStart"/>
      <w:r w:rsidRPr="002F672E">
        <w:rPr>
          <w:rFonts w:ascii="Arial" w:hAnsi="Arial" w:cs="Arial"/>
        </w:rPr>
        <w:t>spr</w:t>
      </w:r>
      <w:proofErr w:type="spellEnd"/>
      <w:r w:rsidRPr="002F672E">
        <w:rPr>
          <w:rFonts w:ascii="Arial" w:hAnsi="Arial" w:cs="Arial"/>
        </w:rPr>
        <w:t xml:space="preserve">.: </w:t>
      </w:r>
      <w:bookmarkStart w:id="0" w:name="ezdSprawaZnak"/>
      <w:r w:rsidRPr="002F672E">
        <w:rPr>
          <w:rFonts w:ascii="Arial" w:hAnsi="Arial" w:cs="Arial"/>
        </w:rPr>
        <w:t>S.270.</w:t>
      </w:r>
      <w:r w:rsidR="00226B54" w:rsidRPr="002F672E">
        <w:rPr>
          <w:rFonts w:ascii="Arial" w:hAnsi="Arial" w:cs="Arial"/>
        </w:rPr>
        <w:t>3</w:t>
      </w:r>
      <w:r w:rsidRPr="002F672E">
        <w:rPr>
          <w:rFonts w:ascii="Arial" w:hAnsi="Arial" w:cs="Arial"/>
        </w:rPr>
        <w:t>.2026</w:t>
      </w:r>
      <w:bookmarkEnd w:id="0"/>
    </w:p>
    <w:p w14:paraId="1BDEAFD8" w14:textId="77777777" w:rsidR="00CC64B0" w:rsidRPr="002F672E" w:rsidRDefault="00CC64B0" w:rsidP="002F672E">
      <w:pPr>
        <w:spacing w:before="240" w:after="240" w:line="360" w:lineRule="auto"/>
        <w:rPr>
          <w:rFonts w:ascii="Arial" w:hAnsi="Arial" w:cs="Arial"/>
          <w:b/>
          <w:bCs/>
        </w:rPr>
      </w:pPr>
      <w:r w:rsidRPr="002F672E">
        <w:rPr>
          <w:rFonts w:ascii="Arial" w:hAnsi="Arial" w:cs="Arial"/>
          <w:b/>
        </w:rPr>
        <w:t xml:space="preserve">Skarb Państwa Państwowe Gospodarstwo Leśne Lasy Państwowe </w:t>
      </w:r>
      <w:r w:rsidRPr="002F672E">
        <w:rPr>
          <w:rFonts w:ascii="Arial" w:hAnsi="Arial" w:cs="Arial"/>
          <w:b/>
        </w:rPr>
        <w:br/>
        <w:t>Nadleśnictwo Opole</w:t>
      </w:r>
    </w:p>
    <w:p w14:paraId="6E3365FB" w14:textId="292751DB" w:rsidR="00BE6D37" w:rsidRPr="002F672E" w:rsidRDefault="00BE6D37" w:rsidP="002F672E">
      <w:pPr>
        <w:pStyle w:val="Nagwek"/>
        <w:tabs>
          <w:tab w:val="clear" w:pos="9072"/>
          <w:tab w:val="right" w:pos="9497"/>
        </w:tabs>
        <w:spacing w:line="360" w:lineRule="auto"/>
        <w:rPr>
          <w:rFonts w:ascii="Arial" w:hAnsi="Arial" w:cs="Arial"/>
        </w:rPr>
      </w:pPr>
      <w:bookmarkStart w:id="1" w:name="ezdPracownikAtrybut6"/>
      <w:bookmarkEnd w:id="1"/>
      <w:r w:rsidRPr="002F672E">
        <w:rPr>
          <w:rFonts w:ascii="Arial" w:hAnsi="Arial" w:cs="Arial"/>
          <w:bCs/>
        </w:rPr>
        <w:t xml:space="preserve">Opole, dnia </w:t>
      </w:r>
      <w:r w:rsidR="0029040B" w:rsidRPr="002F672E">
        <w:rPr>
          <w:rFonts w:ascii="Arial" w:hAnsi="Arial" w:cs="Arial"/>
        </w:rPr>
        <w:t>22.09.2026</w:t>
      </w:r>
      <w:r w:rsidRPr="002F672E">
        <w:rPr>
          <w:rFonts w:ascii="Arial" w:hAnsi="Arial" w:cs="Arial"/>
        </w:rPr>
        <w:t xml:space="preserve"> r.</w:t>
      </w:r>
    </w:p>
    <w:p w14:paraId="44DC5368" w14:textId="77777777" w:rsidR="00BE6D37" w:rsidRPr="002F672E" w:rsidRDefault="00BE6D37" w:rsidP="002F672E">
      <w:pPr>
        <w:spacing w:before="480" w:after="480" w:line="360" w:lineRule="auto"/>
        <w:rPr>
          <w:rFonts w:ascii="Arial" w:hAnsi="Arial" w:cs="Arial"/>
          <w:b/>
          <w:bCs/>
        </w:rPr>
      </w:pPr>
      <w:r w:rsidRPr="002F672E">
        <w:rPr>
          <w:rFonts w:ascii="Arial" w:hAnsi="Arial" w:cs="Arial"/>
          <w:b/>
          <w:bCs/>
        </w:rPr>
        <w:t>ZESTAWIENIE OFERT</w:t>
      </w:r>
    </w:p>
    <w:p w14:paraId="5378951F" w14:textId="77777777" w:rsidR="00BE6D37" w:rsidRPr="002F672E" w:rsidRDefault="00BE6D37" w:rsidP="002F672E">
      <w:pPr>
        <w:spacing w:line="360" w:lineRule="auto"/>
        <w:rPr>
          <w:rFonts w:ascii="Arial" w:hAnsi="Arial" w:cs="Arial"/>
          <w:b/>
          <w:bCs/>
        </w:rPr>
      </w:pPr>
      <w:r w:rsidRPr="002F672E">
        <w:rPr>
          <w:rFonts w:ascii="Arial" w:hAnsi="Arial" w:cs="Arial"/>
          <w:b/>
          <w:bCs/>
        </w:rPr>
        <w:t xml:space="preserve">(na podstawie art. 222 ust. 5 ustawy </w:t>
      </w:r>
      <w:proofErr w:type="spellStart"/>
      <w:r w:rsidRPr="002F672E">
        <w:rPr>
          <w:rFonts w:ascii="Arial" w:hAnsi="Arial" w:cs="Arial"/>
          <w:b/>
          <w:bCs/>
        </w:rPr>
        <w:t>Pzp</w:t>
      </w:r>
      <w:proofErr w:type="spellEnd"/>
      <w:r w:rsidRPr="002F672E">
        <w:rPr>
          <w:rFonts w:ascii="Arial" w:hAnsi="Arial" w:cs="Arial"/>
          <w:b/>
          <w:bCs/>
        </w:rPr>
        <w:t>)</w:t>
      </w:r>
    </w:p>
    <w:p w14:paraId="53FDA605" w14:textId="47631B24" w:rsidR="00BE6D37" w:rsidRPr="002F672E" w:rsidRDefault="00BE6D37" w:rsidP="002F672E">
      <w:pPr>
        <w:spacing w:before="480" w:line="360" w:lineRule="auto"/>
        <w:rPr>
          <w:rFonts w:ascii="Arial" w:hAnsi="Arial" w:cs="Arial"/>
          <w:b/>
          <w:bCs/>
        </w:rPr>
      </w:pPr>
      <w:r w:rsidRPr="002F672E">
        <w:rPr>
          <w:rFonts w:ascii="Arial" w:hAnsi="Arial" w:cs="Arial"/>
          <w:b/>
          <w:bCs/>
        </w:rPr>
        <w:t xml:space="preserve">złożonych w terminie do </w:t>
      </w:r>
      <w:r w:rsidR="00226B54" w:rsidRPr="002F672E">
        <w:rPr>
          <w:rFonts w:ascii="Arial" w:hAnsi="Arial" w:cs="Arial"/>
          <w:b/>
          <w:bCs/>
        </w:rPr>
        <w:t>22.09</w:t>
      </w:r>
      <w:r w:rsidRPr="002F672E">
        <w:rPr>
          <w:rFonts w:ascii="Arial" w:hAnsi="Arial" w:cs="Arial"/>
          <w:b/>
          <w:bCs/>
        </w:rPr>
        <w:t>.2026 r. do godziny 09:00</w:t>
      </w:r>
    </w:p>
    <w:p w14:paraId="44D6ECE7" w14:textId="5CCFFD14" w:rsidR="00BE6D37" w:rsidRPr="002F672E" w:rsidRDefault="00BE6D37" w:rsidP="002F672E">
      <w:pPr>
        <w:spacing w:before="360" w:after="360" w:line="360" w:lineRule="auto"/>
        <w:rPr>
          <w:rFonts w:ascii="Arial" w:hAnsi="Arial" w:cs="Arial"/>
          <w:b/>
          <w:bCs/>
          <w:lang w:bidi="en-US"/>
        </w:rPr>
      </w:pPr>
      <w:r w:rsidRPr="002F672E">
        <w:rPr>
          <w:rFonts w:ascii="Arial" w:hAnsi="Arial" w:cs="Arial"/>
        </w:rPr>
        <w:t xml:space="preserve">Dotyczy zamówienia publicznego prowadzonego w trybie podstawowym na podstawie </w:t>
      </w:r>
      <w:r w:rsidRPr="002F672E">
        <w:rPr>
          <w:rFonts w:ascii="Arial" w:hAnsi="Arial" w:cs="Arial"/>
        </w:rPr>
        <w:br/>
      </w:r>
      <w:r w:rsidR="00226B54" w:rsidRPr="002F672E">
        <w:rPr>
          <w:rFonts w:ascii="Arial" w:hAnsi="Arial" w:cs="Arial"/>
        </w:rPr>
        <w:t>.</w:t>
      </w:r>
      <w:r w:rsidRPr="002F672E">
        <w:rPr>
          <w:rFonts w:ascii="Arial" w:hAnsi="Arial" w:cs="Arial"/>
        </w:rPr>
        <w:t xml:space="preserve">art. 275 pkt. 1 </w:t>
      </w:r>
      <w:proofErr w:type="spellStart"/>
      <w:r w:rsidRPr="002F672E">
        <w:rPr>
          <w:rFonts w:ascii="Arial" w:hAnsi="Arial" w:cs="Arial"/>
        </w:rPr>
        <w:t>Pzp</w:t>
      </w:r>
      <w:proofErr w:type="spellEnd"/>
      <w:r w:rsidRPr="002F672E">
        <w:rPr>
          <w:rFonts w:ascii="Arial" w:hAnsi="Arial" w:cs="Arial"/>
        </w:rPr>
        <w:t xml:space="preserve"> pn.:</w:t>
      </w:r>
      <w:r w:rsidRPr="002F672E">
        <w:rPr>
          <w:rFonts w:ascii="Arial" w:hAnsi="Arial" w:cs="Arial"/>
          <w:b/>
          <w:lang w:eastAsia="ar-SA"/>
        </w:rPr>
        <w:t xml:space="preserve"> </w:t>
      </w:r>
      <w:r w:rsidR="00226B54" w:rsidRPr="002F672E">
        <w:rPr>
          <w:rFonts w:ascii="Arial" w:hAnsi="Arial" w:cs="Arial"/>
          <w:b/>
          <w:bCs/>
          <w:lang w:bidi="en-US"/>
        </w:rPr>
        <w:t>Budowa progów zatrzymujących wodę na rowach na terenie Nadleśnictwa Opole w formule zaprojektuj i wybuduj.</w:t>
      </w:r>
    </w:p>
    <w:p w14:paraId="044B20A7" w14:textId="0D6F88A1" w:rsidR="002E158A" w:rsidRDefault="00BE6D37" w:rsidP="002F672E">
      <w:pPr>
        <w:spacing w:before="360" w:after="360" w:line="360" w:lineRule="auto"/>
        <w:rPr>
          <w:rFonts w:ascii="Arial" w:hAnsi="Arial" w:cs="Arial"/>
          <w:b/>
        </w:rPr>
      </w:pPr>
      <w:r w:rsidRPr="002F672E">
        <w:rPr>
          <w:rFonts w:ascii="Arial" w:hAnsi="Arial" w:cs="Arial"/>
          <w:b/>
        </w:rPr>
        <w:t>Zestawienie ofert:</w:t>
      </w:r>
    </w:p>
    <w:p w14:paraId="0AD94350" w14:textId="77777777" w:rsidR="002E158A" w:rsidRDefault="002E158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795137F6" w14:textId="7E39C70F" w:rsidR="00226B54" w:rsidRPr="002F672E" w:rsidRDefault="00226B54" w:rsidP="002F672E">
      <w:pPr>
        <w:spacing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bookmarkStart w:id="2" w:name="_Hlk223891554"/>
      <w:r w:rsidRPr="002F672E">
        <w:rPr>
          <w:rFonts w:ascii="Arial" w:eastAsia="Arial" w:hAnsi="Arial" w:cs="Arial"/>
          <w:b/>
          <w:lang w:eastAsia="ar-SA"/>
        </w:rPr>
        <w:lastRenderedPageBreak/>
        <w:t>Część nr 1.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Lipowa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1509A0" w:rsidRPr="002F672E" w14:paraId="417B884E" w14:textId="77777777" w:rsidTr="001509A0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CF54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7B6B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90AA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8699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1509A0" w:rsidRPr="002F672E" w14:paraId="26F4D66A" w14:textId="77777777" w:rsidTr="001509A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E151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8B71F" w14:textId="77777777" w:rsidR="001509A0" w:rsidRPr="002F672E" w:rsidRDefault="001509A0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D9CF" w14:textId="3DF1803F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110 700,00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1A0DB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1509A0" w:rsidRPr="002F672E" w14:paraId="6B6795AE" w14:textId="77777777" w:rsidTr="001509A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266B8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5BE3" w14:textId="77777777" w:rsidR="001509A0" w:rsidRPr="002F672E" w:rsidRDefault="001509A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0F267" w14:textId="313DFD84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116 235,00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1236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1509A0" w:rsidRPr="002F672E" w14:paraId="536F0F77" w14:textId="77777777" w:rsidTr="001509A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1BE8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9A278" w14:textId="14DD54D4" w:rsidR="001509A0" w:rsidRPr="002F672E" w:rsidRDefault="001509A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8F089B" w:rsidRP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AB3EF" w14:textId="7E0FE309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109 039,50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57F3D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1509A0" w:rsidRPr="002F672E" w14:paraId="780059F8" w14:textId="77777777" w:rsidTr="00F776C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6B12CEF" w14:textId="08EE06B9" w:rsidR="001509A0" w:rsidRPr="002F672E" w:rsidRDefault="00F776C1" w:rsidP="00F776C1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15AB76" w14:textId="648BF14C" w:rsidR="001509A0" w:rsidRPr="002F672E" w:rsidRDefault="00F776C1" w:rsidP="00F776C1">
            <w:pPr>
              <w:spacing w:line="36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DREW-KOS SP. Z O.O.</w:t>
            </w:r>
            <w:r>
              <w:rPr>
                <w:rFonts w:ascii="Arial" w:hAnsi="Arial" w:cs="Arial"/>
                <w:color w:val="000000"/>
              </w:rPr>
              <w:br/>
              <w:t>ul. SZCZECIŃSKA 39-41</w:t>
            </w:r>
            <w:r>
              <w:rPr>
                <w:rFonts w:ascii="Arial" w:hAnsi="Arial" w:cs="Arial"/>
                <w:color w:val="000000"/>
              </w:rPr>
              <w:br/>
              <w:t>75-122 Koszalin</w:t>
            </w:r>
            <w:r>
              <w:rPr>
                <w:rFonts w:ascii="Arial" w:hAnsi="Arial" w:cs="Arial"/>
                <w:color w:val="000000"/>
              </w:rPr>
              <w:br/>
              <w:t>województwo: zachodniopomorskie</w:t>
            </w:r>
            <w:r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F9126" w14:textId="2295C3F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0635B" w14:textId="77777777" w:rsidR="001509A0" w:rsidRPr="002F672E" w:rsidRDefault="001509A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712A402A" w14:textId="7FC1B048" w:rsidR="002E158A" w:rsidRDefault="002E158A" w:rsidP="002F672E">
      <w:pPr>
        <w:spacing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4494B184" w14:textId="77777777" w:rsidR="002E158A" w:rsidRDefault="002E158A">
      <w:pPr>
        <w:rPr>
          <w:rFonts w:ascii="Arial" w:eastAsia="Arial" w:hAnsi="Arial" w:cs="Arial"/>
          <w:b/>
          <w:lang w:eastAsia="ar-SA"/>
        </w:rPr>
      </w:pPr>
      <w:r>
        <w:rPr>
          <w:rFonts w:ascii="Arial" w:eastAsia="Arial" w:hAnsi="Arial" w:cs="Arial"/>
          <w:b/>
          <w:lang w:eastAsia="ar-SA"/>
        </w:rPr>
        <w:br w:type="page"/>
      </w:r>
    </w:p>
    <w:p w14:paraId="3BDCC53D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2.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Suchy Bór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8F089B" w:rsidRPr="002F672E" w14:paraId="2F5F0D7D" w14:textId="77777777" w:rsidTr="008F089B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A193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A5C37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A5AF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2682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8F089B" w:rsidRPr="002F672E" w14:paraId="37F90C94" w14:textId="77777777" w:rsidTr="008F089B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3A17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281B6" w14:textId="77777777" w:rsidR="008F089B" w:rsidRPr="002F672E" w:rsidRDefault="008F089B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F89D" w14:textId="04DD6B36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C5C2E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F089B" w:rsidRPr="002F672E" w14:paraId="43555AF7" w14:textId="77777777" w:rsidTr="008F089B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4689F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9A50" w14:textId="77777777" w:rsidR="008F089B" w:rsidRPr="002F672E" w:rsidRDefault="008F089B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2E740" w14:textId="2686ED2B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150 060,00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E4337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F089B" w:rsidRPr="002F672E" w14:paraId="23B68337" w14:textId="77777777" w:rsidTr="008F089B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823C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3FCBB" w14:textId="310B839C" w:rsidR="008F089B" w:rsidRPr="002F672E" w:rsidRDefault="008F089B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6FF8" w14:textId="7C0F6CD9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145 443,81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555D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F089B" w:rsidRPr="002F672E" w14:paraId="6967F257" w14:textId="77777777" w:rsidTr="008F089B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491D3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1203" w14:textId="77777777" w:rsidR="008F089B" w:rsidRPr="002F672E" w:rsidRDefault="008F089B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C613" w14:textId="1C3B7BDD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196 800,00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1773B" w14:textId="77777777" w:rsidR="008F089B" w:rsidRPr="002F672E" w:rsidRDefault="008F089B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15119F74" w14:textId="77777777" w:rsidR="001509A0" w:rsidRPr="002F672E" w:rsidRDefault="001509A0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1F878C27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3.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Grotowice cz. 1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357BA1" w:rsidRPr="002F672E" w14:paraId="5D09BB2B" w14:textId="77777777" w:rsidTr="00357BA1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2A80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2279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8215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1881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357BA1" w:rsidRPr="002F672E" w14:paraId="7734E126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E4433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41BB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574E" w14:textId="7BA79DA6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110 700,00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34A44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326BEC51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E75D3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05C8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933D" w14:textId="0F60F515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105 165,00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24CE0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1434E72A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5A914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534E" w14:textId="47DAE172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DF09" w14:textId="3B97402A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109 039,50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0DF3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47A5BE31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FF76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3D78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7D1C6" w14:textId="7BA12BF8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78713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0946DAEC" w14:textId="77777777" w:rsidR="008F089B" w:rsidRPr="002F672E" w:rsidRDefault="008F089B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2E188996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4.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Grotowice cz. 2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357BA1" w:rsidRPr="002F672E" w14:paraId="09BCEE54" w14:textId="77777777" w:rsidTr="00357BA1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0FD4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B2663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6CDF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76BD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357BA1" w:rsidRPr="002F672E" w14:paraId="01E268B0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D2CD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C47B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A3DD" w14:textId="342EFD0B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0E74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406C0A33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6D4D1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4E8F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C5BA" w14:textId="03BC22A0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150 060,00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F3B1F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419A7CFE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01CA0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CE49" w14:textId="74645341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AE25" w14:textId="1923C592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145 443,81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A34D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357BA1" w:rsidRPr="002F672E" w14:paraId="1D9202CE" w14:textId="77777777" w:rsidTr="00357BA1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E2B4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09B4" w14:textId="77777777" w:rsidR="00357BA1" w:rsidRPr="002F672E" w:rsidRDefault="00357BA1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010F7" w14:textId="3B6DF0C3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196 800,00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78DA6" w14:textId="77777777" w:rsidR="00357BA1" w:rsidRPr="002F672E" w:rsidRDefault="00357BA1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0ED1FD39" w14:textId="77777777" w:rsidR="00357BA1" w:rsidRPr="002F672E" w:rsidRDefault="00357BA1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7E631C06" w14:textId="18C2BFBC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5.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Dąbrowice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237B20" w:rsidRPr="002F672E" w14:paraId="52F1B6AD" w14:textId="77777777" w:rsidTr="00237B20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8417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381B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1DCE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31F0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237B20" w:rsidRPr="002F672E" w14:paraId="524661B4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9F9AB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E167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2DC73" w14:textId="7D09512F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EBCF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5410CF07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F19D1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E688D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CC59" w14:textId="67138E0E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140 220,00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57E73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728765FE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23CD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244C" w14:textId="370FCE26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539F" w14:textId="7B2D3610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145 443,81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D6B3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796E3FCF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C0BA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785C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44A2" w14:textId="1A381E6D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196 800,00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19AD8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449AE57F" w14:textId="77777777" w:rsidR="00357BA1" w:rsidRPr="002F672E" w:rsidRDefault="00357BA1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3B371EE5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6.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Krasiejów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237B20" w:rsidRPr="002F672E" w14:paraId="1894C88F" w14:textId="77777777" w:rsidTr="00237B20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881A5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5C79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7D60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A988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237B20" w:rsidRPr="002F672E" w14:paraId="5BFE065D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DD0F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4A62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8BCF" w14:textId="5EE69E0D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110 700,00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567DA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408282D3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6F47A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CC3B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0BA18" w14:textId="4912807E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112 545,00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FE935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633D8933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1BA22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9042" w14:textId="4B91E520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0E8A7" w14:textId="3345C9C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109 039,50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A1CBF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37B20" w:rsidRPr="002F672E" w14:paraId="44CAC4B1" w14:textId="77777777" w:rsidTr="00237B20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641C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664F" w14:textId="77777777" w:rsidR="00237B20" w:rsidRPr="002F672E" w:rsidRDefault="00237B20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799E7" w14:textId="0B9B0A6D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7E50B" w14:textId="77777777" w:rsidR="00237B20" w:rsidRPr="002F672E" w:rsidRDefault="00237B20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2D2CBAC9" w14:textId="77777777" w:rsidR="00237B20" w:rsidRPr="002F672E" w:rsidRDefault="00237B20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4CA915D3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7.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Chrząstowice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836B5D" w:rsidRPr="002F672E" w14:paraId="0755808B" w14:textId="77777777" w:rsidTr="00836B5D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223D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50F4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95D4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C327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836B5D" w:rsidRPr="002F672E" w14:paraId="2461BB6E" w14:textId="77777777" w:rsidTr="00836B5D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11202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CDBCC" w14:textId="77777777" w:rsidR="00836B5D" w:rsidRPr="002F672E" w:rsidRDefault="00836B5D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11BA" w14:textId="617B0201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9E6A2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36B5D" w:rsidRPr="002F672E" w14:paraId="0FEBF056" w14:textId="77777777" w:rsidTr="00836B5D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03810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9422" w14:textId="77777777" w:rsidR="00836B5D" w:rsidRPr="002F672E" w:rsidRDefault="00836B5D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6996B" w14:textId="348BB22F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154 980,00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87922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36B5D" w:rsidRPr="002F672E" w14:paraId="6D989BB1" w14:textId="77777777" w:rsidTr="00836B5D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FC4B1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B601" w14:textId="19E6F000" w:rsidR="00836B5D" w:rsidRPr="002F672E" w:rsidRDefault="00836B5D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 w:rsidR="002F672E"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8404B" w14:textId="1754B8F1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145 443,81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767DE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836B5D" w:rsidRPr="002F672E" w14:paraId="44DEDC45" w14:textId="77777777" w:rsidTr="00836B5D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D2A9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34C87" w14:textId="77777777" w:rsidR="00836B5D" w:rsidRPr="002F672E" w:rsidRDefault="00836B5D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942E" w14:textId="615735C3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196 800,00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0B14E" w14:textId="77777777" w:rsidR="00836B5D" w:rsidRPr="002F672E" w:rsidRDefault="00836B5D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4DA442D9" w14:textId="77777777" w:rsidR="00237B20" w:rsidRPr="002F672E" w:rsidRDefault="00237B20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0DB7294E" w14:textId="77777777" w:rsidR="00226B54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8.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Dębska Kuźnia cz. 1</w:t>
      </w: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2F672E" w:rsidRPr="002F672E" w14:paraId="4C2E19DD" w14:textId="77777777" w:rsidTr="002F672E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99EE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ECDE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1DD56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FA2B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2F672E" w:rsidRPr="002F672E" w14:paraId="2AB757BD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0FC0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F1C5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AF52D" w14:textId="2A5852D6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73 800,00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C7453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5FF3B1F0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DC15B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F95C6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1C557" w14:textId="42C979E2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79 950,00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C707A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65853F31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E382E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F715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Województwo:opolskie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CA736" w14:textId="62426F6A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72 722,15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7A081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6739E803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1BD5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9CD7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8B25" w14:textId="40B03FE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98 400,00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5D645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2BC3ED3C" w14:textId="77777777" w:rsidR="002E158A" w:rsidRDefault="002E158A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p w14:paraId="011DC4D2" w14:textId="77777777" w:rsidR="002E158A" w:rsidRDefault="002E158A">
      <w:pPr>
        <w:rPr>
          <w:rFonts w:ascii="Arial" w:eastAsia="Arial" w:hAnsi="Arial" w:cs="Arial"/>
          <w:b/>
          <w:lang w:eastAsia="ar-SA"/>
        </w:rPr>
      </w:pPr>
      <w:r>
        <w:rPr>
          <w:rFonts w:ascii="Arial" w:eastAsia="Arial" w:hAnsi="Arial" w:cs="Arial"/>
          <w:b/>
          <w:lang w:eastAsia="ar-SA"/>
        </w:rPr>
        <w:br w:type="page"/>
      </w:r>
    </w:p>
    <w:p w14:paraId="2E3593A5" w14:textId="1670D165" w:rsidR="0082219D" w:rsidRPr="002F672E" w:rsidRDefault="00226B54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  <w:r w:rsidRPr="002F672E">
        <w:rPr>
          <w:rFonts w:ascii="Arial" w:eastAsia="Arial" w:hAnsi="Arial" w:cs="Arial"/>
          <w:b/>
          <w:lang w:eastAsia="ar-SA"/>
        </w:rPr>
        <w:lastRenderedPageBreak/>
        <w:t>Część nr 9.</w:t>
      </w:r>
      <w:r w:rsidRPr="002F672E">
        <w:rPr>
          <w:rFonts w:ascii="Arial" w:eastAsia="Arial" w:hAnsi="Arial" w:cs="Arial"/>
          <w:b/>
          <w:lang w:eastAsia="ar-SA"/>
        </w:rPr>
        <w:tab/>
        <w:t>Budowa progów zatrzymujących wodę na rowie leśnym na terenie leśnictwa Dębska Kuźnia cz. 2</w:t>
      </w:r>
      <w:bookmarkEnd w:id="2"/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977"/>
        <w:gridCol w:w="2220"/>
        <w:gridCol w:w="2316"/>
      </w:tblGrid>
      <w:tr w:rsidR="002F672E" w:rsidRPr="002F672E" w14:paraId="488BF43E" w14:textId="77777777" w:rsidTr="002F672E">
        <w:trPr>
          <w:trHeight w:val="94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E2FD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Nr oferty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3FCB1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Nazwa, adres Wykonawcy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0B02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 xml:space="preserve"> 1 Cena – waga 60/100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 xml:space="preserve">kryterium nr 1 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3D78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F672E">
              <w:rPr>
                <w:rFonts w:ascii="Arial" w:hAnsi="Arial" w:cs="Arial"/>
                <w:b/>
                <w:bCs/>
                <w:color w:val="000000"/>
              </w:rPr>
              <w:t>2 Okres gwarancji 40/100 pkt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60-108 miesięcy</w:t>
            </w:r>
            <w:r w:rsidRPr="002F672E">
              <w:rPr>
                <w:rFonts w:ascii="Arial" w:hAnsi="Arial" w:cs="Arial"/>
                <w:b/>
                <w:bCs/>
                <w:color w:val="000000"/>
              </w:rPr>
              <w:br/>
              <w:t>kryterium nr 2</w:t>
            </w:r>
          </w:p>
        </w:tc>
      </w:tr>
      <w:tr w:rsidR="002F672E" w:rsidRPr="002F672E" w14:paraId="7DEE7A7D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5CB96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003E6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</w:rPr>
            </w:pPr>
            <w:r w:rsidRPr="002F672E">
              <w:rPr>
                <w:rFonts w:ascii="Arial" w:hAnsi="Arial" w:cs="Arial"/>
              </w:rPr>
              <w:t>KAROL GŁOWA</w:t>
            </w:r>
            <w:r w:rsidRPr="002F672E">
              <w:rPr>
                <w:rFonts w:ascii="Arial" w:hAnsi="Arial" w:cs="Arial"/>
              </w:rPr>
              <w:br/>
              <w:t>ul. STUDZIENKI 22</w:t>
            </w:r>
            <w:r w:rsidRPr="002F672E">
              <w:rPr>
                <w:rFonts w:ascii="Arial" w:hAnsi="Arial" w:cs="Arial"/>
              </w:rPr>
              <w:br/>
              <w:t>32-085 MODLNICA</w:t>
            </w:r>
            <w:r w:rsidRPr="002F672E">
              <w:rPr>
                <w:rFonts w:ascii="Arial" w:hAnsi="Arial" w:cs="Arial"/>
              </w:rPr>
              <w:br/>
              <w:t>Województwo: MAŁOPOLSKIE</w:t>
            </w:r>
            <w:r w:rsidRPr="002F672E">
              <w:rPr>
                <w:rFonts w:ascii="Arial" w:hAnsi="Arial" w:cs="Arial"/>
              </w:rPr>
              <w:br/>
              <w:t>NIP: 6852018175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5031" w14:textId="7A96CACE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110 700,00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4623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1B7F0ABC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DFC14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700C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 xml:space="preserve">Arkadiusz </w:t>
            </w:r>
            <w:proofErr w:type="spellStart"/>
            <w:r w:rsidRPr="002F672E">
              <w:rPr>
                <w:rFonts w:ascii="Arial" w:hAnsi="Arial" w:cs="Arial"/>
                <w:color w:val="000000"/>
              </w:rPr>
              <w:t>Sykoś</w:t>
            </w:r>
            <w:proofErr w:type="spellEnd"/>
            <w:r w:rsidRPr="002F672E">
              <w:rPr>
                <w:rFonts w:ascii="Arial" w:hAnsi="Arial" w:cs="Arial"/>
                <w:color w:val="000000"/>
              </w:rPr>
              <w:br/>
              <w:t>Radawie, ul. Opolska 85</w:t>
            </w:r>
            <w:r w:rsidRPr="002F672E">
              <w:rPr>
                <w:rFonts w:ascii="Arial" w:hAnsi="Arial" w:cs="Arial"/>
                <w:color w:val="000000"/>
              </w:rPr>
              <w:br/>
              <w:t>46-048 Zębowice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7511482587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33B9A" w14:textId="44A51C12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123 615,00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421D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449330E3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B8A9C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8B57" w14:textId="56584AED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HYDROMAK MARIUSZ KUTERSKI</w:t>
            </w:r>
            <w:r w:rsidRPr="002F672E">
              <w:rPr>
                <w:rFonts w:ascii="Arial" w:hAnsi="Arial" w:cs="Arial"/>
                <w:color w:val="000000"/>
              </w:rPr>
              <w:br/>
              <w:t>ul. Przyjaźni 102</w:t>
            </w:r>
            <w:r w:rsidRPr="002F672E">
              <w:rPr>
                <w:rFonts w:ascii="Arial" w:hAnsi="Arial" w:cs="Arial"/>
                <w:color w:val="000000"/>
              </w:rPr>
              <w:br/>
              <w:t>47-225 Kędzierzyn-Koźle</w:t>
            </w:r>
            <w:r w:rsidRPr="002F672E">
              <w:rPr>
                <w:rFonts w:ascii="Arial" w:hAnsi="Arial" w:cs="Arial"/>
                <w:color w:val="000000"/>
              </w:rPr>
              <w:br/>
              <w:t>Województwo: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2F672E">
              <w:rPr>
                <w:rFonts w:ascii="Arial" w:hAnsi="Arial" w:cs="Arial"/>
                <w:color w:val="000000"/>
              </w:rPr>
              <w:t>opolskie</w:t>
            </w:r>
            <w:r w:rsidRPr="002F672E">
              <w:rPr>
                <w:rFonts w:ascii="Arial" w:hAnsi="Arial" w:cs="Arial"/>
                <w:color w:val="000000"/>
              </w:rPr>
              <w:br/>
              <w:t>NIP: 7491759122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6E70" w14:textId="6BE1298A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109 039,50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86C64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108</w:t>
            </w:r>
          </w:p>
        </w:tc>
      </w:tr>
      <w:tr w:rsidR="002F672E" w:rsidRPr="002F672E" w14:paraId="12DC8275" w14:textId="77777777" w:rsidTr="002F672E">
        <w:trPr>
          <w:trHeight w:val="15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5845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26CF" w14:textId="77777777" w:rsidR="002F672E" w:rsidRPr="002F672E" w:rsidRDefault="002F672E" w:rsidP="002F672E">
            <w:pPr>
              <w:spacing w:line="360" w:lineRule="auto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DREW-KOS SP. Z O.O.</w:t>
            </w:r>
            <w:r w:rsidRPr="002F672E">
              <w:rPr>
                <w:rFonts w:ascii="Arial" w:hAnsi="Arial" w:cs="Arial"/>
                <w:color w:val="000000"/>
              </w:rPr>
              <w:br/>
              <w:t>ul. SZCZECIŃSKA 39-41</w:t>
            </w:r>
            <w:r w:rsidRPr="002F672E">
              <w:rPr>
                <w:rFonts w:ascii="Arial" w:hAnsi="Arial" w:cs="Arial"/>
                <w:color w:val="000000"/>
              </w:rPr>
              <w:br/>
              <w:t>75-122 Koszalin</w:t>
            </w:r>
            <w:r w:rsidRPr="002F672E">
              <w:rPr>
                <w:rFonts w:ascii="Arial" w:hAnsi="Arial" w:cs="Arial"/>
                <w:color w:val="000000"/>
              </w:rPr>
              <w:br/>
              <w:t>województwo: zachodniopomorskie</w:t>
            </w:r>
            <w:r w:rsidRPr="002F672E">
              <w:rPr>
                <w:rFonts w:ascii="Arial" w:hAnsi="Arial" w:cs="Arial"/>
                <w:color w:val="000000"/>
              </w:rPr>
              <w:br/>
              <w:t>NIP: 5833453314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7A193" w14:textId="7AFECA28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147 600,00 zł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E5E17" w14:textId="77777777" w:rsidR="002F672E" w:rsidRPr="002F672E" w:rsidRDefault="002F672E" w:rsidP="002F672E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2F672E">
              <w:rPr>
                <w:rFonts w:ascii="Arial" w:hAnsi="Arial" w:cs="Arial"/>
                <w:color w:val="000000"/>
              </w:rPr>
              <w:t>84</w:t>
            </w:r>
          </w:p>
        </w:tc>
      </w:tr>
    </w:tbl>
    <w:p w14:paraId="705E3D00" w14:textId="77777777" w:rsidR="002F672E" w:rsidRPr="002F672E" w:rsidRDefault="002F672E" w:rsidP="002F672E">
      <w:pPr>
        <w:spacing w:before="240" w:after="240" w:line="360" w:lineRule="auto"/>
        <w:ind w:left="1701" w:hanging="1701"/>
        <w:rPr>
          <w:rFonts w:ascii="Arial" w:eastAsia="Arial" w:hAnsi="Arial" w:cs="Arial"/>
          <w:b/>
          <w:lang w:eastAsia="ar-SA"/>
        </w:rPr>
      </w:pPr>
    </w:p>
    <w:sectPr w:rsidR="002F672E" w:rsidRPr="002F672E" w:rsidSect="009C2D4E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2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DEE4C" w14:textId="77777777" w:rsidR="006368D4" w:rsidRDefault="006368D4">
      <w:r>
        <w:separator/>
      </w:r>
    </w:p>
  </w:endnote>
  <w:endnote w:type="continuationSeparator" w:id="0">
    <w:p w14:paraId="0B9159D4" w14:textId="77777777" w:rsidR="006368D4" w:rsidRDefault="00636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B2DB" w14:textId="77777777" w:rsidR="004F237D" w:rsidRDefault="00BE6D3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14:paraId="464C3B66" w14:textId="77777777" w:rsidR="004F237D" w:rsidRDefault="004F23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0EACD" w14:textId="77777777" w:rsidR="0096747B" w:rsidRDefault="0096747B" w:rsidP="0096747B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111CD990" wp14:editId="1AD33179">
          <wp:extent cx="5474219" cy="783338"/>
          <wp:effectExtent l="0" t="0" r="0" b="0"/>
          <wp:docPr id="20301964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589469" name="Obraz 4495894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219" cy="783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ECAA57" w14:textId="77777777" w:rsidR="0096747B" w:rsidRDefault="0096747B" w:rsidP="0096747B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1D9F5D" wp14:editId="1277734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868035" cy="635"/>
              <wp:effectExtent l="0" t="0" r="18415" b="18415"/>
              <wp:wrapNone/>
              <wp:docPr id="7880827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6938A" id="Line 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2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" strokecolor="#005846" strokeweight=".5pt"/>
          </w:pict>
        </mc:Fallback>
      </mc:AlternateContent>
    </w:r>
  </w:p>
  <w:p w14:paraId="6A4FACB6" w14:textId="77777777" w:rsidR="0096747B" w:rsidRDefault="0096747B" w:rsidP="0096747B"/>
  <w:p w14:paraId="0DA1AB8B" w14:textId="77777777" w:rsidR="0096747B" w:rsidRPr="00922371" w:rsidRDefault="0096747B" w:rsidP="0096747B">
    <w:pPr>
      <w:rPr>
        <w:rFonts w:ascii="Arial" w:hAnsi="Arial" w:cs="Arial"/>
      </w:rPr>
    </w:pPr>
    <w:r w:rsidRPr="0092237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8F1383" wp14:editId="0AEC4775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80670389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A4E1A3" w14:textId="77777777" w:rsidR="0096747B" w:rsidRDefault="0096747B" w:rsidP="0096747B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F138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" strokecolor="white">
              <v:textbox inset=",0">
                <w:txbxContent>
                  <w:p w14:paraId="12A4E1A3" w14:textId="77777777" w:rsidR="0096747B" w:rsidRDefault="0096747B" w:rsidP="0096747B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922371">
      <w:rPr>
        <w:rFonts w:ascii="Arial" w:hAnsi="Arial" w:cs="Arial"/>
      </w:rPr>
      <w:t xml:space="preserve">Nadleśnictwo Opole, ul. </w:t>
    </w:r>
    <w:proofErr w:type="spellStart"/>
    <w:r w:rsidRPr="00922371">
      <w:rPr>
        <w:rFonts w:ascii="Arial" w:hAnsi="Arial" w:cs="Arial"/>
      </w:rPr>
      <w:t>Groszowicka</w:t>
    </w:r>
    <w:proofErr w:type="spellEnd"/>
    <w:r w:rsidRPr="00922371">
      <w:rPr>
        <w:rFonts w:ascii="Arial" w:hAnsi="Arial" w:cs="Arial"/>
      </w:rPr>
      <w:t xml:space="preserve"> 10, 45-517 Opole</w:t>
    </w:r>
  </w:p>
  <w:p w14:paraId="0E3EBCC8" w14:textId="77777777" w:rsidR="0096747B" w:rsidRPr="00922371" w:rsidRDefault="0096747B" w:rsidP="0096747B">
    <w:pPr>
      <w:rPr>
        <w:rFonts w:ascii="Arial" w:hAnsi="Arial" w:cs="Arial"/>
        <w:lang w:val="en-US"/>
      </w:rPr>
    </w:pPr>
    <w:r w:rsidRPr="00922371">
      <w:rPr>
        <w:rFonts w:ascii="Arial" w:hAnsi="Arial" w:cs="Arial"/>
        <w:lang w:val="en-US"/>
      </w:rPr>
      <w:t>tel.: +48 77 454 05 41, e-mail: opole@katowice.lasy.gov.pl</w:t>
    </w:r>
  </w:p>
  <w:p w14:paraId="13681EAA" w14:textId="77777777" w:rsidR="0096747B" w:rsidRPr="00226B54" w:rsidRDefault="0096747B">
    <w:pPr>
      <w:pStyle w:val="Stopka"/>
    </w:pPr>
  </w:p>
  <w:sdt>
    <w:sdtPr>
      <w:rPr>
        <w:rFonts w:ascii="Arial" w:hAnsi="Arial" w:cs="Arial"/>
      </w:rPr>
      <w:id w:val="-113024271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B03E063" w14:textId="7EB9D780" w:rsidR="004F237D" w:rsidRPr="007A5511" w:rsidRDefault="0096747B">
            <w:pPr>
              <w:pStyle w:val="Stopka"/>
              <w:rPr>
                <w:rFonts w:ascii="Arial" w:hAnsi="Arial" w:cs="Arial"/>
                <w:lang w:val="fr-FR"/>
              </w:rPr>
            </w:pPr>
            <w:r w:rsidRPr="007A5511">
              <w:rPr>
                <w:rFonts w:ascii="Arial" w:hAnsi="Arial" w:cs="Arial"/>
                <w:lang w:val="fr-FR"/>
              </w:rPr>
              <w:t xml:space="preserve">Strona </w:t>
            </w:r>
            <w:r w:rsidRPr="0096747B">
              <w:rPr>
                <w:rFonts w:ascii="Arial" w:hAnsi="Arial" w:cs="Arial"/>
                <w:b/>
                <w:bCs/>
              </w:rPr>
              <w:fldChar w:fldCharType="begin"/>
            </w:r>
            <w:r w:rsidRPr="007A5511">
              <w:rPr>
                <w:rFonts w:ascii="Arial" w:hAnsi="Arial" w:cs="Arial"/>
                <w:b/>
                <w:bCs/>
                <w:lang w:val="fr-FR"/>
              </w:rPr>
              <w:instrText>PAGE</w:instrText>
            </w:r>
            <w:r w:rsidRPr="0096747B">
              <w:rPr>
                <w:rFonts w:ascii="Arial" w:hAnsi="Arial" w:cs="Arial"/>
                <w:b/>
                <w:bCs/>
              </w:rPr>
              <w:fldChar w:fldCharType="separate"/>
            </w:r>
            <w:r w:rsidRPr="007A5511">
              <w:rPr>
                <w:rFonts w:ascii="Arial" w:hAnsi="Arial" w:cs="Arial"/>
                <w:b/>
                <w:bCs/>
                <w:lang w:val="fr-FR"/>
              </w:rPr>
              <w:t>2</w:t>
            </w:r>
            <w:r w:rsidRPr="0096747B">
              <w:rPr>
                <w:rFonts w:ascii="Arial" w:hAnsi="Arial" w:cs="Arial"/>
                <w:b/>
                <w:bCs/>
              </w:rPr>
              <w:fldChar w:fldCharType="end"/>
            </w:r>
            <w:r w:rsidRPr="007A5511">
              <w:rPr>
                <w:rFonts w:ascii="Arial" w:hAnsi="Arial" w:cs="Arial"/>
                <w:lang w:val="fr-FR"/>
              </w:rPr>
              <w:t xml:space="preserve"> z </w:t>
            </w:r>
            <w:r w:rsidRPr="0096747B">
              <w:rPr>
                <w:rFonts w:ascii="Arial" w:hAnsi="Arial" w:cs="Arial"/>
                <w:b/>
                <w:bCs/>
              </w:rPr>
              <w:fldChar w:fldCharType="begin"/>
            </w:r>
            <w:r w:rsidRPr="007A5511">
              <w:rPr>
                <w:rFonts w:ascii="Arial" w:hAnsi="Arial" w:cs="Arial"/>
                <w:b/>
                <w:bCs/>
                <w:lang w:val="fr-FR"/>
              </w:rPr>
              <w:instrText>NUMPAGES</w:instrText>
            </w:r>
            <w:r w:rsidRPr="0096747B">
              <w:rPr>
                <w:rFonts w:ascii="Arial" w:hAnsi="Arial" w:cs="Arial"/>
                <w:b/>
                <w:bCs/>
              </w:rPr>
              <w:fldChar w:fldCharType="separate"/>
            </w:r>
            <w:r w:rsidRPr="007A5511">
              <w:rPr>
                <w:rFonts w:ascii="Arial" w:hAnsi="Arial" w:cs="Arial"/>
                <w:b/>
                <w:bCs/>
                <w:lang w:val="fr-FR"/>
              </w:rPr>
              <w:t>2</w:t>
            </w:r>
            <w:r w:rsidRPr="0096747B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EED3" w14:textId="77777777" w:rsidR="004F237D" w:rsidRDefault="00BE6D37" w:rsidP="003B1173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inline distT="0" distB="0" distL="0" distR="0" wp14:anchorId="0612C61D" wp14:editId="1946FFB5">
          <wp:extent cx="5474219" cy="783338"/>
          <wp:effectExtent l="0" t="0" r="0" b="0"/>
          <wp:docPr id="4495894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589469" name="Obraz 4495894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219" cy="783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17D863" w14:textId="77777777" w:rsidR="004F237D" w:rsidRDefault="00BE6D37" w:rsidP="00A74323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3CC8CEF" wp14:editId="69477FE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868035" cy="635"/>
              <wp:effectExtent l="0" t="0" r="18415" b="18415"/>
              <wp:wrapNone/>
              <wp:docPr id="20829058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B5FAAA" id="Line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62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" strokecolor="#005846" strokeweight=".5pt"/>
          </w:pict>
        </mc:Fallback>
      </mc:AlternateContent>
    </w:r>
  </w:p>
  <w:p w14:paraId="62D52F98" w14:textId="77777777" w:rsidR="004F237D" w:rsidRDefault="004F237D" w:rsidP="00716D6E"/>
  <w:p w14:paraId="278FCE0F" w14:textId="77777777" w:rsidR="004F237D" w:rsidRPr="00922371" w:rsidRDefault="00BE6D37" w:rsidP="00716D6E">
    <w:pPr>
      <w:rPr>
        <w:rFonts w:ascii="Arial" w:hAnsi="Arial" w:cs="Arial"/>
      </w:rPr>
    </w:pPr>
    <w:r w:rsidRPr="0092237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034511" wp14:editId="537D9031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5CB4" w14:textId="77777777" w:rsidR="004F237D" w:rsidRDefault="00BE6D37" w:rsidP="00716D6E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03451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8.2pt;margin-top:1.35pt;width:109.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" strokecolor="white">
              <v:textbox inset=",0">
                <w:txbxContent>
                  <w:p w14:paraId="07575CB4" w14:textId="77777777" w:rsidR="004F237D" w:rsidRDefault="00BE6D37" w:rsidP="00716D6E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922371">
      <w:rPr>
        <w:rFonts w:ascii="Arial" w:hAnsi="Arial" w:cs="Arial"/>
      </w:rPr>
      <w:t xml:space="preserve">Nadleśnictwo Opole, ul. </w:t>
    </w:r>
    <w:proofErr w:type="spellStart"/>
    <w:r w:rsidRPr="00922371">
      <w:rPr>
        <w:rFonts w:ascii="Arial" w:hAnsi="Arial" w:cs="Arial"/>
      </w:rPr>
      <w:t>Groszowicka</w:t>
    </w:r>
    <w:proofErr w:type="spellEnd"/>
    <w:r w:rsidRPr="00922371">
      <w:rPr>
        <w:rFonts w:ascii="Arial" w:hAnsi="Arial" w:cs="Arial"/>
      </w:rPr>
      <w:t xml:space="preserve"> 10, 45-517 Opole</w:t>
    </w:r>
  </w:p>
  <w:p w14:paraId="52E0E83F" w14:textId="77777777" w:rsidR="004F237D" w:rsidRPr="00922371" w:rsidRDefault="00BE6D37" w:rsidP="00716D6E">
    <w:pPr>
      <w:rPr>
        <w:rFonts w:ascii="Arial" w:hAnsi="Arial" w:cs="Arial"/>
        <w:lang w:val="en-US"/>
      </w:rPr>
    </w:pPr>
    <w:r w:rsidRPr="00922371">
      <w:rPr>
        <w:rFonts w:ascii="Arial" w:hAnsi="Arial" w:cs="Arial"/>
        <w:lang w:val="en-US"/>
      </w:rPr>
      <w:t>tel.: +48 77 454 05 41, e-mail: opole@katowice.lasy.gov.pl</w:t>
    </w:r>
  </w:p>
  <w:p w14:paraId="193A87B7" w14:textId="77777777" w:rsidR="004F237D" w:rsidRPr="00922371" w:rsidRDefault="004F237D" w:rsidP="00716D6E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D48CA" w14:textId="77777777" w:rsidR="006368D4" w:rsidRDefault="006368D4">
      <w:r>
        <w:separator/>
      </w:r>
    </w:p>
  </w:footnote>
  <w:footnote w:type="continuationSeparator" w:id="0">
    <w:p w14:paraId="35FA9028" w14:textId="77777777" w:rsidR="006368D4" w:rsidRDefault="00636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3EF5" w14:textId="77777777" w:rsidR="004F237D" w:rsidRDefault="00BE6D37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2E49F" w14:textId="77777777" w:rsidR="0029040B" w:rsidRDefault="00FB58ED" w:rsidP="0029040B">
    <w:pPr>
      <w:pStyle w:val="Nagwek1"/>
      <w:ind w:left="851" w:firstLine="0"/>
      <w:rPr>
        <w:rFonts w:ascii="Arial" w:hAnsi="Arial" w:cs="Arial"/>
        <w:color w:val="005042"/>
        <w:sz w:val="24"/>
      </w:rPr>
    </w:pPr>
    <w:r>
      <w:rPr>
        <w:rFonts w:ascii="Arial" w:hAnsi="Arial" w:cs="Arial"/>
        <w:noProof/>
        <w:color w:val="005042"/>
        <w:sz w:val="28"/>
        <w:szCs w:val="28"/>
      </w:rPr>
      <w:object w:dxaOrig="1440" w:dyaOrig="1440" w14:anchorId="66E5E5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-12.05pt;width:36.9pt;height:36.9pt;z-index:251668480;visibility:visible;mso-wrap-edited:f">
          <v:imagedata r:id="rId1" o:title=""/>
          <w10:wrap type="square" side="right"/>
        </v:shape>
        <o:OLEObject Type="Embed" ProgID="Word.Picture.8" ShapeID="_x0000_s1025" DrawAspect="Content" ObjectID="_1851608159" r:id="rId2"/>
      </w:object>
    </w:r>
    <w:r w:rsidR="0029040B">
      <w:rPr>
        <w:rFonts w:ascii="Arial" w:hAnsi="Arial" w:cs="Arial"/>
        <w:color w:val="005042"/>
        <w:sz w:val="28"/>
        <w:szCs w:val="28"/>
      </w:rPr>
      <w:t xml:space="preserve"> </w:t>
    </w:r>
    <w:r w:rsidR="0029040B" w:rsidRPr="00851F7E">
      <w:rPr>
        <w:rFonts w:ascii="Arial" w:hAnsi="Arial" w:cs="Arial"/>
        <w:color w:val="005023"/>
        <w:sz w:val="28"/>
        <w:szCs w:val="28"/>
      </w:rPr>
      <w:t>Nadleśnictwo Opole</w:t>
    </w:r>
    <w:r w:rsidR="0029040B">
      <w:rPr>
        <w:rFonts w:ascii="Arial" w:hAnsi="Arial" w:cs="Arial"/>
        <w:color w:val="005042"/>
        <w:sz w:val="28"/>
        <w:szCs w:val="28"/>
      </w:rPr>
      <w:br/>
    </w:r>
  </w:p>
  <w:p w14:paraId="5E99856C" w14:textId="77777777" w:rsidR="0029040B" w:rsidRPr="00080E1A" w:rsidRDefault="0029040B" w:rsidP="0029040B">
    <w:pPr>
      <w:spacing w:line="80" w:lineRule="exact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CF71937" wp14:editId="4E8F0DF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868035" cy="635"/>
              <wp:effectExtent l="0" t="0" r="18415" b="1841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9719E8" id="Line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62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" strokecolor="#005846" strokeweight=".5pt"/>
          </w:pict>
        </mc:Fallback>
      </mc:AlternateContent>
    </w:r>
  </w:p>
  <w:p w14:paraId="42A05C06" w14:textId="77777777" w:rsidR="0029040B" w:rsidRPr="00F50ADC" w:rsidRDefault="0029040B" w:rsidP="0029040B">
    <w:pPr>
      <w:pStyle w:val="Nagwek"/>
    </w:pPr>
  </w:p>
  <w:p w14:paraId="35A149E3" w14:textId="77777777" w:rsidR="0029040B" w:rsidRDefault="002904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A69EF"/>
    <w:multiLevelType w:val="hybridMultilevel"/>
    <w:tmpl w:val="932C6EEC"/>
    <w:lvl w:ilvl="0" w:tplc="24E2785E">
      <w:start w:val="1"/>
      <w:numFmt w:val="decimal"/>
      <w:lvlText w:val="%1."/>
      <w:lvlJc w:val="left"/>
      <w:pPr>
        <w:ind w:left="720" w:hanging="360"/>
      </w:pPr>
    </w:lvl>
    <w:lvl w:ilvl="1" w:tplc="42BC7CF4" w:tentative="1">
      <w:start w:val="1"/>
      <w:numFmt w:val="lowerLetter"/>
      <w:lvlText w:val="%2."/>
      <w:lvlJc w:val="left"/>
      <w:pPr>
        <w:ind w:left="1440" w:hanging="360"/>
      </w:pPr>
    </w:lvl>
    <w:lvl w:ilvl="2" w:tplc="2E468C88" w:tentative="1">
      <w:start w:val="1"/>
      <w:numFmt w:val="lowerRoman"/>
      <w:lvlText w:val="%3."/>
      <w:lvlJc w:val="right"/>
      <w:pPr>
        <w:ind w:left="2160" w:hanging="180"/>
      </w:pPr>
    </w:lvl>
    <w:lvl w:ilvl="3" w:tplc="D854CBB0" w:tentative="1">
      <w:start w:val="1"/>
      <w:numFmt w:val="decimal"/>
      <w:lvlText w:val="%4."/>
      <w:lvlJc w:val="left"/>
      <w:pPr>
        <w:ind w:left="2880" w:hanging="360"/>
      </w:pPr>
    </w:lvl>
    <w:lvl w:ilvl="4" w:tplc="D024B05C" w:tentative="1">
      <w:start w:val="1"/>
      <w:numFmt w:val="lowerLetter"/>
      <w:lvlText w:val="%5."/>
      <w:lvlJc w:val="left"/>
      <w:pPr>
        <w:ind w:left="3600" w:hanging="360"/>
      </w:pPr>
    </w:lvl>
    <w:lvl w:ilvl="5" w:tplc="6AEEA91A" w:tentative="1">
      <w:start w:val="1"/>
      <w:numFmt w:val="lowerRoman"/>
      <w:lvlText w:val="%6."/>
      <w:lvlJc w:val="right"/>
      <w:pPr>
        <w:ind w:left="4320" w:hanging="180"/>
      </w:pPr>
    </w:lvl>
    <w:lvl w:ilvl="6" w:tplc="F016FC44" w:tentative="1">
      <w:start w:val="1"/>
      <w:numFmt w:val="decimal"/>
      <w:lvlText w:val="%7."/>
      <w:lvlJc w:val="left"/>
      <w:pPr>
        <w:ind w:left="5040" w:hanging="360"/>
      </w:pPr>
    </w:lvl>
    <w:lvl w:ilvl="7" w:tplc="8542D234" w:tentative="1">
      <w:start w:val="1"/>
      <w:numFmt w:val="lowerLetter"/>
      <w:lvlText w:val="%8."/>
      <w:lvlJc w:val="left"/>
      <w:pPr>
        <w:ind w:left="5760" w:hanging="360"/>
      </w:pPr>
    </w:lvl>
    <w:lvl w:ilvl="8" w:tplc="AD925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040D"/>
    <w:multiLevelType w:val="hybridMultilevel"/>
    <w:tmpl w:val="1F4E7726"/>
    <w:lvl w:ilvl="0" w:tplc="1872469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83F009A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738C2BB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1A2C4C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D20755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156E9D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7966902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EC62BC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7E2476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A94207C"/>
    <w:multiLevelType w:val="hybridMultilevel"/>
    <w:tmpl w:val="B6740DC8"/>
    <w:lvl w:ilvl="0" w:tplc="BA40B41E">
      <w:start w:val="1"/>
      <w:numFmt w:val="decimal"/>
      <w:lvlText w:val="%1."/>
      <w:lvlJc w:val="left"/>
      <w:pPr>
        <w:ind w:left="720" w:hanging="360"/>
      </w:pPr>
    </w:lvl>
    <w:lvl w:ilvl="1" w:tplc="928CA0F0" w:tentative="1">
      <w:start w:val="1"/>
      <w:numFmt w:val="lowerLetter"/>
      <w:lvlText w:val="%2."/>
      <w:lvlJc w:val="left"/>
      <w:pPr>
        <w:ind w:left="1440" w:hanging="360"/>
      </w:pPr>
    </w:lvl>
    <w:lvl w:ilvl="2" w:tplc="B95A35AA" w:tentative="1">
      <w:start w:val="1"/>
      <w:numFmt w:val="lowerRoman"/>
      <w:lvlText w:val="%3."/>
      <w:lvlJc w:val="right"/>
      <w:pPr>
        <w:ind w:left="2160" w:hanging="180"/>
      </w:pPr>
    </w:lvl>
    <w:lvl w:ilvl="3" w:tplc="2BDA9694" w:tentative="1">
      <w:start w:val="1"/>
      <w:numFmt w:val="decimal"/>
      <w:lvlText w:val="%4."/>
      <w:lvlJc w:val="left"/>
      <w:pPr>
        <w:ind w:left="2880" w:hanging="360"/>
      </w:pPr>
    </w:lvl>
    <w:lvl w:ilvl="4" w:tplc="1B18C700" w:tentative="1">
      <w:start w:val="1"/>
      <w:numFmt w:val="lowerLetter"/>
      <w:lvlText w:val="%5."/>
      <w:lvlJc w:val="left"/>
      <w:pPr>
        <w:ind w:left="3600" w:hanging="360"/>
      </w:pPr>
    </w:lvl>
    <w:lvl w:ilvl="5" w:tplc="D8FE2AE0" w:tentative="1">
      <w:start w:val="1"/>
      <w:numFmt w:val="lowerRoman"/>
      <w:lvlText w:val="%6."/>
      <w:lvlJc w:val="right"/>
      <w:pPr>
        <w:ind w:left="4320" w:hanging="180"/>
      </w:pPr>
    </w:lvl>
    <w:lvl w:ilvl="6" w:tplc="4AAACD36" w:tentative="1">
      <w:start w:val="1"/>
      <w:numFmt w:val="decimal"/>
      <w:lvlText w:val="%7."/>
      <w:lvlJc w:val="left"/>
      <w:pPr>
        <w:ind w:left="5040" w:hanging="360"/>
      </w:pPr>
    </w:lvl>
    <w:lvl w:ilvl="7" w:tplc="2C32C8B4" w:tentative="1">
      <w:start w:val="1"/>
      <w:numFmt w:val="lowerLetter"/>
      <w:lvlText w:val="%8."/>
      <w:lvlJc w:val="left"/>
      <w:pPr>
        <w:ind w:left="5760" w:hanging="360"/>
      </w:pPr>
    </w:lvl>
    <w:lvl w:ilvl="8" w:tplc="52FE60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36CDB"/>
    <w:multiLevelType w:val="hybridMultilevel"/>
    <w:tmpl w:val="8B663164"/>
    <w:lvl w:ilvl="0" w:tplc="E8605822">
      <w:start w:val="1"/>
      <w:numFmt w:val="lowerLetter"/>
      <w:lvlText w:val="%1)"/>
      <w:lvlJc w:val="left"/>
      <w:pPr>
        <w:ind w:left="1287" w:hanging="360"/>
      </w:pPr>
    </w:lvl>
    <w:lvl w:ilvl="1" w:tplc="8EC8232E" w:tentative="1">
      <w:start w:val="1"/>
      <w:numFmt w:val="lowerLetter"/>
      <w:lvlText w:val="%2."/>
      <w:lvlJc w:val="left"/>
      <w:pPr>
        <w:ind w:left="2007" w:hanging="360"/>
      </w:pPr>
    </w:lvl>
    <w:lvl w:ilvl="2" w:tplc="E3001E02" w:tentative="1">
      <w:start w:val="1"/>
      <w:numFmt w:val="lowerRoman"/>
      <w:lvlText w:val="%3."/>
      <w:lvlJc w:val="right"/>
      <w:pPr>
        <w:ind w:left="2727" w:hanging="180"/>
      </w:pPr>
    </w:lvl>
    <w:lvl w:ilvl="3" w:tplc="99689F12" w:tentative="1">
      <w:start w:val="1"/>
      <w:numFmt w:val="decimal"/>
      <w:lvlText w:val="%4."/>
      <w:lvlJc w:val="left"/>
      <w:pPr>
        <w:ind w:left="3447" w:hanging="360"/>
      </w:pPr>
    </w:lvl>
    <w:lvl w:ilvl="4" w:tplc="1CCC08E6" w:tentative="1">
      <w:start w:val="1"/>
      <w:numFmt w:val="lowerLetter"/>
      <w:lvlText w:val="%5."/>
      <w:lvlJc w:val="left"/>
      <w:pPr>
        <w:ind w:left="4167" w:hanging="360"/>
      </w:pPr>
    </w:lvl>
    <w:lvl w:ilvl="5" w:tplc="9BE4F5E2" w:tentative="1">
      <w:start w:val="1"/>
      <w:numFmt w:val="lowerRoman"/>
      <w:lvlText w:val="%6."/>
      <w:lvlJc w:val="right"/>
      <w:pPr>
        <w:ind w:left="4887" w:hanging="180"/>
      </w:pPr>
    </w:lvl>
    <w:lvl w:ilvl="6" w:tplc="973AFBC4" w:tentative="1">
      <w:start w:val="1"/>
      <w:numFmt w:val="decimal"/>
      <w:lvlText w:val="%7."/>
      <w:lvlJc w:val="left"/>
      <w:pPr>
        <w:ind w:left="5607" w:hanging="360"/>
      </w:pPr>
    </w:lvl>
    <w:lvl w:ilvl="7" w:tplc="2A240630" w:tentative="1">
      <w:start w:val="1"/>
      <w:numFmt w:val="lowerLetter"/>
      <w:lvlText w:val="%8."/>
      <w:lvlJc w:val="left"/>
      <w:pPr>
        <w:ind w:left="6327" w:hanging="360"/>
      </w:pPr>
    </w:lvl>
    <w:lvl w:ilvl="8" w:tplc="A6220EC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E644F7B"/>
    <w:multiLevelType w:val="hybridMultilevel"/>
    <w:tmpl w:val="F28A2654"/>
    <w:lvl w:ilvl="0" w:tplc="A94AFF70">
      <w:start w:val="1"/>
      <w:numFmt w:val="lowerLetter"/>
      <w:lvlText w:val="%1)"/>
      <w:lvlJc w:val="left"/>
      <w:pPr>
        <w:ind w:left="1287" w:hanging="360"/>
      </w:pPr>
    </w:lvl>
    <w:lvl w:ilvl="1" w:tplc="2CC4C874">
      <w:start w:val="1"/>
      <w:numFmt w:val="lowerLetter"/>
      <w:lvlText w:val="%2."/>
      <w:lvlJc w:val="left"/>
      <w:pPr>
        <w:ind w:left="2007" w:hanging="360"/>
      </w:pPr>
    </w:lvl>
    <w:lvl w:ilvl="2" w:tplc="8E3AA7F2" w:tentative="1">
      <w:start w:val="1"/>
      <w:numFmt w:val="lowerRoman"/>
      <w:lvlText w:val="%3."/>
      <w:lvlJc w:val="right"/>
      <w:pPr>
        <w:ind w:left="2727" w:hanging="180"/>
      </w:pPr>
    </w:lvl>
    <w:lvl w:ilvl="3" w:tplc="6952CB64" w:tentative="1">
      <w:start w:val="1"/>
      <w:numFmt w:val="decimal"/>
      <w:lvlText w:val="%4."/>
      <w:lvlJc w:val="left"/>
      <w:pPr>
        <w:ind w:left="3447" w:hanging="360"/>
      </w:pPr>
    </w:lvl>
    <w:lvl w:ilvl="4" w:tplc="50EA9168" w:tentative="1">
      <w:start w:val="1"/>
      <w:numFmt w:val="lowerLetter"/>
      <w:lvlText w:val="%5."/>
      <w:lvlJc w:val="left"/>
      <w:pPr>
        <w:ind w:left="4167" w:hanging="360"/>
      </w:pPr>
    </w:lvl>
    <w:lvl w:ilvl="5" w:tplc="B7248FCA" w:tentative="1">
      <w:start w:val="1"/>
      <w:numFmt w:val="lowerRoman"/>
      <w:lvlText w:val="%6."/>
      <w:lvlJc w:val="right"/>
      <w:pPr>
        <w:ind w:left="4887" w:hanging="180"/>
      </w:pPr>
    </w:lvl>
    <w:lvl w:ilvl="6" w:tplc="AB821524" w:tentative="1">
      <w:start w:val="1"/>
      <w:numFmt w:val="decimal"/>
      <w:lvlText w:val="%7."/>
      <w:lvlJc w:val="left"/>
      <w:pPr>
        <w:ind w:left="5607" w:hanging="360"/>
      </w:pPr>
    </w:lvl>
    <w:lvl w:ilvl="7" w:tplc="5DF85250" w:tentative="1">
      <w:start w:val="1"/>
      <w:numFmt w:val="lowerLetter"/>
      <w:lvlText w:val="%8."/>
      <w:lvlJc w:val="left"/>
      <w:pPr>
        <w:ind w:left="6327" w:hanging="360"/>
      </w:pPr>
    </w:lvl>
    <w:lvl w:ilvl="8" w:tplc="2DBCE9F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B9E2512"/>
    <w:multiLevelType w:val="hybridMultilevel"/>
    <w:tmpl w:val="B25ACB96"/>
    <w:lvl w:ilvl="0" w:tplc="2C729B52">
      <w:start w:val="1"/>
      <w:numFmt w:val="upperRoman"/>
      <w:lvlText w:val="Część nr %1: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02215"/>
    <w:multiLevelType w:val="hybridMultilevel"/>
    <w:tmpl w:val="966ACEF4"/>
    <w:lvl w:ilvl="0" w:tplc="02DAC320">
      <w:start w:val="1"/>
      <w:numFmt w:val="lowerLetter"/>
      <w:lvlText w:val="%1)"/>
      <w:lvlJc w:val="left"/>
      <w:pPr>
        <w:ind w:left="1287" w:hanging="360"/>
      </w:pPr>
    </w:lvl>
    <w:lvl w:ilvl="1" w:tplc="2B246AE0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7C4E3C84" w:tentative="1">
      <w:start w:val="1"/>
      <w:numFmt w:val="lowerRoman"/>
      <w:lvlText w:val="%3."/>
      <w:lvlJc w:val="right"/>
      <w:pPr>
        <w:ind w:left="2727" w:hanging="180"/>
      </w:pPr>
    </w:lvl>
    <w:lvl w:ilvl="3" w:tplc="E68062A0" w:tentative="1">
      <w:start w:val="1"/>
      <w:numFmt w:val="decimal"/>
      <w:lvlText w:val="%4."/>
      <w:lvlJc w:val="left"/>
      <w:pPr>
        <w:ind w:left="3447" w:hanging="360"/>
      </w:pPr>
    </w:lvl>
    <w:lvl w:ilvl="4" w:tplc="29A62538" w:tentative="1">
      <w:start w:val="1"/>
      <w:numFmt w:val="lowerLetter"/>
      <w:lvlText w:val="%5."/>
      <w:lvlJc w:val="left"/>
      <w:pPr>
        <w:ind w:left="4167" w:hanging="360"/>
      </w:pPr>
    </w:lvl>
    <w:lvl w:ilvl="5" w:tplc="277AFC4A" w:tentative="1">
      <w:start w:val="1"/>
      <w:numFmt w:val="lowerRoman"/>
      <w:lvlText w:val="%6."/>
      <w:lvlJc w:val="right"/>
      <w:pPr>
        <w:ind w:left="4887" w:hanging="180"/>
      </w:pPr>
    </w:lvl>
    <w:lvl w:ilvl="6" w:tplc="55D652CC" w:tentative="1">
      <w:start w:val="1"/>
      <w:numFmt w:val="decimal"/>
      <w:lvlText w:val="%7."/>
      <w:lvlJc w:val="left"/>
      <w:pPr>
        <w:ind w:left="5607" w:hanging="360"/>
      </w:pPr>
    </w:lvl>
    <w:lvl w:ilvl="7" w:tplc="E1DAFC60" w:tentative="1">
      <w:start w:val="1"/>
      <w:numFmt w:val="lowerLetter"/>
      <w:lvlText w:val="%8."/>
      <w:lvlJc w:val="left"/>
      <w:pPr>
        <w:ind w:left="6327" w:hanging="360"/>
      </w:pPr>
    </w:lvl>
    <w:lvl w:ilvl="8" w:tplc="8AA41CD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96C7A9A"/>
    <w:multiLevelType w:val="hybridMultilevel"/>
    <w:tmpl w:val="505666A8"/>
    <w:lvl w:ilvl="0" w:tplc="ED22D4FA">
      <w:start w:val="3"/>
      <w:numFmt w:val="upperRoman"/>
      <w:lvlText w:val="Część nr %1: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1157702">
    <w:abstractNumId w:val="1"/>
  </w:num>
  <w:num w:numId="2" w16cid:durableId="2086299892">
    <w:abstractNumId w:val="3"/>
  </w:num>
  <w:num w:numId="3" w16cid:durableId="1851067597">
    <w:abstractNumId w:val="4"/>
  </w:num>
  <w:num w:numId="4" w16cid:durableId="1769278763">
    <w:abstractNumId w:val="6"/>
  </w:num>
  <w:num w:numId="5" w16cid:durableId="1364096525">
    <w:abstractNumId w:val="0"/>
  </w:num>
  <w:num w:numId="6" w16cid:durableId="1676180923">
    <w:abstractNumId w:val="2"/>
  </w:num>
  <w:num w:numId="7" w16cid:durableId="15037365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8661237">
    <w:abstractNumId w:val="5"/>
  </w:num>
  <w:num w:numId="9" w16cid:durableId="258313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99"/>
    <w:rsid w:val="000074A0"/>
    <w:rsid w:val="00015FC1"/>
    <w:rsid w:val="00033D22"/>
    <w:rsid w:val="000779E1"/>
    <w:rsid w:val="001509A0"/>
    <w:rsid w:val="00154D99"/>
    <w:rsid w:val="001717DD"/>
    <w:rsid w:val="001A28C3"/>
    <w:rsid w:val="001D5F8F"/>
    <w:rsid w:val="00226B54"/>
    <w:rsid w:val="00237B20"/>
    <w:rsid w:val="0029040B"/>
    <w:rsid w:val="0029698E"/>
    <w:rsid w:val="002E158A"/>
    <w:rsid w:val="002F672E"/>
    <w:rsid w:val="00357644"/>
    <w:rsid w:val="00357BA1"/>
    <w:rsid w:val="00450A8F"/>
    <w:rsid w:val="004E4273"/>
    <w:rsid w:val="004F237D"/>
    <w:rsid w:val="00503633"/>
    <w:rsid w:val="005071CA"/>
    <w:rsid w:val="0055651F"/>
    <w:rsid w:val="005B4879"/>
    <w:rsid w:val="006368D4"/>
    <w:rsid w:val="006574E6"/>
    <w:rsid w:val="00667FB4"/>
    <w:rsid w:val="0077684F"/>
    <w:rsid w:val="007A1C09"/>
    <w:rsid w:val="007A5511"/>
    <w:rsid w:val="007A7FB8"/>
    <w:rsid w:val="0082219D"/>
    <w:rsid w:val="00836B5D"/>
    <w:rsid w:val="00892EF5"/>
    <w:rsid w:val="008B7C57"/>
    <w:rsid w:val="008F089B"/>
    <w:rsid w:val="00921208"/>
    <w:rsid w:val="00922371"/>
    <w:rsid w:val="0096277D"/>
    <w:rsid w:val="00966BD1"/>
    <w:rsid w:val="0096747B"/>
    <w:rsid w:val="00AD78B7"/>
    <w:rsid w:val="00BB6071"/>
    <w:rsid w:val="00BE6D37"/>
    <w:rsid w:val="00BF4BB7"/>
    <w:rsid w:val="00CC64B0"/>
    <w:rsid w:val="00DD4C53"/>
    <w:rsid w:val="00E34E0C"/>
    <w:rsid w:val="00EE3037"/>
    <w:rsid w:val="00F04373"/>
    <w:rsid w:val="00F2594F"/>
    <w:rsid w:val="00F364EB"/>
    <w:rsid w:val="00F776C1"/>
    <w:rsid w:val="00FB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F46EE"/>
  <w15:docId w15:val="{FBE37E09-2771-4B76-A384-29BDE6C8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aliases w:val="Znak,Znak + Wyjustowany,Interlinia:  Wi..."/>
    <w:basedOn w:val="Normalny"/>
    <w:link w:val="NagwekZnak"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aliases w:val="Znak Znak,Znak + Wyjustowany Znak,Interlinia:  Wi... Znak"/>
    <w:link w:val="Nagwek"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aliases w:val="CW_Lista,maz_wyliczenie,opis dzialania,K-P_odwolanie,A_wyliczenie,Akapit z listą 1"/>
    <w:basedOn w:val="Normalny"/>
    <w:link w:val="AkapitzlistZnak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426F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"/>
    <w:link w:val="Akapitzlist"/>
    <w:locked/>
    <w:rsid w:val="00BE6D37"/>
    <w:rPr>
      <w:sz w:val="24"/>
      <w:szCs w:val="24"/>
    </w:rPr>
  </w:style>
  <w:style w:type="table" w:styleId="Tabela-Siatka">
    <w:name w:val="Table Grid"/>
    <w:basedOn w:val="Standardowy"/>
    <w:uiPriority w:val="59"/>
    <w:rsid w:val="00836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44323-473A-41D4-B1E9-217CA1D42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DGLP.dot</Template>
  <TotalTime>1</TotalTime>
  <Pages>10</Pages>
  <Words>981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Barbara Rokosz</cp:lastModifiedBy>
  <cp:revision>2</cp:revision>
  <cp:lastPrinted>2013-03-29T10:01:00Z</cp:lastPrinted>
  <dcterms:created xsi:type="dcterms:W3CDTF">2026-09-22T16:50:00Z</dcterms:created>
  <dcterms:modified xsi:type="dcterms:W3CDTF">2026-09-22T16:50:00Z</dcterms:modified>
  <cp:contentStatus>draft</cp:contentStatus>
</cp:coreProperties>
</file>