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11253" w14:textId="77777777" w:rsidR="002A68D5" w:rsidRPr="002B4C4D" w:rsidRDefault="002A68D5" w:rsidP="002A68D5">
      <w:r w:rsidRPr="002B4C4D">
        <w:t>Príloha č. 4</w:t>
      </w:r>
    </w:p>
    <w:p w14:paraId="56A8C4C8" w14:textId="77777777" w:rsidR="002A68D5" w:rsidRPr="002B4C4D" w:rsidRDefault="002A68D5" w:rsidP="002A68D5"/>
    <w:p w14:paraId="33918D80" w14:textId="75DFB62D" w:rsidR="002A68D5" w:rsidRPr="00782385" w:rsidRDefault="00782385" w:rsidP="00782385">
      <w:pPr>
        <w:jc w:val="both"/>
        <w:rPr>
          <w:b/>
        </w:rPr>
      </w:pPr>
      <w:r w:rsidRPr="00782385">
        <w:rPr>
          <w:b/>
        </w:rPr>
        <w:t>Špecifikácia kapiel pre jednotlivé termíny Adventnej Nitry 2022 – programu vianočného mestečka</w:t>
      </w:r>
      <w:r w:rsidR="00690800" w:rsidRPr="00782385">
        <w:rPr>
          <w:b/>
        </w:rPr>
        <w:t>:</w:t>
      </w:r>
    </w:p>
    <w:p w14:paraId="03D63586" w14:textId="77777777" w:rsidR="00690800" w:rsidRPr="00690800" w:rsidRDefault="00690800" w:rsidP="002A68D5">
      <w:pPr>
        <w:rPr>
          <w:b/>
        </w:rPr>
      </w:pPr>
    </w:p>
    <w:p w14:paraId="71EE3666" w14:textId="30C1826D" w:rsidR="002A68D5" w:rsidRPr="006A1973" w:rsidRDefault="00782385" w:rsidP="002A68D5">
      <w:pPr>
        <w:pStyle w:val="Odsekzoznamu"/>
        <w:numPr>
          <w:ilvl w:val="0"/>
          <w:numId w:val="5"/>
        </w:numPr>
        <w:rPr>
          <w:b/>
        </w:rPr>
      </w:pPr>
      <w:r w:rsidRPr="006A1973">
        <w:rPr>
          <w:b/>
        </w:rPr>
        <w:t>27</w:t>
      </w:r>
      <w:r w:rsidR="00690800" w:rsidRPr="006A1973">
        <w:rPr>
          <w:b/>
        </w:rPr>
        <w:t>.</w:t>
      </w:r>
      <w:r w:rsidRPr="006A1973">
        <w:rPr>
          <w:b/>
        </w:rPr>
        <w:t>11.</w:t>
      </w:r>
      <w:r w:rsidR="00690800" w:rsidRPr="006A1973">
        <w:rPr>
          <w:b/>
        </w:rPr>
        <w:t>2022</w:t>
      </w:r>
      <w:r w:rsidR="002A68D5" w:rsidRPr="006A1973">
        <w:rPr>
          <w:b/>
        </w:rPr>
        <w:tab/>
      </w:r>
      <w:r w:rsidR="006A1973">
        <w:rPr>
          <w:b/>
        </w:rPr>
        <w:t xml:space="preserve">1 kapela </w:t>
      </w:r>
      <w:r w:rsidR="009C10E4">
        <w:rPr>
          <w:b/>
        </w:rPr>
        <w:t>–</w:t>
      </w:r>
      <w:r w:rsidR="006A1973">
        <w:rPr>
          <w:b/>
        </w:rPr>
        <w:t xml:space="preserve"> </w:t>
      </w:r>
      <w:r w:rsidR="009C10E4">
        <w:rPr>
          <w:b/>
        </w:rPr>
        <w:t>„</w:t>
      </w:r>
      <w:proofErr w:type="spellStart"/>
      <w:r w:rsidR="006A1973">
        <w:rPr>
          <w:b/>
        </w:rPr>
        <w:t>Fats</w:t>
      </w:r>
      <w:proofErr w:type="spellEnd"/>
      <w:r w:rsidR="006A1973">
        <w:rPr>
          <w:b/>
        </w:rPr>
        <w:t xml:space="preserve"> </w:t>
      </w:r>
      <w:proofErr w:type="spellStart"/>
      <w:r w:rsidR="006A1973">
        <w:rPr>
          <w:b/>
        </w:rPr>
        <w:t>Jazz</w:t>
      </w:r>
      <w:proofErr w:type="spellEnd"/>
      <w:r w:rsidR="006A1973">
        <w:rPr>
          <w:b/>
        </w:rPr>
        <w:t xml:space="preserve"> Band</w:t>
      </w:r>
      <w:r w:rsidR="009C10E4">
        <w:rPr>
          <w:b/>
        </w:rPr>
        <w:t>“</w:t>
      </w:r>
    </w:p>
    <w:p w14:paraId="403932ED" w14:textId="77777777" w:rsidR="00782385" w:rsidRDefault="00782385" w:rsidP="00A17696">
      <w:pPr>
        <w:pStyle w:val="Odsekzoznamu"/>
        <w:numPr>
          <w:ilvl w:val="0"/>
          <w:numId w:val="10"/>
        </w:numPr>
      </w:pPr>
      <w:proofErr w:type="spellStart"/>
      <w:r>
        <w:t>Fats</w:t>
      </w:r>
      <w:proofErr w:type="spellEnd"/>
      <w:r>
        <w:t xml:space="preserve"> </w:t>
      </w:r>
      <w:proofErr w:type="spellStart"/>
      <w:r>
        <w:t>Jazz</w:t>
      </w:r>
      <w:proofErr w:type="spellEnd"/>
      <w:r>
        <w:t xml:space="preserve"> Band</w:t>
      </w:r>
    </w:p>
    <w:p w14:paraId="42331802" w14:textId="730A113B" w:rsidR="00782385" w:rsidRDefault="00782385" w:rsidP="00782385">
      <w:pPr>
        <w:pStyle w:val="Odsekzoznamu"/>
        <w:ind w:left="1068"/>
      </w:pPr>
      <w:r>
        <w:t xml:space="preserve">  </w:t>
      </w:r>
      <w:r>
        <w:rPr>
          <w:noProof/>
        </w:rPr>
        <w:drawing>
          <wp:inline distT="0" distB="0" distL="0" distR="0" wp14:anchorId="317BD004" wp14:editId="23FC5777">
            <wp:extent cx="4699451" cy="4781550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004" cy="4822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B42788" w14:textId="2A6524AE" w:rsidR="00782385" w:rsidRDefault="00782385" w:rsidP="00AE5492">
      <w:pPr>
        <w:ind w:left="360"/>
        <w:jc w:val="both"/>
      </w:pPr>
      <w:r>
        <w:t xml:space="preserve">(uchádzač zabezpečí: 3x </w:t>
      </w:r>
      <w:proofErr w:type="spellStart"/>
      <w:r>
        <w:t>odposluchový</w:t>
      </w:r>
      <w:proofErr w:type="spellEnd"/>
      <w:r>
        <w:t xml:space="preserve"> monitor, 5x </w:t>
      </w:r>
      <w:proofErr w:type="spellStart"/>
      <w:r>
        <w:t>kondenz</w:t>
      </w:r>
      <w:proofErr w:type="spellEnd"/>
      <w:r>
        <w:t xml:space="preserve">. </w:t>
      </w:r>
      <w:r w:rsidR="00705F7C">
        <w:t>M</w:t>
      </w:r>
      <w:r>
        <w:t>ikrofón</w:t>
      </w:r>
      <w:r w:rsidR="00705F7C">
        <w:t xml:space="preserve"> vid nákres vyššie</w:t>
      </w:r>
      <w:r>
        <w:t xml:space="preserve">, 1x </w:t>
      </w:r>
      <w:proofErr w:type="spellStart"/>
      <w:r>
        <w:t>praktikábel</w:t>
      </w:r>
      <w:proofErr w:type="spellEnd"/>
      <w:r>
        <w:t xml:space="preserve"> na gitaru a bicie 2x2m, výška 30-40cm</w:t>
      </w:r>
      <w:r w:rsidR="00E514FA">
        <w:t xml:space="preserve">; osvetlenie </w:t>
      </w:r>
      <w:r w:rsidR="002F56E5">
        <w:t>–</w:t>
      </w:r>
      <w:r w:rsidR="00AE5492">
        <w:t xml:space="preserve"> </w:t>
      </w:r>
      <w:r w:rsidR="00950730">
        <w:t>8</w:t>
      </w:r>
      <w:r w:rsidR="00AE5492">
        <w:t>x rotačná hlava</w:t>
      </w:r>
      <w:r w:rsidR="00950730">
        <w:t xml:space="preserve"> s možnosťou zmeny pohybu a farby</w:t>
      </w:r>
      <w:r w:rsidR="00AE5492">
        <w:t>, príslušný ovládací pult</w:t>
      </w:r>
      <w:r w:rsidR="008F6711">
        <w:t>, odborná obsluha</w:t>
      </w:r>
      <w:r w:rsidR="00950730">
        <w:t>)</w:t>
      </w:r>
    </w:p>
    <w:p w14:paraId="01A721AC" w14:textId="77777777" w:rsidR="004B04C0" w:rsidRDefault="004B04C0" w:rsidP="00782385"/>
    <w:p w14:paraId="03C36714" w14:textId="77777777" w:rsidR="004B04C0" w:rsidRPr="002B4C4D" w:rsidRDefault="004B04C0" w:rsidP="00782385"/>
    <w:p w14:paraId="36C6D3DA" w14:textId="0DA97328" w:rsidR="002A68D5" w:rsidRPr="006A1973" w:rsidRDefault="004B04C0" w:rsidP="006A1973">
      <w:pPr>
        <w:pStyle w:val="Odsekzoznamu"/>
        <w:numPr>
          <w:ilvl w:val="0"/>
          <w:numId w:val="5"/>
        </w:numPr>
        <w:jc w:val="both"/>
        <w:rPr>
          <w:b/>
        </w:rPr>
      </w:pPr>
      <w:r w:rsidRPr="006A1973">
        <w:rPr>
          <w:b/>
        </w:rPr>
        <w:t>29.11</w:t>
      </w:r>
      <w:r w:rsidR="00690800" w:rsidRPr="006A1973">
        <w:rPr>
          <w:b/>
        </w:rPr>
        <w:t>.2022</w:t>
      </w:r>
      <w:r w:rsidR="006A1973">
        <w:rPr>
          <w:b/>
        </w:rPr>
        <w:t xml:space="preserve"> </w:t>
      </w:r>
      <w:r w:rsidR="006A1973">
        <w:rPr>
          <w:b/>
        </w:rPr>
        <w:tab/>
        <w:t xml:space="preserve">3 kapely </w:t>
      </w:r>
      <w:r w:rsidR="009C10E4">
        <w:rPr>
          <w:b/>
        </w:rPr>
        <w:t>–</w:t>
      </w:r>
      <w:r w:rsidR="006A1973">
        <w:rPr>
          <w:b/>
        </w:rPr>
        <w:t xml:space="preserve"> </w:t>
      </w:r>
      <w:r w:rsidR="009C10E4">
        <w:rPr>
          <w:b/>
        </w:rPr>
        <w:t>„</w:t>
      </w:r>
      <w:r w:rsidR="006A1973">
        <w:rPr>
          <w:b/>
        </w:rPr>
        <w:t>ZUŠ J. Rosinského Rock Band</w:t>
      </w:r>
      <w:r w:rsidR="009C10E4">
        <w:rPr>
          <w:b/>
        </w:rPr>
        <w:t>“</w:t>
      </w:r>
      <w:r w:rsidR="006A1973">
        <w:rPr>
          <w:b/>
        </w:rPr>
        <w:t xml:space="preserve">, </w:t>
      </w:r>
      <w:r w:rsidR="009C10E4">
        <w:rPr>
          <w:b/>
        </w:rPr>
        <w:t>„</w:t>
      </w:r>
      <w:r w:rsidR="006A1973">
        <w:rPr>
          <w:b/>
        </w:rPr>
        <w:t xml:space="preserve">ZUŠ J. Rosinského </w:t>
      </w:r>
      <w:r w:rsidR="00967E96">
        <w:rPr>
          <w:b/>
        </w:rPr>
        <w:t xml:space="preserve">dychový </w:t>
      </w:r>
      <w:r w:rsidR="006A1973">
        <w:rPr>
          <w:b/>
        </w:rPr>
        <w:t>orchester</w:t>
      </w:r>
      <w:r w:rsidR="009C10E4">
        <w:rPr>
          <w:b/>
        </w:rPr>
        <w:t>“</w:t>
      </w:r>
      <w:r w:rsidR="006A1973">
        <w:rPr>
          <w:b/>
        </w:rPr>
        <w:t xml:space="preserve"> a „Martin a Valach“</w:t>
      </w:r>
    </w:p>
    <w:p w14:paraId="0434C3C6" w14:textId="217EA206" w:rsidR="002A68D5" w:rsidRDefault="004B04C0" w:rsidP="00690800">
      <w:pPr>
        <w:pStyle w:val="Odsekzoznamu"/>
        <w:numPr>
          <w:ilvl w:val="0"/>
          <w:numId w:val="10"/>
        </w:numPr>
      </w:pPr>
      <w:r>
        <w:t xml:space="preserve">ZUŠ </w:t>
      </w:r>
      <w:proofErr w:type="spellStart"/>
      <w:r>
        <w:t>J.Rosinského</w:t>
      </w:r>
      <w:proofErr w:type="spellEnd"/>
      <w:r>
        <w:t xml:space="preserve"> Rock Band</w:t>
      </w:r>
    </w:p>
    <w:p w14:paraId="2EDB8F42" w14:textId="607F1055" w:rsidR="004B04C0" w:rsidRDefault="001D2FFD" w:rsidP="004B04C0">
      <w:pPr>
        <w:pStyle w:val="Odsekzoznamu"/>
        <w:ind w:left="1068"/>
      </w:pPr>
      <w:r>
        <w:rPr>
          <w:noProof/>
        </w:rPr>
        <w:lastRenderedPageBreak/>
        <w:drawing>
          <wp:inline distT="0" distB="0" distL="0" distR="0" wp14:anchorId="05A2830B" wp14:editId="455788D2">
            <wp:extent cx="4599281" cy="276225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895" cy="2772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8E41D" w14:textId="77777777" w:rsidR="004B04C0" w:rsidRDefault="004B04C0" w:rsidP="004B04C0">
      <w:pPr>
        <w:pStyle w:val="Odsekzoznamu"/>
        <w:ind w:left="1068"/>
      </w:pPr>
    </w:p>
    <w:p w14:paraId="7B06CF77" w14:textId="01281A3F" w:rsidR="004B04C0" w:rsidRPr="009D610A" w:rsidRDefault="004B04C0" w:rsidP="009D610A">
      <w:pPr>
        <w:pStyle w:val="Odsekzoznamu"/>
        <w:numPr>
          <w:ilvl w:val="0"/>
          <w:numId w:val="10"/>
        </w:numPr>
        <w:jc w:val="both"/>
      </w:pPr>
      <w:r w:rsidRPr="009D610A">
        <w:t xml:space="preserve">ZUŠ </w:t>
      </w:r>
      <w:proofErr w:type="spellStart"/>
      <w:r w:rsidRPr="009D610A">
        <w:t>J.Rosinského</w:t>
      </w:r>
      <w:proofErr w:type="spellEnd"/>
      <w:r w:rsidRPr="009D610A">
        <w:t xml:space="preserve"> – </w:t>
      </w:r>
      <w:r w:rsidR="009D610A" w:rsidRPr="009D610A">
        <w:t>dychový</w:t>
      </w:r>
      <w:r w:rsidRPr="009D610A">
        <w:t xml:space="preserve"> orchester (</w:t>
      </w:r>
      <w:r w:rsidR="009D610A" w:rsidRPr="009D610A">
        <w:t>22-26</w:t>
      </w:r>
      <w:r w:rsidRPr="009D610A">
        <w:t>členov)</w:t>
      </w:r>
      <w:r w:rsidR="009D610A">
        <w:t xml:space="preserve">, ozvučiť je potrebné: </w:t>
      </w:r>
      <w:r w:rsidR="007A5231">
        <w:t xml:space="preserve">3x flauta, 1x klarinet, </w:t>
      </w:r>
      <w:r w:rsidR="009D610A">
        <w:t xml:space="preserve">1x trúbka, 1x </w:t>
      </w:r>
      <w:proofErr w:type="spellStart"/>
      <w:r w:rsidR="009D610A">
        <w:t>horna</w:t>
      </w:r>
      <w:proofErr w:type="spellEnd"/>
      <w:r w:rsidR="009D610A">
        <w:t xml:space="preserve">, 1x tenor saxofón, 2x alt saxofón, 1x tuba, </w:t>
      </w:r>
      <w:r w:rsidR="00967E96">
        <w:t xml:space="preserve">1x </w:t>
      </w:r>
      <w:proofErr w:type="spellStart"/>
      <w:r w:rsidR="009D610A">
        <w:t>sada</w:t>
      </w:r>
      <w:proofErr w:type="spellEnd"/>
      <w:r w:rsidR="009D610A">
        <w:t xml:space="preserve"> bicích nástrojov, 1x štipcový mikrofón trúbka, 1x basgitara, 2x sólo spev, 4-5x odposluch, 2x </w:t>
      </w:r>
      <w:proofErr w:type="spellStart"/>
      <w:r w:rsidR="009D610A">
        <w:t>praktikábel</w:t>
      </w:r>
      <w:proofErr w:type="spellEnd"/>
      <w:r w:rsidR="009D610A">
        <w:t xml:space="preserve"> 1x2m výška 30-40cm.</w:t>
      </w:r>
    </w:p>
    <w:p w14:paraId="4F9C06C0" w14:textId="77777777" w:rsidR="004B04C0" w:rsidRDefault="004B04C0" w:rsidP="004B04C0">
      <w:pPr>
        <w:ind w:left="708"/>
      </w:pPr>
    </w:p>
    <w:p w14:paraId="121A89EA" w14:textId="25D2C754" w:rsidR="004B04C0" w:rsidRDefault="004B04C0" w:rsidP="004B04C0">
      <w:pPr>
        <w:pStyle w:val="Odsekzoznamu"/>
        <w:numPr>
          <w:ilvl w:val="0"/>
          <w:numId w:val="10"/>
        </w:numPr>
      </w:pPr>
      <w:r>
        <w:t>Martin a Valach</w:t>
      </w:r>
    </w:p>
    <w:p w14:paraId="2235B2E4" w14:textId="101FDB51" w:rsidR="004B04C0" w:rsidRDefault="009D610A" w:rsidP="004B04C0">
      <w:pPr>
        <w:pStyle w:val="Odsekzoznamu"/>
      </w:pPr>
      <w:r w:rsidRPr="006A1973">
        <w:object w:dxaOrig="14401" w:dyaOrig="8100" w14:anchorId="1F3A30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75pt;height:219.75pt" o:ole="">
            <v:imagedata r:id="rId10" o:title=""/>
          </v:shape>
          <o:OLEObject Type="Embed" ProgID="Acrobat.Document.DC" ShapeID="_x0000_i1025" DrawAspect="Content" ObjectID="_1730100934" r:id="rId11"/>
        </w:object>
      </w:r>
    </w:p>
    <w:p w14:paraId="03A66508" w14:textId="77777777" w:rsidR="004B04C0" w:rsidRDefault="004B04C0" w:rsidP="004B04C0">
      <w:pPr>
        <w:pStyle w:val="Odsekzoznamu"/>
        <w:ind w:left="1068"/>
      </w:pPr>
    </w:p>
    <w:p w14:paraId="774735CE" w14:textId="5D6118EC" w:rsidR="002A68D5" w:rsidRDefault="009C10E4" w:rsidP="009C10E4">
      <w:pPr>
        <w:pStyle w:val="Odsekzoznamu"/>
        <w:numPr>
          <w:ilvl w:val="0"/>
          <w:numId w:val="5"/>
        </w:numPr>
      </w:pPr>
      <w:r w:rsidRPr="00870722">
        <w:rPr>
          <w:b/>
        </w:rPr>
        <w:t>4</w:t>
      </w:r>
      <w:r w:rsidR="00CC529D" w:rsidRPr="00870722">
        <w:rPr>
          <w:b/>
        </w:rPr>
        <w:t>.</w:t>
      </w:r>
      <w:r w:rsidRPr="00870722">
        <w:rPr>
          <w:b/>
        </w:rPr>
        <w:t>12</w:t>
      </w:r>
      <w:r w:rsidR="00CC529D" w:rsidRPr="00870722">
        <w:rPr>
          <w:b/>
        </w:rPr>
        <w:t>.2022</w:t>
      </w:r>
      <w:r>
        <w:t xml:space="preserve"> </w:t>
      </w:r>
      <w:r>
        <w:tab/>
      </w:r>
      <w:r w:rsidRPr="00870722">
        <w:rPr>
          <w:b/>
        </w:rPr>
        <w:t xml:space="preserve">2 kapely – „ZUŠ J. Rosinského“ a „Dominika </w:t>
      </w:r>
      <w:proofErr w:type="spellStart"/>
      <w:r w:rsidRPr="00870722">
        <w:rPr>
          <w:b/>
        </w:rPr>
        <w:t>Titková</w:t>
      </w:r>
      <w:proofErr w:type="spellEnd"/>
      <w:r w:rsidRPr="00870722">
        <w:rPr>
          <w:b/>
        </w:rPr>
        <w:t xml:space="preserve"> &amp; </w:t>
      </w:r>
      <w:proofErr w:type="spellStart"/>
      <w:r w:rsidRPr="00870722">
        <w:rPr>
          <w:b/>
        </w:rPr>
        <w:t>Friends</w:t>
      </w:r>
      <w:proofErr w:type="spellEnd"/>
      <w:r w:rsidRPr="00870722">
        <w:rPr>
          <w:b/>
        </w:rPr>
        <w:t>“</w:t>
      </w:r>
    </w:p>
    <w:p w14:paraId="53DB58B4" w14:textId="77777777" w:rsidR="00B47807" w:rsidRDefault="00B47807" w:rsidP="00B47807">
      <w:pPr>
        <w:pStyle w:val="Odsekzoznamu"/>
        <w:numPr>
          <w:ilvl w:val="0"/>
          <w:numId w:val="10"/>
        </w:numPr>
        <w:jc w:val="both"/>
      </w:pPr>
      <w:r>
        <w:t xml:space="preserve">ZUŠ J. Rosinského: </w:t>
      </w:r>
    </w:p>
    <w:p w14:paraId="6CA3EA02" w14:textId="6B1E54C2" w:rsidR="00B47807" w:rsidRDefault="00B47807" w:rsidP="00B47807">
      <w:pPr>
        <w:pStyle w:val="Odsekzoznamu"/>
        <w:ind w:left="1068"/>
        <w:jc w:val="both"/>
      </w:pPr>
      <w:r>
        <w:t>spevácky zbor Dúha (2x odposluch, 1x sólo spev mikrofón, 3x mikrofón)</w:t>
      </w:r>
      <w:r w:rsidR="007A5231">
        <w:t>;</w:t>
      </w:r>
    </w:p>
    <w:p w14:paraId="03F0EB55" w14:textId="5EB0D3D7" w:rsidR="00B47807" w:rsidRDefault="00B47807" w:rsidP="00B47807">
      <w:pPr>
        <w:pStyle w:val="Odsekzoznamu"/>
        <w:ind w:left="1068"/>
        <w:jc w:val="both"/>
      </w:pPr>
      <w:r>
        <w:t xml:space="preserve">bicie nástroje – </w:t>
      </w:r>
      <w:proofErr w:type="spellStart"/>
      <w:r>
        <w:t>kachonová</w:t>
      </w:r>
      <w:proofErr w:type="spellEnd"/>
      <w:r>
        <w:t xml:space="preserve"> </w:t>
      </w:r>
      <w:proofErr w:type="spellStart"/>
      <w:r>
        <w:t>sada</w:t>
      </w:r>
      <w:proofErr w:type="spellEnd"/>
      <w:r>
        <w:t xml:space="preserve"> (1x odposluch, 1x mikrofón za </w:t>
      </w:r>
      <w:proofErr w:type="spellStart"/>
      <w:r>
        <w:t>kachón</w:t>
      </w:r>
      <w:proofErr w:type="spellEnd"/>
      <w:r>
        <w:t>, 1x „over“ mikrofón</w:t>
      </w:r>
      <w:r w:rsidR="007A5231">
        <w:t>;</w:t>
      </w:r>
    </w:p>
    <w:p w14:paraId="075B78D1" w14:textId="35F6ABC1" w:rsidR="00870722" w:rsidRDefault="00870722" w:rsidP="00B47807">
      <w:pPr>
        <w:pStyle w:val="Odsekzoznamu"/>
        <w:ind w:left="1068"/>
        <w:jc w:val="both"/>
      </w:pPr>
      <w:r>
        <w:t>klavír – 1x mikrofón, 1x odposluch;</w:t>
      </w:r>
    </w:p>
    <w:p w14:paraId="0DFCCAA4" w14:textId="1AC2279A" w:rsidR="00870722" w:rsidRDefault="00870722" w:rsidP="00B47807">
      <w:pPr>
        <w:pStyle w:val="Odsekzoznamu"/>
        <w:ind w:left="1068"/>
        <w:jc w:val="both"/>
      </w:pPr>
      <w:r>
        <w:t>herci – 9x port;</w:t>
      </w:r>
    </w:p>
    <w:p w14:paraId="54173E69" w14:textId="5106B0B2" w:rsidR="00870722" w:rsidRDefault="00870722" w:rsidP="00B47807">
      <w:pPr>
        <w:pStyle w:val="Odsekzoznamu"/>
        <w:ind w:left="1068"/>
        <w:jc w:val="both"/>
      </w:pPr>
      <w:r>
        <w:t>p. primátor – bezdrôtový mikrofón</w:t>
      </w:r>
    </w:p>
    <w:p w14:paraId="08B57B61" w14:textId="4F2C60F4" w:rsidR="002F56E5" w:rsidRDefault="00950730" w:rsidP="00B47807">
      <w:pPr>
        <w:pStyle w:val="Odsekzoznamu"/>
        <w:ind w:left="1068"/>
        <w:jc w:val="both"/>
      </w:pPr>
      <w:r>
        <w:t>osvetlenie – 8x rotačná hlava s možnosťou zmeny pohybu a farby, príslušný ovládací pult, odborná obsluha</w:t>
      </w:r>
    </w:p>
    <w:p w14:paraId="73AEA522" w14:textId="0E02067C" w:rsidR="00950730" w:rsidRDefault="00950730" w:rsidP="00B47807">
      <w:pPr>
        <w:pStyle w:val="Odsekzoznamu"/>
        <w:ind w:left="1068"/>
        <w:jc w:val="both"/>
      </w:pPr>
      <w:r>
        <w:t xml:space="preserve">2x </w:t>
      </w:r>
      <w:proofErr w:type="spellStart"/>
      <w:r>
        <w:t>dymostroj</w:t>
      </w:r>
      <w:proofErr w:type="spellEnd"/>
    </w:p>
    <w:p w14:paraId="026C6C6A" w14:textId="40111FA1" w:rsidR="00870722" w:rsidRDefault="00870722" w:rsidP="00870722">
      <w:pPr>
        <w:pStyle w:val="Odsekzoznamu"/>
        <w:numPr>
          <w:ilvl w:val="0"/>
          <w:numId w:val="10"/>
        </w:numPr>
        <w:jc w:val="both"/>
      </w:pPr>
      <w:r>
        <w:lastRenderedPageBreak/>
        <w:t xml:space="preserve">Dominika </w:t>
      </w:r>
      <w:proofErr w:type="spellStart"/>
      <w:r>
        <w:t>Titková</w:t>
      </w:r>
      <w:proofErr w:type="spellEnd"/>
      <w:r>
        <w:t xml:space="preserve"> &amp; </w:t>
      </w:r>
      <w:proofErr w:type="spellStart"/>
      <w:r>
        <w:t>Friends</w:t>
      </w:r>
      <w:proofErr w:type="spellEnd"/>
      <w:r>
        <w:t>:</w:t>
      </w:r>
      <w:r>
        <w:tab/>
      </w:r>
    </w:p>
    <w:p w14:paraId="480AFA89" w14:textId="77777777" w:rsidR="009B539C" w:rsidRPr="009B539C" w:rsidRDefault="009B539C" w:rsidP="009B539C">
      <w:pPr>
        <w:pStyle w:val="Nadpis1"/>
        <w:ind w:left="360" w:firstLine="708"/>
        <w:jc w:val="both"/>
        <w:rPr>
          <w:sz w:val="24"/>
          <w:szCs w:val="24"/>
        </w:rPr>
      </w:pPr>
      <w:r w:rsidRPr="009B539C">
        <w:rPr>
          <w:sz w:val="24"/>
          <w:szCs w:val="24"/>
        </w:rPr>
        <w:t>Monitoring</w:t>
      </w:r>
    </w:p>
    <w:p w14:paraId="683A46B7" w14:textId="77777777" w:rsidR="009B539C" w:rsidRPr="009B539C" w:rsidRDefault="009B539C" w:rsidP="009B539C">
      <w:pPr>
        <w:pStyle w:val="Zkladntext"/>
        <w:spacing w:before="41" w:line="276" w:lineRule="auto"/>
        <w:ind w:left="1068" w:right="1036"/>
        <w:jc w:val="both"/>
        <w:rPr>
          <w:rFonts w:ascii="Times New Roman" w:hAnsi="Times New Roman" w:cs="Times New Roman"/>
          <w:sz w:val="24"/>
          <w:szCs w:val="24"/>
        </w:rPr>
      </w:pPr>
      <w:r w:rsidRPr="009B539C">
        <w:rPr>
          <w:rFonts w:ascii="Times New Roman" w:hAnsi="Times New Roman" w:cs="Times New Roman"/>
          <w:sz w:val="24"/>
          <w:szCs w:val="24"/>
        </w:rPr>
        <w:t xml:space="preserve">Kapela používa vlastný </w:t>
      </w:r>
      <w:proofErr w:type="spellStart"/>
      <w:r w:rsidRPr="009B539C">
        <w:rPr>
          <w:rFonts w:ascii="Times New Roman" w:hAnsi="Times New Roman" w:cs="Times New Roman"/>
          <w:sz w:val="24"/>
          <w:szCs w:val="24"/>
        </w:rPr>
        <w:t>mixpult</w:t>
      </w:r>
      <w:proofErr w:type="spellEnd"/>
      <w:r w:rsidRPr="009B53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C">
        <w:rPr>
          <w:rFonts w:ascii="Times New Roman" w:hAnsi="Times New Roman" w:cs="Times New Roman"/>
          <w:sz w:val="24"/>
          <w:szCs w:val="24"/>
        </w:rPr>
        <w:t>Soundcraft</w:t>
      </w:r>
      <w:proofErr w:type="spellEnd"/>
      <w:r w:rsidRPr="009B539C">
        <w:rPr>
          <w:rFonts w:ascii="Times New Roman" w:hAnsi="Times New Roman" w:cs="Times New Roman"/>
          <w:sz w:val="24"/>
          <w:szCs w:val="24"/>
        </w:rPr>
        <w:t xml:space="preserve"> UI24R a 2x 8-vstupový </w:t>
      </w:r>
      <w:proofErr w:type="spellStart"/>
      <w:r w:rsidRPr="009B539C">
        <w:rPr>
          <w:rFonts w:ascii="Times New Roman" w:hAnsi="Times New Roman" w:cs="Times New Roman"/>
          <w:sz w:val="24"/>
          <w:szCs w:val="24"/>
        </w:rPr>
        <w:t>splitter</w:t>
      </w:r>
      <w:proofErr w:type="spellEnd"/>
      <w:r w:rsidRPr="009B539C">
        <w:rPr>
          <w:rFonts w:ascii="Times New Roman" w:hAnsi="Times New Roman" w:cs="Times New Roman"/>
          <w:sz w:val="24"/>
          <w:szCs w:val="24"/>
        </w:rPr>
        <w:t xml:space="preserve"> na </w:t>
      </w:r>
      <w:r w:rsidRPr="009B539C">
        <w:rPr>
          <w:rFonts w:ascii="Times New Roman" w:hAnsi="Times New Roman" w:cs="Times New Roman"/>
          <w:sz w:val="24"/>
          <w:szCs w:val="24"/>
          <w:u w:val="single"/>
        </w:rPr>
        <w:t>in-</w:t>
      </w:r>
      <w:proofErr w:type="spellStart"/>
      <w:r w:rsidRPr="009B539C">
        <w:rPr>
          <w:rFonts w:ascii="Times New Roman" w:hAnsi="Times New Roman" w:cs="Times New Roman"/>
          <w:sz w:val="24"/>
          <w:szCs w:val="24"/>
          <w:u w:val="single"/>
        </w:rPr>
        <w:t>ear</w:t>
      </w:r>
      <w:proofErr w:type="spellEnd"/>
      <w:r w:rsidRPr="009B539C">
        <w:rPr>
          <w:rFonts w:ascii="Times New Roman" w:hAnsi="Times New Roman" w:cs="Times New Roman"/>
          <w:sz w:val="24"/>
          <w:szCs w:val="24"/>
          <w:u w:val="single"/>
        </w:rPr>
        <w:t xml:space="preserve"> monitoring</w:t>
      </w:r>
      <w:r w:rsidRPr="009B539C">
        <w:rPr>
          <w:rFonts w:ascii="Times New Roman" w:hAnsi="Times New Roman" w:cs="Times New Roman"/>
          <w:sz w:val="24"/>
          <w:szCs w:val="24"/>
        </w:rPr>
        <w:t>, ktorý si jednotliví členovia ovládajú pomocou mobilných zariadení.</w:t>
      </w:r>
    </w:p>
    <w:p w14:paraId="1EB7B85E" w14:textId="77777777" w:rsidR="009B539C" w:rsidRPr="009B539C" w:rsidRDefault="009B539C" w:rsidP="009B539C">
      <w:pPr>
        <w:pStyle w:val="Zkladntext"/>
        <w:spacing w:before="2" w:line="276" w:lineRule="auto"/>
        <w:ind w:left="1068" w:right="1367"/>
        <w:jc w:val="both"/>
        <w:rPr>
          <w:rFonts w:ascii="Times New Roman" w:hAnsi="Times New Roman" w:cs="Times New Roman"/>
          <w:sz w:val="24"/>
          <w:szCs w:val="24"/>
        </w:rPr>
      </w:pPr>
      <w:r w:rsidRPr="009B539C">
        <w:rPr>
          <w:rFonts w:ascii="Times New Roman" w:hAnsi="Times New Roman" w:cs="Times New Roman"/>
          <w:sz w:val="24"/>
          <w:szCs w:val="24"/>
        </w:rPr>
        <w:t xml:space="preserve">Zoznam vstupov, ktoré prechádzajú cez </w:t>
      </w:r>
      <w:proofErr w:type="spellStart"/>
      <w:r w:rsidRPr="009B539C">
        <w:rPr>
          <w:rFonts w:ascii="Times New Roman" w:hAnsi="Times New Roman" w:cs="Times New Roman"/>
          <w:sz w:val="24"/>
          <w:szCs w:val="24"/>
        </w:rPr>
        <w:t>splitter</w:t>
      </w:r>
      <w:proofErr w:type="spellEnd"/>
      <w:r w:rsidRPr="009B539C">
        <w:rPr>
          <w:rFonts w:ascii="Times New Roman" w:hAnsi="Times New Roman" w:cs="Times New Roman"/>
          <w:sz w:val="24"/>
          <w:szCs w:val="24"/>
        </w:rPr>
        <w:t xml:space="preserve"> je uvedený v prílohe č.2. Zo </w:t>
      </w:r>
      <w:proofErr w:type="spellStart"/>
      <w:r w:rsidRPr="009B539C">
        <w:rPr>
          <w:rFonts w:ascii="Times New Roman" w:hAnsi="Times New Roman" w:cs="Times New Roman"/>
          <w:sz w:val="24"/>
          <w:szCs w:val="24"/>
        </w:rPr>
        <w:t>splittera</w:t>
      </w:r>
      <w:proofErr w:type="spellEnd"/>
      <w:r w:rsidRPr="009B539C">
        <w:rPr>
          <w:rFonts w:ascii="Times New Roman" w:hAnsi="Times New Roman" w:cs="Times New Roman"/>
          <w:sz w:val="24"/>
          <w:szCs w:val="24"/>
        </w:rPr>
        <w:t xml:space="preserve"> sú vyvedené 2 </w:t>
      </w:r>
      <w:proofErr w:type="spellStart"/>
      <w:r w:rsidRPr="009B539C">
        <w:rPr>
          <w:rFonts w:ascii="Times New Roman" w:hAnsi="Times New Roman" w:cs="Times New Roman"/>
          <w:sz w:val="24"/>
          <w:szCs w:val="24"/>
        </w:rPr>
        <w:t>multikáble</w:t>
      </w:r>
      <w:proofErr w:type="spellEnd"/>
      <w:r w:rsidRPr="009B539C">
        <w:rPr>
          <w:rFonts w:ascii="Times New Roman" w:hAnsi="Times New Roman" w:cs="Times New Roman"/>
          <w:sz w:val="24"/>
          <w:szCs w:val="24"/>
        </w:rPr>
        <w:t xml:space="preserve"> (dĺžka 10 metrov). V prílohe č. 1 je systém monitoringu odfotený.</w:t>
      </w:r>
    </w:p>
    <w:p w14:paraId="61BB01FE" w14:textId="77777777" w:rsidR="001D2FFD" w:rsidRDefault="001D2FFD" w:rsidP="001D2FFD">
      <w:pPr>
        <w:pStyle w:val="Odsekzoznamu"/>
        <w:ind w:left="1068"/>
        <w:jc w:val="both"/>
      </w:pPr>
    </w:p>
    <w:p w14:paraId="1304E9D9" w14:textId="7A22F081" w:rsidR="00D16FB4" w:rsidRDefault="00D16FB4" w:rsidP="00D16FB4">
      <w:pPr>
        <w:spacing w:before="37"/>
        <w:ind w:left="392"/>
      </w:pPr>
      <w:r>
        <w:rPr>
          <w:b/>
        </w:rPr>
        <w:t xml:space="preserve">INPUT LIST </w:t>
      </w:r>
      <w:r>
        <w:t>– uvedené mikrofóny sú referenčné, prijateľné sú aj adekvátne alternatívy.</w:t>
      </w:r>
    </w:p>
    <w:p w14:paraId="3E8BEAB8" w14:textId="77777777" w:rsidR="00D16FB4" w:rsidRDefault="00D16FB4" w:rsidP="00D16FB4">
      <w:pPr>
        <w:pStyle w:val="Zkladntext"/>
        <w:spacing w:before="9"/>
        <w:rPr>
          <w:sz w:val="19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9"/>
        <w:gridCol w:w="2628"/>
        <w:gridCol w:w="2891"/>
        <w:gridCol w:w="656"/>
        <w:gridCol w:w="2767"/>
      </w:tblGrid>
      <w:tr w:rsidR="00D16FB4" w14:paraId="571F9A7F" w14:textId="77777777" w:rsidTr="00D16FB4">
        <w:trPr>
          <w:trHeight w:val="297"/>
        </w:trPr>
        <w:tc>
          <w:tcPr>
            <w:tcW w:w="659" w:type="dxa"/>
          </w:tcPr>
          <w:p w14:paraId="18B87A39" w14:textId="77777777" w:rsidR="00D16FB4" w:rsidRDefault="00D16FB4" w:rsidP="0012736B">
            <w:pPr>
              <w:pStyle w:val="TableParagraph"/>
              <w:spacing w:before="5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CHAN</w:t>
            </w:r>
          </w:p>
        </w:tc>
        <w:tc>
          <w:tcPr>
            <w:tcW w:w="2628" w:type="dxa"/>
          </w:tcPr>
          <w:p w14:paraId="7835AD54" w14:textId="77777777" w:rsidR="00D16FB4" w:rsidRDefault="00D16FB4" w:rsidP="0012736B">
            <w:pPr>
              <w:pStyle w:val="TableParagraph"/>
              <w:spacing w:before="51"/>
              <w:rPr>
                <w:b/>
                <w:sz w:val="20"/>
              </w:rPr>
            </w:pPr>
            <w:r>
              <w:rPr>
                <w:b/>
                <w:sz w:val="20"/>
              </w:rPr>
              <w:t>INST</w:t>
            </w:r>
          </w:p>
        </w:tc>
        <w:tc>
          <w:tcPr>
            <w:tcW w:w="2891" w:type="dxa"/>
          </w:tcPr>
          <w:p w14:paraId="3E475A70" w14:textId="77777777" w:rsidR="00D16FB4" w:rsidRDefault="00D16FB4" w:rsidP="0012736B">
            <w:pPr>
              <w:pStyle w:val="TableParagraph"/>
              <w:spacing w:before="51"/>
              <w:rPr>
                <w:b/>
                <w:sz w:val="20"/>
              </w:rPr>
            </w:pPr>
            <w:r>
              <w:rPr>
                <w:b/>
                <w:sz w:val="20"/>
              </w:rPr>
              <w:t>MIC/LINE</w:t>
            </w:r>
          </w:p>
        </w:tc>
        <w:tc>
          <w:tcPr>
            <w:tcW w:w="656" w:type="dxa"/>
          </w:tcPr>
          <w:p w14:paraId="52655C51" w14:textId="77777777" w:rsidR="00D16FB4" w:rsidRDefault="00D16FB4" w:rsidP="0012736B">
            <w:pPr>
              <w:pStyle w:val="TableParagraph"/>
              <w:spacing w:before="51"/>
              <w:rPr>
                <w:b/>
                <w:sz w:val="20"/>
              </w:rPr>
            </w:pPr>
            <w:r>
              <w:rPr>
                <w:b/>
                <w:sz w:val="20"/>
              </w:rPr>
              <w:t>PROC</w:t>
            </w:r>
          </w:p>
        </w:tc>
        <w:tc>
          <w:tcPr>
            <w:tcW w:w="2767" w:type="dxa"/>
          </w:tcPr>
          <w:p w14:paraId="15938345" w14:textId="77777777" w:rsidR="00D16FB4" w:rsidRDefault="00D16FB4" w:rsidP="0012736B">
            <w:pPr>
              <w:pStyle w:val="TableParagraph"/>
              <w:spacing w:before="5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INPUT</w:t>
            </w:r>
          </w:p>
        </w:tc>
      </w:tr>
      <w:tr w:rsidR="00D16FB4" w14:paraId="640F8080" w14:textId="77777777" w:rsidTr="00D16FB4">
        <w:trPr>
          <w:trHeight w:val="294"/>
        </w:trPr>
        <w:tc>
          <w:tcPr>
            <w:tcW w:w="659" w:type="dxa"/>
          </w:tcPr>
          <w:p w14:paraId="7276EF52" w14:textId="77777777" w:rsidR="00D16FB4" w:rsidRDefault="00D16FB4" w:rsidP="0012736B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628" w:type="dxa"/>
          </w:tcPr>
          <w:p w14:paraId="57C82049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Kick</w:t>
            </w:r>
          </w:p>
        </w:tc>
        <w:tc>
          <w:tcPr>
            <w:tcW w:w="2891" w:type="dxa"/>
          </w:tcPr>
          <w:p w14:paraId="338B8855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Beta 91A, D6, D112, Beta 52A</w:t>
            </w:r>
          </w:p>
        </w:tc>
        <w:tc>
          <w:tcPr>
            <w:tcW w:w="656" w:type="dxa"/>
          </w:tcPr>
          <w:p w14:paraId="0AF9E95E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gate</w:t>
            </w:r>
          </w:p>
        </w:tc>
        <w:tc>
          <w:tcPr>
            <w:tcW w:w="2767" w:type="dxa"/>
          </w:tcPr>
          <w:p w14:paraId="307A6F60" w14:textId="77777777" w:rsidR="00D16FB4" w:rsidRDefault="00D16FB4" w:rsidP="0012736B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Splitter input n. 1 (KICK)</w:t>
            </w:r>
          </w:p>
        </w:tc>
      </w:tr>
      <w:tr w:rsidR="00D16FB4" w14:paraId="7ABB61C2" w14:textId="77777777" w:rsidTr="00D16FB4">
        <w:trPr>
          <w:trHeight w:val="294"/>
        </w:trPr>
        <w:tc>
          <w:tcPr>
            <w:tcW w:w="659" w:type="dxa"/>
          </w:tcPr>
          <w:p w14:paraId="41C1AB68" w14:textId="77777777" w:rsidR="00D16FB4" w:rsidRDefault="00D16FB4" w:rsidP="0012736B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628" w:type="dxa"/>
          </w:tcPr>
          <w:p w14:paraId="3DD986C1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Snare 1</w:t>
            </w:r>
          </w:p>
        </w:tc>
        <w:tc>
          <w:tcPr>
            <w:tcW w:w="2891" w:type="dxa"/>
          </w:tcPr>
          <w:p w14:paraId="5D136903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SM 57</w:t>
            </w:r>
          </w:p>
        </w:tc>
        <w:tc>
          <w:tcPr>
            <w:tcW w:w="656" w:type="dxa"/>
          </w:tcPr>
          <w:p w14:paraId="4CB07C32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comp</w:t>
            </w:r>
          </w:p>
        </w:tc>
        <w:tc>
          <w:tcPr>
            <w:tcW w:w="2767" w:type="dxa"/>
          </w:tcPr>
          <w:p w14:paraId="2999576B" w14:textId="77777777" w:rsidR="00D16FB4" w:rsidRDefault="00D16FB4" w:rsidP="0012736B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Splitter input n. 2 (SNARE)</w:t>
            </w:r>
          </w:p>
        </w:tc>
      </w:tr>
      <w:tr w:rsidR="00D16FB4" w14:paraId="6F4E560B" w14:textId="77777777" w:rsidTr="00D16FB4">
        <w:trPr>
          <w:trHeight w:val="294"/>
        </w:trPr>
        <w:tc>
          <w:tcPr>
            <w:tcW w:w="659" w:type="dxa"/>
          </w:tcPr>
          <w:p w14:paraId="01A25108" w14:textId="77777777" w:rsidR="00D16FB4" w:rsidRDefault="00D16FB4" w:rsidP="0012736B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628" w:type="dxa"/>
          </w:tcPr>
          <w:p w14:paraId="4B0B55A1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Hi-Hat</w:t>
            </w:r>
          </w:p>
        </w:tc>
        <w:tc>
          <w:tcPr>
            <w:tcW w:w="2891" w:type="dxa"/>
          </w:tcPr>
          <w:p w14:paraId="0CE0E466" w14:textId="77777777" w:rsidR="00D16FB4" w:rsidRDefault="00D16FB4" w:rsidP="0012736B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Oktava</w:t>
            </w:r>
            <w:proofErr w:type="spellEnd"/>
            <w:r>
              <w:rPr>
                <w:sz w:val="20"/>
              </w:rPr>
              <w:t>, Rode NT5, SM81</w:t>
            </w:r>
          </w:p>
        </w:tc>
        <w:tc>
          <w:tcPr>
            <w:tcW w:w="656" w:type="dxa"/>
          </w:tcPr>
          <w:p w14:paraId="2AA6D301" w14:textId="77777777" w:rsidR="00D16FB4" w:rsidRDefault="00D16FB4" w:rsidP="001273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67" w:type="dxa"/>
          </w:tcPr>
          <w:p w14:paraId="5CF99ECF" w14:textId="77777777" w:rsidR="00D16FB4" w:rsidRDefault="00D16FB4" w:rsidP="001273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16FB4" w14:paraId="24F3E7B2" w14:textId="77777777" w:rsidTr="00D16FB4">
        <w:trPr>
          <w:trHeight w:val="294"/>
        </w:trPr>
        <w:tc>
          <w:tcPr>
            <w:tcW w:w="659" w:type="dxa"/>
          </w:tcPr>
          <w:p w14:paraId="2B47E4F3" w14:textId="77777777" w:rsidR="00D16FB4" w:rsidRDefault="00D16FB4" w:rsidP="0012736B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628" w:type="dxa"/>
          </w:tcPr>
          <w:p w14:paraId="002708FC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Tom</w:t>
            </w:r>
          </w:p>
        </w:tc>
        <w:tc>
          <w:tcPr>
            <w:tcW w:w="2891" w:type="dxa"/>
          </w:tcPr>
          <w:p w14:paraId="749062B1" w14:textId="77777777" w:rsidR="00D16FB4" w:rsidRDefault="00D16FB4" w:rsidP="0012736B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Audix</w:t>
            </w:r>
            <w:proofErr w:type="spellEnd"/>
            <w:r>
              <w:rPr>
                <w:sz w:val="20"/>
              </w:rPr>
              <w:t xml:space="preserve"> D2, e604</w:t>
            </w:r>
          </w:p>
        </w:tc>
        <w:tc>
          <w:tcPr>
            <w:tcW w:w="656" w:type="dxa"/>
          </w:tcPr>
          <w:p w14:paraId="62271484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gate</w:t>
            </w:r>
          </w:p>
        </w:tc>
        <w:tc>
          <w:tcPr>
            <w:tcW w:w="2767" w:type="dxa"/>
          </w:tcPr>
          <w:p w14:paraId="104AE9B1" w14:textId="77777777" w:rsidR="00D16FB4" w:rsidRDefault="00D16FB4" w:rsidP="001273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16FB4" w14:paraId="74ADCC0F" w14:textId="77777777" w:rsidTr="00D16FB4">
        <w:trPr>
          <w:trHeight w:val="294"/>
        </w:trPr>
        <w:tc>
          <w:tcPr>
            <w:tcW w:w="659" w:type="dxa"/>
          </w:tcPr>
          <w:p w14:paraId="3C0C5A93" w14:textId="77777777" w:rsidR="00D16FB4" w:rsidRDefault="00D16FB4" w:rsidP="0012736B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628" w:type="dxa"/>
          </w:tcPr>
          <w:p w14:paraId="40FB9B1C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Floor tom / Snare 2</w:t>
            </w:r>
          </w:p>
        </w:tc>
        <w:tc>
          <w:tcPr>
            <w:tcW w:w="2891" w:type="dxa"/>
          </w:tcPr>
          <w:p w14:paraId="0F7A559F" w14:textId="77777777" w:rsidR="00D16FB4" w:rsidRDefault="00D16FB4" w:rsidP="0012736B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Audix</w:t>
            </w:r>
            <w:proofErr w:type="spellEnd"/>
            <w:r>
              <w:rPr>
                <w:sz w:val="20"/>
              </w:rPr>
              <w:t xml:space="preserve"> D2, e604, SM57</w:t>
            </w:r>
          </w:p>
        </w:tc>
        <w:tc>
          <w:tcPr>
            <w:tcW w:w="656" w:type="dxa"/>
          </w:tcPr>
          <w:p w14:paraId="63335D12" w14:textId="77777777" w:rsidR="00D16FB4" w:rsidRDefault="00D16FB4" w:rsidP="001273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67" w:type="dxa"/>
          </w:tcPr>
          <w:p w14:paraId="4486711A" w14:textId="77777777" w:rsidR="00D16FB4" w:rsidRDefault="00D16FB4" w:rsidP="001273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16FB4" w14:paraId="2A16E248" w14:textId="77777777" w:rsidTr="00D16FB4">
        <w:trPr>
          <w:trHeight w:val="294"/>
        </w:trPr>
        <w:tc>
          <w:tcPr>
            <w:tcW w:w="659" w:type="dxa"/>
          </w:tcPr>
          <w:p w14:paraId="4A7A3E94" w14:textId="77777777" w:rsidR="00D16FB4" w:rsidRDefault="00D16FB4" w:rsidP="0012736B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628" w:type="dxa"/>
          </w:tcPr>
          <w:p w14:paraId="4EBF9998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Floor tom</w:t>
            </w:r>
          </w:p>
        </w:tc>
        <w:tc>
          <w:tcPr>
            <w:tcW w:w="2891" w:type="dxa"/>
          </w:tcPr>
          <w:p w14:paraId="2774304A" w14:textId="77777777" w:rsidR="00D16FB4" w:rsidRDefault="00D16FB4" w:rsidP="0012736B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Audix</w:t>
            </w:r>
            <w:proofErr w:type="spellEnd"/>
            <w:r>
              <w:rPr>
                <w:sz w:val="20"/>
              </w:rPr>
              <w:t xml:space="preserve"> D4, e604</w:t>
            </w:r>
          </w:p>
        </w:tc>
        <w:tc>
          <w:tcPr>
            <w:tcW w:w="656" w:type="dxa"/>
          </w:tcPr>
          <w:p w14:paraId="2F6D5915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gate</w:t>
            </w:r>
          </w:p>
        </w:tc>
        <w:tc>
          <w:tcPr>
            <w:tcW w:w="2767" w:type="dxa"/>
          </w:tcPr>
          <w:p w14:paraId="10FF3813" w14:textId="77777777" w:rsidR="00D16FB4" w:rsidRDefault="00D16FB4" w:rsidP="001273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16FB4" w14:paraId="613099B0" w14:textId="77777777" w:rsidTr="00D16FB4">
        <w:trPr>
          <w:trHeight w:val="294"/>
        </w:trPr>
        <w:tc>
          <w:tcPr>
            <w:tcW w:w="659" w:type="dxa"/>
          </w:tcPr>
          <w:p w14:paraId="4AF3B288" w14:textId="77777777" w:rsidR="00D16FB4" w:rsidRDefault="00D16FB4" w:rsidP="0012736B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628" w:type="dxa"/>
          </w:tcPr>
          <w:p w14:paraId="0214E519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Over L</w:t>
            </w:r>
          </w:p>
        </w:tc>
        <w:tc>
          <w:tcPr>
            <w:tcW w:w="2891" w:type="dxa"/>
          </w:tcPr>
          <w:p w14:paraId="76A5B3D0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SM 81, Rode N5, </w:t>
            </w:r>
            <w:proofErr w:type="spellStart"/>
            <w:r>
              <w:rPr>
                <w:sz w:val="20"/>
              </w:rPr>
              <w:t>Oktava</w:t>
            </w:r>
            <w:proofErr w:type="spellEnd"/>
          </w:p>
        </w:tc>
        <w:tc>
          <w:tcPr>
            <w:tcW w:w="656" w:type="dxa"/>
          </w:tcPr>
          <w:p w14:paraId="4DF03A8F" w14:textId="77777777" w:rsidR="00D16FB4" w:rsidRDefault="00D16FB4" w:rsidP="001273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67" w:type="dxa"/>
          </w:tcPr>
          <w:p w14:paraId="1403646E" w14:textId="77777777" w:rsidR="00D16FB4" w:rsidRDefault="00D16FB4" w:rsidP="0012736B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Splitter input n. 3 (OVER L)</w:t>
            </w:r>
          </w:p>
        </w:tc>
      </w:tr>
      <w:tr w:rsidR="00D16FB4" w14:paraId="689DCC0E" w14:textId="77777777" w:rsidTr="00D16FB4">
        <w:trPr>
          <w:trHeight w:val="294"/>
        </w:trPr>
        <w:tc>
          <w:tcPr>
            <w:tcW w:w="659" w:type="dxa"/>
          </w:tcPr>
          <w:p w14:paraId="2084EAF4" w14:textId="77777777" w:rsidR="00D16FB4" w:rsidRDefault="00D16FB4" w:rsidP="0012736B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628" w:type="dxa"/>
          </w:tcPr>
          <w:p w14:paraId="26364957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Over R</w:t>
            </w:r>
          </w:p>
        </w:tc>
        <w:tc>
          <w:tcPr>
            <w:tcW w:w="2891" w:type="dxa"/>
          </w:tcPr>
          <w:p w14:paraId="0BA85903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SM 81, Rode N5, </w:t>
            </w:r>
            <w:proofErr w:type="spellStart"/>
            <w:r>
              <w:rPr>
                <w:sz w:val="20"/>
              </w:rPr>
              <w:t>Oktava</w:t>
            </w:r>
            <w:proofErr w:type="spellEnd"/>
          </w:p>
        </w:tc>
        <w:tc>
          <w:tcPr>
            <w:tcW w:w="656" w:type="dxa"/>
          </w:tcPr>
          <w:p w14:paraId="546B89BA" w14:textId="77777777" w:rsidR="00D16FB4" w:rsidRDefault="00D16FB4" w:rsidP="001273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67" w:type="dxa"/>
          </w:tcPr>
          <w:p w14:paraId="3C8F82E8" w14:textId="77777777" w:rsidR="00D16FB4" w:rsidRDefault="00D16FB4" w:rsidP="0012736B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Splitter input n. 4 (OVER R)</w:t>
            </w:r>
          </w:p>
        </w:tc>
      </w:tr>
      <w:tr w:rsidR="00D16FB4" w14:paraId="34A9B4C4" w14:textId="77777777" w:rsidTr="00D16FB4">
        <w:trPr>
          <w:trHeight w:val="418"/>
        </w:trPr>
        <w:tc>
          <w:tcPr>
            <w:tcW w:w="659" w:type="dxa"/>
          </w:tcPr>
          <w:p w14:paraId="08AA23C2" w14:textId="77777777" w:rsidR="00D16FB4" w:rsidRDefault="00D16FB4" w:rsidP="0012736B">
            <w:pPr>
              <w:pStyle w:val="TableParagraph"/>
              <w:spacing w:before="121"/>
              <w:rPr>
                <w:b/>
                <w:sz w:val="20"/>
              </w:rPr>
            </w:pPr>
            <w:r>
              <w:rPr>
                <w:b/>
                <w:sz w:val="20"/>
              </w:rPr>
              <w:t>9 L</w:t>
            </w:r>
          </w:p>
        </w:tc>
        <w:tc>
          <w:tcPr>
            <w:tcW w:w="2628" w:type="dxa"/>
          </w:tcPr>
          <w:p w14:paraId="022A87D2" w14:textId="77777777" w:rsidR="00D16FB4" w:rsidRDefault="00D16FB4" w:rsidP="0012736B">
            <w:pPr>
              <w:pStyle w:val="TableParagraph"/>
              <w:spacing w:before="121"/>
              <w:rPr>
                <w:sz w:val="20"/>
              </w:rPr>
            </w:pPr>
            <w:r>
              <w:rPr>
                <w:sz w:val="20"/>
              </w:rPr>
              <w:t xml:space="preserve">Drum pad </w:t>
            </w:r>
            <w:proofErr w:type="spellStart"/>
            <w:r>
              <w:rPr>
                <w:sz w:val="20"/>
              </w:rPr>
              <w:t>SPDsx</w:t>
            </w:r>
            <w:proofErr w:type="spellEnd"/>
            <w:r>
              <w:rPr>
                <w:sz w:val="20"/>
              </w:rPr>
              <w:t>/sampler L</w:t>
            </w:r>
          </w:p>
        </w:tc>
        <w:tc>
          <w:tcPr>
            <w:tcW w:w="2891" w:type="dxa"/>
          </w:tcPr>
          <w:p w14:paraId="34A93B90" w14:textId="77777777" w:rsidR="00D16FB4" w:rsidRDefault="00D16FB4" w:rsidP="0012736B">
            <w:pPr>
              <w:pStyle w:val="TableParagraph"/>
              <w:spacing w:before="1" w:line="243" w:lineRule="exact"/>
              <w:rPr>
                <w:sz w:val="20"/>
              </w:rPr>
            </w:pPr>
            <w:r>
              <w:rPr>
                <w:sz w:val="20"/>
              </w:rPr>
              <w:t>DI box (link thru pre monitoring)</w:t>
            </w:r>
          </w:p>
          <w:p w14:paraId="5B5EC699" w14:textId="77777777" w:rsidR="00D16FB4" w:rsidRDefault="00D16FB4" w:rsidP="0012736B">
            <w:pPr>
              <w:pStyle w:val="TableParagraph"/>
              <w:spacing w:before="0" w:line="224" w:lineRule="exact"/>
              <w:rPr>
                <w:sz w:val="20"/>
              </w:rPr>
            </w:pPr>
            <w:r>
              <w:rPr>
                <w:sz w:val="20"/>
              </w:rPr>
              <w:t>+48V</w:t>
            </w:r>
          </w:p>
        </w:tc>
        <w:tc>
          <w:tcPr>
            <w:tcW w:w="656" w:type="dxa"/>
          </w:tcPr>
          <w:p w14:paraId="5DF5D0C5" w14:textId="77777777" w:rsidR="00D16FB4" w:rsidRDefault="00D16FB4" w:rsidP="001273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67" w:type="dxa"/>
          </w:tcPr>
          <w:p w14:paraId="3A56F2B4" w14:textId="77777777" w:rsidR="00D16FB4" w:rsidRDefault="00D16FB4" w:rsidP="001273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16FB4" w14:paraId="39A4A18E" w14:textId="77777777" w:rsidTr="00D16FB4">
        <w:trPr>
          <w:trHeight w:val="294"/>
        </w:trPr>
        <w:tc>
          <w:tcPr>
            <w:tcW w:w="659" w:type="dxa"/>
          </w:tcPr>
          <w:p w14:paraId="6D8880B8" w14:textId="77777777" w:rsidR="00D16FB4" w:rsidRDefault="00D16FB4" w:rsidP="0012736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10 R</w:t>
            </w:r>
          </w:p>
        </w:tc>
        <w:tc>
          <w:tcPr>
            <w:tcW w:w="2628" w:type="dxa"/>
          </w:tcPr>
          <w:p w14:paraId="28BEF18E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Drum pad </w:t>
            </w:r>
            <w:proofErr w:type="spellStart"/>
            <w:r>
              <w:rPr>
                <w:sz w:val="20"/>
              </w:rPr>
              <w:t>SPDsx</w:t>
            </w:r>
            <w:proofErr w:type="spellEnd"/>
            <w:r>
              <w:rPr>
                <w:sz w:val="20"/>
              </w:rPr>
              <w:t>/sampler R</w:t>
            </w:r>
          </w:p>
        </w:tc>
        <w:tc>
          <w:tcPr>
            <w:tcW w:w="2891" w:type="dxa"/>
          </w:tcPr>
          <w:p w14:paraId="40459ED7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DI box +48V</w:t>
            </w:r>
          </w:p>
        </w:tc>
        <w:tc>
          <w:tcPr>
            <w:tcW w:w="656" w:type="dxa"/>
          </w:tcPr>
          <w:p w14:paraId="49EB782B" w14:textId="77777777" w:rsidR="00D16FB4" w:rsidRDefault="00D16FB4" w:rsidP="001273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67" w:type="dxa"/>
          </w:tcPr>
          <w:p w14:paraId="696DF032" w14:textId="77777777" w:rsidR="00D16FB4" w:rsidRDefault="00D16FB4" w:rsidP="001273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16FB4" w14:paraId="576D1F4F" w14:textId="77777777" w:rsidTr="00D16FB4">
        <w:trPr>
          <w:trHeight w:val="294"/>
        </w:trPr>
        <w:tc>
          <w:tcPr>
            <w:tcW w:w="659" w:type="dxa"/>
          </w:tcPr>
          <w:p w14:paraId="7BD693EF" w14:textId="77777777" w:rsidR="00D16FB4" w:rsidRDefault="00D16FB4" w:rsidP="0012736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628" w:type="dxa"/>
          </w:tcPr>
          <w:p w14:paraId="71F61F5F" w14:textId="77777777" w:rsidR="00D16FB4" w:rsidRDefault="00D16FB4" w:rsidP="0012736B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Bassguitar</w:t>
            </w:r>
            <w:proofErr w:type="spellEnd"/>
          </w:p>
        </w:tc>
        <w:tc>
          <w:tcPr>
            <w:tcW w:w="2891" w:type="dxa"/>
          </w:tcPr>
          <w:p w14:paraId="0A1E80EB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XLR</w:t>
            </w:r>
          </w:p>
        </w:tc>
        <w:tc>
          <w:tcPr>
            <w:tcW w:w="656" w:type="dxa"/>
          </w:tcPr>
          <w:p w14:paraId="4F445F28" w14:textId="77777777" w:rsidR="00D16FB4" w:rsidRDefault="00D16FB4" w:rsidP="001273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67" w:type="dxa"/>
          </w:tcPr>
          <w:p w14:paraId="0D036CAF" w14:textId="77777777" w:rsidR="00D16FB4" w:rsidRDefault="00D16FB4" w:rsidP="0012736B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Splitter input n. 5 (BASS)</w:t>
            </w:r>
          </w:p>
        </w:tc>
      </w:tr>
      <w:tr w:rsidR="00D16FB4" w14:paraId="39B81E9E" w14:textId="77777777" w:rsidTr="00D16FB4">
        <w:trPr>
          <w:trHeight w:val="418"/>
        </w:trPr>
        <w:tc>
          <w:tcPr>
            <w:tcW w:w="659" w:type="dxa"/>
          </w:tcPr>
          <w:p w14:paraId="1056FA36" w14:textId="77777777" w:rsidR="00D16FB4" w:rsidRDefault="00D16FB4" w:rsidP="0012736B">
            <w:pPr>
              <w:pStyle w:val="TableParagraph"/>
              <w:spacing w:before="121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628" w:type="dxa"/>
          </w:tcPr>
          <w:p w14:paraId="73C99B4B" w14:textId="77777777" w:rsidR="00D16FB4" w:rsidRDefault="00D16FB4" w:rsidP="0012736B">
            <w:pPr>
              <w:pStyle w:val="TableParagraph"/>
              <w:spacing w:before="121"/>
              <w:rPr>
                <w:sz w:val="20"/>
              </w:rPr>
            </w:pPr>
            <w:r>
              <w:rPr>
                <w:sz w:val="20"/>
              </w:rPr>
              <w:t>Acc. Guitar</w:t>
            </w:r>
          </w:p>
        </w:tc>
        <w:tc>
          <w:tcPr>
            <w:tcW w:w="2891" w:type="dxa"/>
          </w:tcPr>
          <w:p w14:paraId="1857767F" w14:textId="77777777" w:rsidR="00D16FB4" w:rsidRDefault="00D16FB4" w:rsidP="0012736B">
            <w:pPr>
              <w:pStyle w:val="TableParagraph"/>
              <w:spacing w:before="0" w:line="243" w:lineRule="exact"/>
              <w:rPr>
                <w:sz w:val="20"/>
              </w:rPr>
            </w:pPr>
            <w:r>
              <w:rPr>
                <w:sz w:val="20"/>
              </w:rPr>
              <w:t>DI box (link thru pre monitoring)</w:t>
            </w:r>
          </w:p>
          <w:p w14:paraId="6E69AF7D" w14:textId="77777777" w:rsidR="00D16FB4" w:rsidRDefault="00D16FB4" w:rsidP="0012736B">
            <w:pPr>
              <w:pStyle w:val="TableParagraph"/>
              <w:spacing w:before="0" w:line="225" w:lineRule="exact"/>
              <w:rPr>
                <w:sz w:val="20"/>
              </w:rPr>
            </w:pPr>
            <w:r>
              <w:rPr>
                <w:sz w:val="20"/>
              </w:rPr>
              <w:t>+48V</w:t>
            </w:r>
          </w:p>
        </w:tc>
        <w:tc>
          <w:tcPr>
            <w:tcW w:w="656" w:type="dxa"/>
          </w:tcPr>
          <w:p w14:paraId="677E47F1" w14:textId="77777777" w:rsidR="00D16FB4" w:rsidRDefault="00D16FB4" w:rsidP="0012736B">
            <w:pPr>
              <w:pStyle w:val="TableParagraph"/>
              <w:spacing w:before="121"/>
              <w:rPr>
                <w:sz w:val="20"/>
              </w:rPr>
            </w:pPr>
            <w:r>
              <w:rPr>
                <w:sz w:val="20"/>
              </w:rPr>
              <w:t>comp</w:t>
            </w:r>
          </w:p>
        </w:tc>
        <w:tc>
          <w:tcPr>
            <w:tcW w:w="2767" w:type="dxa"/>
          </w:tcPr>
          <w:p w14:paraId="729ADA5D" w14:textId="77777777" w:rsidR="00D16FB4" w:rsidRDefault="00D16FB4" w:rsidP="001273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16FB4" w14:paraId="207900FC" w14:textId="77777777" w:rsidTr="00D16FB4">
        <w:trPr>
          <w:trHeight w:val="294"/>
        </w:trPr>
        <w:tc>
          <w:tcPr>
            <w:tcW w:w="659" w:type="dxa"/>
          </w:tcPr>
          <w:p w14:paraId="677B5E8D" w14:textId="77777777" w:rsidR="00D16FB4" w:rsidRDefault="00D16FB4" w:rsidP="0012736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13 L</w:t>
            </w:r>
          </w:p>
        </w:tc>
        <w:tc>
          <w:tcPr>
            <w:tcW w:w="2628" w:type="dxa"/>
          </w:tcPr>
          <w:p w14:paraId="02E7282F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Key L</w:t>
            </w:r>
          </w:p>
        </w:tc>
        <w:tc>
          <w:tcPr>
            <w:tcW w:w="2891" w:type="dxa"/>
          </w:tcPr>
          <w:p w14:paraId="78FD4832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XLR</w:t>
            </w:r>
          </w:p>
        </w:tc>
        <w:tc>
          <w:tcPr>
            <w:tcW w:w="656" w:type="dxa"/>
          </w:tcPr>
          <w:p w14:paraId="27C79E0E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comp</w:t>
            </w:r>
          </w:p>
        </w:tc>
        <w:tc>
          <w:tcPr>
            <w:tcW w:w="2767" w:type="dxa"/>
          </w:tcPr>
          <w:p w14:paraId="30073B41" w14:textId="77777777" w:rsidR="00D16FB4" w:rsidRDefault="00D16FB4" w:rsidP="0012736B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Splitter input n. 6 (KEY L)</w:t>
            </w:r>
          </w:p>
        </w:tc>
      </w:tr>
      <w:tr w:rsidR="00D16FB4" w14:paraId="5E3C1E4C" w14:textId="77777777" w:rsidTr="00D16FB4">
        <w:trPr>
          <w:trHeight w:val="294"/>
        </w:trPr>
        <w:tc>
          <w:tcPr>
            <w:tcW w:w="659" w:type="dxa"/>
          </w:tcPr>
          <w:p w14:paraId="5D278B40" w14:textId="77777777" w:rsidR="00D16FB4" w:rsidRDefault="00D16FB4" w:rsidP="0012736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14 R</w:t>
            </w:r>
          </w:p>
        </w:tc>
        <w:tc>
          <w:tcPr>
            <w:tcW w:w="2628" w:type="dxa"/>
          </w:tcPr>
          <w:p w14:paraId="51160FEF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Key R</w:t>
            </w:r>
          </w:p>
        </w:tc>
        <w:tc>
          <w:tcPr>
            <w:tcW w:w="2891" w:type="dxa"/>
          </w:tcPr>
          <w:p w14:paraId="566E1D10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XLR</w:t>
            </w:r>
          </w:p>
        </w:tc>
        <w:tc>
          <w:tcPr>
            <w:tcW w:w="656" w:type="dxa"/>
          </w:tcPr>
          <w:p w14:paraId="595DD577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comp</w:t>
            </w:r>
          </w:p>
        </w:tc>
        <w:tc>
          <w:tcPr>
            <w:tcW w:w="2767" w:type="dxa"/>
          </w:tcPr>
          <w:p w14:paraId="7FD30A39" w14:textId="77777777" w:rsidR="00D16FB4" w:rsidRDefault="00D16FB4" w:rsidP="0012736B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Splitter input n. 7 (KEY R)</w:t>
            </w:r>
          </w:p>
        </w:tc>
      </w:tr>
      <w:tr w:rsidR="00D16FB4" w14:paraId="046F5CE2" w14:textId="77777777" w:rsidTr="00D16FB4">
        <w:trPr>
          <w:trHeight w:val="294"/>
        </w:trPr>
        <w:tc>
          <w:tcPr>
            <w:tcW w:w="659" w:type="dxa"/>
          </w:tcPr>
          <w:p w14:paraId="43633189" w14:textId="77777777" w:rsidR="00D16FB4" w:rsidRDefault="00D16FB4" w:rsidP="0012736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15 L</w:t>
            </w:r>
          </w:p>
        </w:tc>
        <w:tc>
          <w:tcPr>
            <w:tcW w:w="2628" w:type="dxa"/>
          </w:tcPr>
          <w:p w14:paraId="4F702C23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El. Guitar - Kemper L</w:t>
            </w:r>
          </w:p>
        </w:tc>
        <w:tc>
          <w:tcPr>
            <w:tcW w:w="2891" w:type="dxa"/>
          </w:tcPr>
          <w:p w14:paraId="1D5A0C9D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XLR</w:t>
            </w:r>
          </w:p>
        </w:tc>
        <w:tc>
          <w:tcPr>
            <w:tcW w:w="656" w:type="dxa"/>
          </w:tcPr>
          <w:p w14:paraId="22A2AAF8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comp</w:t>
            </w:r>
          </w:p>
        </w:tc>
        <w:tc>
          <w:tcPr>
            <w:tcW w:w="2767" w:type="dxa"/>
          </w:tcPr>
          <w:p w14:paraId="5585ADF4" w14:textId="77777777" w:rsidR="00D16FB4" w:rsidRDefault="00D16FB4" w:rsidP="001273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16FB4" w14:paraId="10E603B2" w14:textId="77777777" w:rsidTr="00D16FB4">
        <w:trPr>
          <w:trHeight w:val="294"/>
        </w:trPr>
        <w:tc>
          <w:tcPr>
            <w:tcW w:w="659" w:type="dxa"/>
          </w:tcPr>
          <w:p w14:paraId="3F4B0B84" w14:textId="77777777" w:rsidR="00D16FB4" w:rsidRDefault="00D16FB4" w:rsidP="0012736B">
            <w:pPr>
              <w:pStyle w:val="TableParagraph"/>
              <w:spacing w:before="51"/>
              <w:rPr>
                <w:b/>
                <w:sz w:val="20"/>
              </w:rPr>
            </w:pPr>
            <w:r>
              <w:rPr>
                <w:b/>
                <w:sz w:val="20"/>
              </w:rPr>
              <w:t>16 R</w:t>
            </w:r>
          </w:p>
        </w:tc>
        <w:tc>
          <w:tcPr>
            <w:tcW w:w="2628" w:type="dxa"/>
          </w:tcPr>
          <w:p w14:paraId="3D059062" w14:textId="77777777" w:rsidR="00D16FB4" w:rsidRDefault="00D16FB4" w:rsidP="0012736B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El. Guitar – Kemper R</w:t>
            </w:r>
          </w:p>
        </w:tc>
        <w:tc>
          <w:tcPr>
            <w:tcW w:w="2891" w:type="dxa"/>
          </w:tcPr>
          <w:p w14:paraId="1980D9BE" w14:textId="77777777" w:rsidR="00D16FB4" w:rsidRDefault="00D16FB4" w:rsidP="0012736B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XLR</w:t>
            </w:r>
          </w:p>
        </w:tc>
        <w:tc>
          <w:tcPr>
            <w:tcW w:w="656" w:type="dxa"/>
          </w:tcPr>
          <w:p w14:paraId="7F2E1534" w14:textId="77777777" w:rsidR="00D16FB4" w:rsidRDefault="00D16FB4" w:rsidP="0012736B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comp</w:t>
            </w:r>
          </w:p>
        </w:tc>
        <w:tc>
          <w:tcPr>
            <w:tcW w:w="2767" w:type="dxa"/>
          </w:tcPr>
          <w:p w14:paraId="25F05B29" w14:textId="77777777" w:rsidR="00D16FB4" w:rsidRDefault="00D16FB4" w:rsidP="001273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16FB4" w14:paraId="43428AE8" w14:textId="77777777" w:rsidTr="00D16FB4">
        <w:trPr>
          <w:trHeight w:val="294"/>
        </w:trPr>
        <w:tc>
          <w:tcPr>
            <w:tcW w:w="659" w:type="dxa"/>
          </w:tcPr>
          <w:p w14:paraId="6328884C" w14:textId="77777777" w:rsidR="00D16FB4" w:rsidRDefault="00D16FB4" w:rsidP="0012736B">
            <w:pPr>
              <w:pStyle w:val="TableParagraph"/>
              <w:spacing w:before="51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628" w:type="dxa"/>
          </w:tcPr>
          <w:p w14:paraId="2501B423" w14:textId="77777777" w:rsidR="00D16FB4" w:rsidRDefault="00D16FB4" w:rsidP="0012736B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Conga</w:t>
            </w:r>
          </w:p>
        </w:tc>
        <w:tc>
          <w:tcPr>
            <w:tcW w:w="2891" w:type="dxa"/>
          </w:tcPr>
          <w:p w14:paraId="4D68651A" w14:textId="77777777" w:rsidR="00D16FB4" w:rsidRDefault="00D16FB4" w:rsidP="0012736B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SM 57</w:t>
            </w:r>
          </w:p>
        </w:tc>
        <w:tc>
          <w:tcPr>
            <w:tcW w:w="656" w:type="dxa"/>
          </w:tcPr>
          <w:p w14:paraId="38FB6DBD" w14:textId="77777777" w:rsidR="00D16FB4" w:rsidRDefault="00D16FB4" w:rsidP="001273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67" w:type="dxa"/>
          </w:tcPr>
          <w:p w14:paraId="20ADB697" w14:textId="77777777" w:rsidR="00D16FB4" w:rsidRDefault="00D16FB4" w:rsidP="0012736B">
            <w:pPr>
              <w:pStyle w:val="TableParagraph"/>
              <w:spacing w:before="51"/>
              <w:ind w:left="109"/>
              <w:rPr>
                <w:sz w:val="20"/>
              </w:rPr>
            </w:pPr>
            <w:r>
              <w:rPr>
                <w:sz w:val="20"/>
              </w:rPr>
              <w:t>Splitter input n. 8 (CONGA)</w:t>
            </w:r>
          </w:p>
        </w:tc>
      </w:tr>
      <w:tr w:rsidR="00D16FB4" w14:paraId="00873ACF" w14:textId="77777777" w:rsidTr="00D16FB4">
        <w:trPr>
          <w:trHeight w:val="295"/>
        </w:trPr>
        <w:tc>
          <w:tcPr>
            <w:tcW w:w="659" w:type="dxa"/>
          </w:tcPr>
          <w:p w14:paraId="6AD7CE21" w14:textId="77777777" w:rsidR="00D16FB4" w:rsidRDefault="00D16FB4" w:rsidP="0012736B">
            <w:pPr>
              <w:pStyle w:val="TableParagraph"/>
              <w:spacing w:before="52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628" w:type="dxa"/>
          </w:tcPr>
          <w:p w14:paraId="740BBEBF" w14:textId="77777777" w:rsidR="00D16FB4" w:rsidRDefault="00D16FB4" w:rsidP="0012736B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Timbales</w:t>
            </w:r>
          </w:p>
        </w:tc>
        <w:tc>
          <w:tcPr>
            <w:tcW w:w="2891" w:type="dxa"/>
          </w:tcPr>
          <w:p w14:paraId="01A1A1D9" w14:textId="77777777" w:rsidR="00D16FB4" w:rsidRDefault="00D16FB4" w:rsidP="0012736B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SM 57</w:t>
            </w:r>
          </w:p>
        </w:tc>
        <w:tc>
          <w:tcPr>
            <w:tcW w:w="656" w:type="dxa"/>
          </w:tcPr>
          <w:p w14:paraId="30CAAA12" w14:textId="77777777" w:rsidR="00D16FB4" w:rsidRDefault="00D16FB4" w:rsidP="001273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67" w:type="dxa"/>
          </w:tcPr>
          <w:p w14:paraId="69EB3CC5" w14:textId="77777777" w:rsidR="00D16FB4" w:rsidRDefault="00D16FB4" w:rsidP="0012736B">
            <w:pPr>
              <w:pStyle w:val="TableParagraph"/>
              <w:spacing w:before="52"/>
              <w:ind w:left="109"/>
              <w:rPr>
                <w:sz w:val="20"/>
              </w:rPr>
            </w:pPr>
            <w:r>
              <w:rPr>
                <w:sz w:val="20"/>
              </w:rPr>
              <w:t>Splitter input n. 9 (TIMBALES)</w:t>
            </w:r>
          </w:p>
        </w:tc>
      </w:tr>
      <w:tr w:rsidR="00D16FB4" w14:paraId="51907F82" w14:textId="77777777" w:rsidTr="00D16FB4">
        <w:trPr>
          <w:trHeight w:val="297"/>
        </w:trPr>
        <w:tc>
          <w:tcPr>
            <w:tcW w:w="659" w:type="dxa"/>
          </w:tcPr>
          <w:p w14:paraId="5EE7BBEA" w14:textId="77777777" w:rsidR="00D16FB4" w:rsidRDefault="00D16FB4" w:rsidP="0012736B">
            <w:pPr>
              <w:pStyle w:val="TableParagraph"/>
              <w:spacing w:before="51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628" w:type="dxa"/>
          </w:tcPr>
          <w:p w14:paraId="7B20D9FF" w14:textId="77777777" w:rsidR="00D16FB4" w:rsidRDefault="00D16FB4" w:rsidP="0012736B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Vocal 1 – lead</w:t>
            </w:r>
          </w:p>
        </w:tc>
        <w:tc>
          <w:tcPr>
            <w:tcW w:w="2891" w:type="dxa"/>
          </w:tcPr>
          <w:p w14:paraId="3657F6B6" w14:textId="77777777" w:rsidR="00D16FB4" w:rsidRDefault="00D16FB4" w:rsidP="0012736B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SM 58</w:t>
            </w:r>
          </w:p>
        </w:tc>
        <w:tc>
          <w:tcPr>
            <w:tcW w:w="656" w:type="dxa"/>
          </w:tcPr>
          <w:p w14:paraId="67A06D52" w14:textId="77777777" w:rsidR="00D16FB4" w:rsidRDefault="00D16FB4" w:rsidP="0012736B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comp</w:t>
            </w:r>
          </w:p>
        </w:tc>
        <w:tc>
          <w:tcPr>
            <w:tcW w:w="2767" w:type="dxa"/>
          </w:tcPr>
          <w:p w14:paraId="108ECE64" w14:textId="77777777" w:rsidR="00D16FB4" w:rsidRDefault="00D16FB4" w:rsidP="0012736B">
            <w:pPr>
              <w:pStyle w:val="TableParagraph"/>
              <w:spacing w:before="51"/>
              <w:ind w:left="109"/>
              <w:rPr>
                <w:sz w:val="20"/>
              </w:rPr>
            </w:pPr>
            <w:r>
              <w:rPr>
                <w:sz w:val="20"/>
              </w:rPr>
              <w:t>Splitter input n. 10 (LEAD VOC)</w:t>
            </w:r>
          </w:p>
        </w:tc>
      </w:tr>
      <w:tr w:rsidR="00D16FB4" w14:paraId="58DE6C63" w14:textId="77777777" w:rsidTr="00D16FB4">
        <w:trPr>
          <w:trHeight w:val="294"/>
        </w:trPr>
        <w:tc>
          <w:tcPr>
            <w:tcW w:w="659" w:type="dxa"/>
          </w:tcPr>
          <w:p w14:paraId="2F788C5F" w14:textId="77777777" w:rsidR="00D16FB4" w:rsidRDefault="00D16FB4" w:rsidP="0012736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628" w:type="dxa"/>
          </w:tcPr>
          <w:p w14:paraId="3EADF2CD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Vocal 2 – el. guitar</w:t>
            </w:r>
          </w:p>
        </w:tc>
        <w:tc>
          <w:tcPr>
            <w:tcW w:w="2891" w:type="dxa"/>
          </w:tcPr>
          <w:p w14:paraId="32487798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SM 58, Beta 58A</w:t>
            </w:r>
          </w:p>
        </w:tc>
        <w:tc>
          <w:tcPr>
            <w:tcW w:w="656" w:type="dxa"/>
          </w:tcPr>
          <w:p w14:paraId="2120C2E2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comp</w:t>
            </w:r>
          </w:p>
        </w:tc>
        <w:tc>
          <w:tcPr>
            <w:tcW w:w="2767" w:type="dxa"/>
          </w:tcPr>
          <w:p w14:paraId="00E12894" w14:textId="77777777" w:rsidR="00D16FB4" w:rsidRDefault="00D16FB4" w:rsidP="0012736B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Splitter input n. 11 (VOC E.G.)</w:t>
            </w:r>
          </w:p>
        </w:tc>
      </w:tr>
      <w:tr w:rsidR="00D16FB4" w14:paraId="4BCBED3E" w14:textId="77777777" w:rsidTr="00D16FB4">
        <w:trPr>
          <w:trHeight w:val="294"/>
        </w:trPr>
        <w:tc>
          <w:tcPr>
            <w:tcW w:w="659" w:type="dxa"/>
          </w:tcPr>
          <w:p w14:paraId="67F0FBC3" w14:textId="77777777" w:rsidR="00D16FB4" w:rsidRDefault="00D16FB4" w:rsidP="0012736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628" w:type="dxa"/>
          </w:tcPr>
          <w:p w14:paraId="22F75F6D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Vocal 3 - conga</w:t>
            </w:r>
          </w:p>
        </w:tc>
        <w:tc>
          <w:tcPr>
            <w:tcW w:w="2891" w:type="dxa"/>
          </w:tcPr>
          <w:p w14:paraId="0714AE8B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SM 58, Beta 58A</w:t>
            </w:r>
          </w:p>
        </w:tc>
        <w:tc>
          <w:tcPr>
            <w:tcW w:w="656" w:type="dxa"/>
          </w:tcPr>
          <w:p w14:paraId="3F78CB16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comp</w:t>
            </w:r>
          </w:p>
        </w:tc>
        <w:tc>
          <w:tcPr>
            <w:tcW w:w="2767" w:type="dxa"/>
          </w:tcPr>
          <w:p w14:paraId="1813D480" w14:textId="77777777" w:rsidR="00D16FB4" w:rsidRDefault="00D16FB4" w:rsidP="0012736B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Splitter input n. 12 (VOC CONGA)</w:t>
            </w:r>
          </w:p>
        </w:tc>
      </w:tr>
      <w:tr w:rsidR="00D16FB4" w14:paraId="13566CA5" w14:textId="77777777" w:rsidTr="00D16FB4">
        <w:trPr>
          <w:trHeight w:val="294"/>
        </w:trPr>
        <w:tc>
          <w:tcPr>
            <w:tcW w:w="659" w:type="dxa"/>
          </w:tcPr>
          <w:p w14:paraId="69594CF2" w14:textId="77777777" w:rsidR="00D16FB4" w:rsidRDefault="00D16FB4" w:rsidP="0012736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628" w:type="dxa"/>
          </w:tcPr>
          <w:p w14:paraId="21E9CF8F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Vocal 4 – piano</w:t>
            </w:r>
          </w:p>
        </w:tc>
        <w:tc>
          <w:tcPr>
            <w:tcW w:w="2891" w:type="dxa"/>
          </w:tcPr>
          <w:p w14:paraId="21CC6D27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SM 58, Beta 58A</w:t>
            </w:r>
          </w:p>
        </w:tc>
        <w:tc>
          <w:tcPr>
            <w:tcW w:w="656" w:type="dxa"/>
          </w:tcPr>
          <w:p w14:paraId="3A844098" w14:textId="77777777" w:rsidR="00D16FB4" w:rsidRDefault="00D16FB4" w:rsidP="00127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comp</w:t>
            </w:r>
          </w:p>
        </w:tc>
        <w:tc>
          <w:tcPr>
            <w:tcW w:w="2767" w:type="dxa"/>
          </w:tcPr>
          <w:p w14:paraId="7EAECF5F" w14:textId="77777777" w:rsidR="00D16FB4" w:rsidRDefault="00D16FB4" w:rsidP="0012736B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Splitter input n. 13 (VOC PIANO)</w:t>
            </w:r>
          </w:p>
        </w:tc>
      </w:tr>
      <w:tr w:rsidR="00D16FB4" w14:paraId="052A5567" w14:textId="77777777" w:rsidTr="00D16FB4">
        <w:trPr>
          <w:trHeight w:val="627"/>
        </w:trPr>
        <w:tc>
          <w:tcPr>
            <w:tcW w:w="659" w:type="dxa"/>
          </w:tcPr>
          <w:p w14:paraId="7592B69A" w14:textId="77777777" w:rsidR="00D16FB4" w:rsidRDefault="00D16FB4" w:rsidP="0012736B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187428C9" w14:textId="77777777" w:rsidR="00D16FB4" w:rsidRDefault="00D16FB4" w:rsidP="0012736B"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628" w:type="dxa"/>
          </w:tcPr>
          <w:p w14:paraId="3B4D5DCB" w14:textId="77777777" w:rsidR="00D16FB4" w:rsidRDefault="00D16FB4" w:rsidP="0012736B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2214061F" w14:textId="77777777" w:rsidR="00D16FB4" w:rsidRDefault="00D16FB4" w:rsidP="0012736B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Trumpet</w:t>
            </w:r>
          </w:p>
        </w:tc>
        <w:tc>
          <w:tcPr>
            <w:tcW w:w="2891" w:type="dxa"/>
          </w:tcPr>
          <w:p w14:paraId="753B90C6" w14:textId="77777777" w:rsidR="00D16FB4" w:rsidRDefault="00D16FB4" w:rsidP="0012736B">
            <w:pPr>
              <w:pStyle w:val="TableParagraph"/>
              <w:spacing w:before="0" w:line="243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Audiotechnika</w:t>
            </w:r>
            <w:proofErr w:type="spellEnd"/>
            <w:r>
              <w:rPr>
                <w:b/>
                <w:sz w:val="20"/>
              </w:rPr>
              <w:t xml:space="preserve"> Pro35 (</w:t>
            </w:r>
            <w:proofErr w:type="spellStart"/>
            <w:r>
              <w:rPr>
                <w:b/>
                <w:sz w:val="20"/>
              </w:rPr>
              <w:t>vlastný</w:t>
            </w:r>
            <w:proofErr w:type="spellEnd"/>
            <w:r>
              <w:rPr>
                <w:b/>
                <w:sz w:val="20"/>
              </w:rPr>
              <w:t xml:space="preserve"> mic)</w:t>
            </w:r>
          </w:p>
          <w:p w14:paraId="092E0102" w14:textId="77777777" w:rsidR="00D16FB4" w:rsidRDefault="00D16FB4" w:rsidP="0012736B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 xml:space="preserve">(+48V </w:t>
            </w:r>
            <w:proofErr w:type="spellStart"/>
            <w:r>
              <w:rPr>
                <w:sz w:val="20"/>
              </w:rPr>
              <w:t>kontroluje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kapela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cez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vlastný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mixpult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656" w:type="dxa"/>
          </w:tcPr>
          <w:p w14:paraId="44E94D9E" w14:textId="77777777" w:rsidR="00D16FB4" w:rsidRDefault="00D16FB4" w:rsidP="0012736B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45538076" w14:textId="77777777" w:rsidR="00D16FB4" w:rsidRDefault="00D16FB4" w:rsidP="0012736B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comp</w:t>
            </w:r>
          </w:p>
        </w:tc>
        <w:tc>
          <w:tcPr>
            <w:tcW w:w="2767" w:type="dxa"/>
          </w:tcPr>
          <w:p w14:paraId="2F741572" w14:textId="77777777" w:rsidR="00D16FB4" w:rsidRDefault="00D16FB4" w:rsidP="0012736B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13678372" w14:textId="77777777" w:rsidR="00D16FB4" w:rsidRDefault="00D16FB4" w:rsidP="0012736B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Splitter input n. 14 (TRUMPET)</w:t>
            </w:r>
          </w:p>
        </w:tc>
      </w:tr>
      <w:tr w:rsidR="00D16FB4" w14:paraId="491AA082" w14:textId="77777777" w:rsidTr="00D16FB4">
        <w:trPr>
          <w:trHeight w:val="629"/>
        </w:trPr>
        <w:tc>
          <w:tcPr>
            <w:tcW w:w="659" w:type="dxa"/>
          </w:tcPr>
          <w:p w14:paraId="441B119B" w14:textId="77777777" w:rsidR="00D16FB4" w:rsidRDefault="00D16FB4" w:rsidP="0012736B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5D7F4232" w14:textId="77777777" w:rsidR="00D16FB4" w:rsidRDefault="00D16FB4" w:rsidP="0012736B"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628" w:type="dxa"/>
          </w:tcPr>
          <w:p w14:paraId="761B5EAA" w14:textId="77777777" w:rsidR="00D16FB4" w:rsidRDefault="00D16FB4" w:rsidP="0012736B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130B8C2F" w14:textId="77777777" w:rsidR="00D16FB4" w:rsidRDefault="00D16FB4" w:rsidP="0012736B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Trombone</w:t>
            </w:r>
          </w:p>
        </w:tc>
        <w:tc>
          <w:tcPr>
            <w:tcW w:w="2891" w:type="dxa"/>
          </w:tcPr>
          <w:p w14:paraId="3D0D9442" w14:textId="77777777" w:rsidR="00D16FB4" w:rsidRDefault="00D16FB4" w:rsidP="0012736B">
            <w:pPr>
              <w:pStyle w:val="TableParagraph"/>
              <w:spacing w:before="1" w:line="243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Audiotechnika</w:t>
            </w:r>
            <w:proofErr w:type="spellEnd"/>
            <w:r>
              <w:rPr>
                <w:b/>
                <w:sz w:val="20"/>
              </w:rPr>
              <w:t xml:space="preserve"> Pro35 (</w:t>
            </w:r>
            <w:proofErr w:type="spellStart"/>
            <w:r>
              <w:rPr>
                <w:b/>
                <w:sz w:val="20"/>
              </w:rPr>
              <w:t>vlastný</w:t>
            </w:r>
            <w:proofErr w:type="spellEnd"/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z w:val="20"/>
              </w:rPr>
              <w:t>mic)</w:t>
            </w:r>
          </w:p>
          <w:p w14:paraId="4CFD6FC2" w14:textId="77777777" w:rsidR="00D16FB4" w:rsidRDefault="00D16FB4" w:rsidP="0012736B">
            <w:pPr>
              <w:pStyle w:val="TableParagraph"/>
              <w:spacing w:before="0" w:line="243" w:lineRule="exact"/>
              <w:rPr>
                <w:sz w:val="20"/>
              </w:rPr>
            </w:pPr>
            <w:r>
              <w:rPr>
                <w:sz w:val="20"/>
              </w:rPr>
              <w:t xml:space="preserve">(+48V </w:t>
            </w:r>
            <w:proofErr w:type="spellStart"/>
            <w:r>
              <w:rPr>
                <w:sz w:val="20"/>
              </w:rPr>
              <w:t>kontroluje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kapela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cez</w:t>
            </w:r>
            <w:proofErr w:type="spellEnd"/>
            <w:r>
              <w:rPr>
                <w:spacing w:val="-1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vlastný</w:t>
            </w:r>
            <w:proofErr w:type="spellEnd"/>
          </w:p>
          <w:p w14:paraId="31B53FC4" w14:textId="77777777" w:rsidR="00D16FB4" w:rsidRDefault="00D16FB4" w:rsidP="0012736B">
            <w:pPr>
              <w:pStyle w:val="TableParagraph"/>
              <w:spacing w:before="1" w:line="22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mixpult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656" w:type="dxa"/>
          </w:tcPr>
          <w:p w14:paraId="115C1753" w14:textId="77777777" w:rsidR="00D16FB4" w:rsidRDefault="00D16FB4" w:rsidP="0012736B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14F78BD2" w14:textId="77777777" w:rsidR="00D16FB4" w:rsidRDefault="00D16FB4" w:rsidP="0012736B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comp</w:t>
            </w:r>
          </w:p>
        </w:tc>
        <w:tc>
          <w:tcPr>
            <w:tcW w:w="2767" w:type="dxa"/>
          </w:tcPr>
          <w:p w14:paraId="77BBA165" w14:textId="77777777" w:rsidR="00D16FB4" w:rsidRDefault="00D16FB4" w:rsidP="0012736B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742BA30A" w14:textId="77777777" w:rsidR="00D16FB4" w:rsidRDefault="00D16FB4" w:rsidP="0012736B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Splitter input n. 15 (TROMBONE)</w:t>
            </w:r>
          </w:p>
        </w:tc>
      </w:tr>
      <w:tr w:rsidR="00D16FB4" w14:paraId="48B9730D" w14:textId="77777777" w:rsidTr="00D16FB4">
        <w:trPr>
          <w:trHeight w:val="627"/>
        </w:trPr>
        <w:tc>
          <w:tcPr>
            <w:tcW w:w="659" w:type="dxa"/>
          </w:tcPr>
          <w:p w14:paraId="1D8C6808" w14:textId="77777777" w:rsidR="00D16FB4" w:rsidRDefault="00D16FB4" w:rsidP="0012736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2E7FB55A" w14:textId="77777777" w:rsidR="00D16FB4" w:rsidRDefault="00D16FB4" w:rsidP="0012736B"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628" w:type="dxa"/>
          </w:tcPr>
          <w:p w14:paraId="745D0B3E" w14:textId="77777777" w:rsidR="00D16FB4" w:rsidRDefault="00D16FB4" w:rsidP="0012736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308549A7" w14:textId="77777777" w:rsidR="00D16FB4" w:rsidRDefault="00D16FB4" w:rsidP="0012736B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Tenor Sax</w:t>
            </w:r>
          </w:p>
        </w:tc>
        <w:tc>
          <w:tcPr>
            <w:tcW w:w="2891" w:type="dxa"/>
          </w:tcPr>
          <w:p w14:paraId="04675686" w14:textId="77777777" w:rsidR="00D16FB4" w:rsidRDefault="00D16FB4" w:rsidP="0012736B">
            <w:pPr>
              <w:pStyle w:val="TableParagraph"/>
              <w:spacing w:before="0" w:line="243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Audiotechnika</w:t>
            </w:r>
            <w:proofErr w:type="spellEnd"/>
            <w:r>
              <w:rPr>
                <w:b/>
                <w:sz w:val="20"/>
              </w:rPr>
              <w:t xml:space="preserve"> Pro35 (</w:t>
            </w:r>
            <w:proofErr w:type="spellStart"/>
            <w:r>
              <w:rPr>
                <w:b/>
                <w:sz w:val="20"/>
              </w:rPr>
              <w:t>vlastný</w:t>
            </w:r>
            <w:proofErr w:type="spellEnd"/>
            <w:r>
              <w:rPr>
                <w:b/>
                <w:sz w:val="20"/>
              </w:rPr>
              <w:t xml:space="preserve"> mic)</w:t>
            </w:r>
          </w:p>
          <w:p w14:paraId="0B6F17C4" w14:textId="77777777" w:rsidR="00D16FB4" w:rsidRDefault="00D16FB4" w:rsidP="0012736B">
            <w:pPr>
              <w:pStyle w:val="TableParagraph"/>
              <w:spacing w:before="1" w:line="240" w:lineRule="atLeast"/>
              <w:rPr>
                <w:sz w:val="20"/>
              </w:rPr>
            </w:pPr>
            <w:r>
              <w:rPr>
                <w:sz w:val="20"/>
              </w:rPr>
              <w:t xml:space="preserve">(+48V </w:t>
            </w:r>
            <w:proofErr w:type="spellStart"/>
            <w:r>
              <w:rPr>
                <w:sz w:val="20"/>
              </w:rPr>
              <w:t>kontroluje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kapela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cez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lastRenderedPageBreak/>
              <w:t>vlastný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mixpult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656" w:type="dxa"/>
          </w:tcPr>
          <w:p w14:paraId="3FEF7FD0" w14:textId="77777777" w:rsidR="00D16FB4" w:rsidRDefault="00D16FB4" w:rsidP="0012736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62071E96" w14:textId="77777777" w:rsidR="00D16FB4" w:rsidRDefault="00D16FB4" w:rsidP="0012736B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comp</w:t>
            </w:r>
          </w:p>
        </w:tc>
        <w:tc>
          <w:tcPr>
            <w:tcW w:w="2767" w:type="dxa"/>
          </w:tcPr>
          <w:p w14:paraId="462D3A08" w14:textId="77777777" w:rsidR="00D16FB4" w:rsidRDefault="00D16FB4" w:rsidP="0012736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50182111" w14:textId="77777777" w:rsidR="00D16FB4" w:rsidRDefault="00D16FB4" w:rsidP="0012736B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Splitter input n. 16 (SAX)</w:t>
            </w:r>
          </w:p>
        </w:tc>
      </w:tr>
      <w:tr w:rsidR="00D16FB4" w14:paraId="7266B6AE" w14:textId="77777777" w:rsidTr="00D16FB4">
        <w:trPr>
          <w:trHeight w:val="1341"/>
        </w:trPr>
        <w:tc>
          <w:tcPr>
            <w:tcW w:w="9601" w:type="dxa"/>
            <w:gridSpan w:val="5"/>
            <w:tcBorders>
              <w:bottom w:val="single" w:sz="4" w:space="0" w:color="000000"/>
            </w:tcBorders>
          </w:tcPr>
          <w:p w14:paraId="0D7F8674" w14:textId="77777777" w:rsidR="00D16FB4" w:rsidRDefault="00D16FB4" w:rsidP="0012736B">
            <w:pPr>
              <w:pStyle w:val="TableParagraph"/>
              <w:spacing w:before="60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Poznámky</w:t>
            </w:r>
            <w:proofErr w:type="spellEnd"/>
            <w:r>
              <w:rPr>
                <w:b/>
                <w:i/>
                <w:sz w:val="20"/>
              </w:rPr>
              <w:t>:</w:t>
            </w:r>
          </w:p>
          <w:p w14:paraId="7055C39D" w14:textId="77777777" w:rsidR="00D16FB4" w:rsidRDefault="00D16FB4" w:rsidP="00D16FB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9"/>
              </w:tabs>
              <w:spacing w:before="2" w:line="255" w:lineRule="exact"/>
              <w:ind w:hanging="361"/>
              <w:rPr>
                <w:sz w:val="20"/>
              </w:rPr>
            </w:pPr>
            <w:proofErr w:type="spellStart"/>
            <w:r>
              <w:rPr>
                <w:sz w:val="20"/>
              </w:rPr>
              <w:t>Mikrofóny</w:t>
            </w:r>
            <w:proofErr w:type="spellEnd"/>
            <w:r>
              <w:rPr>
                <w:sz w:val="20"/>
              </w:rPr>
              <w:t xml:space="preserve"> - </w:t>
            </w:r>
            <w:proofErr w:type="spellStart"/>
            <w:r>
              <w:rPr>
                <w:sz w:val="20"/>
              </w:rPr>
              <w:t>kapela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nosí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vlastné</w:t>
            </w:r>
            <w:proofErr w:type="spellEnd"/>
            <w:r>
              <w:rPr>
                <w:sz w:val="20"/>
              </w:rPr>
              <w:t xml:space="preserve"> 3ks Audio-</w:t>
            </w:r>
            <w:proofErr w:type="spellStart"/>
            <w:r>
              <w:rPr>
                <w:sz w:val="20"/>
              </w:rPr>
              <w:t>Technica</w:t>
            </w:r>
            <w:proofErr w:type="spellEnd"/>
            <w:r>
              <w:rPr>
                <w:sz w:val="20"/>
              </w:rPr>
              <w:t xml:space="preserve"> Pro35, DI box k </w:t>
            </w:r>
            <w:proofErr w:type="spellStart"/>
            <w:r>
              <w:rPr>
                <w:sz w:val="20"/>
              </w:rPr>
              <w:t>vstupom</w:t>
            </w:r>
            <w:proofErr w:type="spellEnd"/>
            <w:r>
              <w:rPr>
                <w:sz w:val="20"/>
              </w:rPr>
              <w:t xml:space="preserve"> Key L a Key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</w:t>
            </w:r>
          </w:p>
          <w:p w14:paraId="253E5612" w14:textId="77777777" w:rsidR="00D16FB4" w:rsidRDefault="00D16FB4" w:rsidP="00D16FB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9"/>
              </w:tabs>
              <w:spacing w:before="0" w:line="254" w:lineRule="exact"/>
              <w:ind w:hanging="361"/>
              <w:rPr>
                <w:sz w:val="20"/>
              </w:rPr>
            </w:pPr>
            <w:proofErr w:type="spellStart"/>
            <w:r>
              <w:rPr>
                <w:sz w:val="20"/>
              </w:rPr>
              <w:t>Mikrofónové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stojany</w:t>
            </w:r>
            <w:proofErr w:type="spellEnd"/>
            <w:r>
              <w:rPr>
                <w:sz w:val="20"/>
              </w:rPr>
              <w:t xml:space="preserve"> – min. 4 </w:t>
            </w:r>
            <w:proofErr w:type="spellStart"/>
            <w:r>
              <w:rPr>
                <w:sz w:val="20"/>
              </w:rPr>
              <w:t>malé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stojany</w:t>
            </w:r>
            <w:proofErr w:type="spellEnd"/>
            <w:r>
              <w:rPr>
                <w:sz w:val="20"/>
              </w:rPr>
              <w:t xml:space="preserve"> a 9 </w:t>
            </w:r>
            <w:proofErr w:type="spellStart"/>
            <w:r>
              <w:rPr>
                <w:sz w:val="20"/>
              </w:rPr>
              <w:t>veľkých</w:t>
            </w:r>
            <w:proofErr w:type="spellEnd"/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stojanov</w:t>
            </w:r>
            <w:proofErr w:type="spellEnd"/>
          </w:p>
          <w:p w14:paraId="6378CA14" w14:textId="77777777" w:rsidR="00D16FB4" w:rsidRDefault="00D16FB4" w:rsidP="00D16FB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9"/>
              </w:tabs>
              <w:spacing w:before="0" w:line="25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 xml:space="preserve">DI box – Drum pad (stereo s link out), </w:t>
            </w:r>
            <w:proofErr w:type="spellStart"/>
            <w:r>
              <w:rPr>
                <w:sz w:val="20"/>
              </w:rPr>
              <w:t>Bassguitar</w:t>
            </w:r>
            <w:proofErr w:type="spellEnd"/>
            <w:r>
              <w:rPr>
                <w:sz w:val="20"/>
              </w:rPr>
              <w:t>, Acc. Guitar (Mono s link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out)</w:t>
            </w:r>
          </w:p>
          <w:p w14:paraId="2BED3D6E" w14:textId="77777777" w:rsidR="00D16FB4" w:rsidRDefault="00D16FB4" w:rsidP="00D16FB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9"/>
              </w:tabs>
              <w:spacing w:before="0"/>
              <w:ind w:right="137"/>
              <w:rPr>
                <w:sz w:val="20"/>
              </w:rPr>
            </w:pPr>
            <w:proofErr w:type="spellStart"/>
            <w:r>
              <w:rPr>
                <w:sz w:val="20"/>
              </w:rPr>
              <w:t>Dôležitá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súčasť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bubeníkovej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zostavy</w:t>
            </w:r>
            <w:proofErr w:type="spellEnd"/>
            <w:r>
              <w:rPr>
                <w:sz w:val="20"/>
              </w:rPr>
              <w:t xml:space="preserve"> 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Roland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SPD-SX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(Channel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9&amp;10)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hlasitosť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rovnakej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úrovni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zvyšok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sady</w:t>
            </w:r>
            <w:proofErr w:type="spellEnd"/>
          </w:p>
          <w:p w14:paraId="475A6879" w14:textId="77777777" w:rsidR="00D16FB4" w:rsidRDefault="00D16FB4" w:rsidP="00D16FB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9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 xml:space="preserve">XLR </w:t>
            </w:r>
            <w:proofErr w:type="spellStart"/>
            <w:r>
              <w:rPr>
                <w:sz w:val="20"/>
              </w:rPr>
              <w:t>káble</w:t>
            </w:r>
            <w:proofErr w:type="spellEnd"/>
            <w:r>
              <w:rPr>
                <w:sz w:val="20"/>
              </w:rPr>
              <w:t xml:space="preserve"> – </w:t>
            </w:r>
            <w:proofErr w:type="spellStart"/>
            <w:r>
              <w:rPr>
                <w:sz w:val="20"/>
              </w:rPr>
              <w:t>kapela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nosí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vlastné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káble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zapojenie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slúchadlových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preampov</w:t>
            </w:r>
            <w:proofErr w:type="spellEnd"/>
            <w:r>
              <w:rPr>
                <w:sz w:val="20"/>
              </w:rPr>
              <w:t xml:space="preserve"> k in-ear</w:t>
            </w:r>
            <w:r>
              <w:rPr>
                <w:spacing w:val="-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monitoringu</w:t>
            </w:r>
            <w:proofErr w:type="spellEnd"/>
          </w:p>
        </w:tc>
      </w:tr>
    </w:tbl>
    <w:p w14:paraId="492975FD" w14:textId="77777777" w:rsidR="00A007EC" w:rsidRDefault="00A007EC" w:rsidP="00D16FB4">
      <w:pPr>
        <w:rPr>
          <w:sz w:val="20"/>
        </w:rPr>
      </w:pPr>
    </w:p>
    <w:p w14:paraId="697B3169" w14:textId="1613ABB3" w:rsidR="00D16FB4" w:rsidRDefault="00A007EC" w:rsidP="00D16FB4">
      <w:pPr>
        <w:rPr>
          <w:sz w:val="20"/>
        </w:rPr>
        <w:sectPr w:rsidR="00D16FB4" w:rsidSect="00C20491">
          <w:pgSz w:w="11910" w:h="16840"/>
          <w:pgMar w:top="1360" w:right="1278" w:bottom="1276" w:left="1418" w:header="708" w:footer="708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EDF070E" wp14:editId="34702794">
                <wp:simplePos x="0" y="0"/>
                <wp:positionH relativeFrom="page">
                  <wp:posOffset>1085850</wp:posOffset>
                </wp:positionH>
                <wp:positionV relativeFrom="paragraph">
                  <wp:posOffset>320040</wp:posOffset>
                </wp:positionV>
                <wp:extent cx="5553075" cy="3166810"/>
                <wp:effectExtent l="0" t="0" r="9525" b="14605"/>
                <wp:wrapNone/>
                <wp:docPr id="13" name="Skupin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3166810"/>
                          <a:chOff x="1564" y="-4757"/>
                          <a:chExt cx="8907" cy="4869"/>
                        </a:xfrm>
                      </wpg:grpSpPr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" y="-4757"/>
                            <a:ext cx="8907" cy="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754" y="-2371"/>
                            <a:ext cx="229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10412" w14:textId="77777777" w:rsidR="00D16FB4" w:rsidRDefault="00D16FB4" w:rsidP="00D16FB4">
                              <w:pPr>
                                <w:rPr>
                                  <w:rFonts w:ascii="Trebuchet MS"/>
                                  <w:sz w:val="2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595959"/>
                                  <w:w w:val="85"/>
                                  <w:sz w:val="21"/>
                                </w:rPr>
                                <w:t xml:space="preserve">TENOR </w:t>
                              </w:r>
                              <w:r>
                                <w:rPr>
                                  <w:rFonts w:ascii="Trebuchet MS"/>
                                  <w:color w:val="5D5D5D"/>
                                  <w:w w:val="85"/>
                                  <w:sz w:val="21"/>
                                </w:rPr>
                                <w:t xml:space="preserve">TRONBONE </w:t>
                              </w:r>
                              <w:r>
                                <w:rPr>
                                  <w:rFonts w:ascii="Trebuchet MS"/>
                                  <w:color w:val="5E5E5E"/>
                                  <w:w w:val="85"/>
                                  <w:sz w:val="21"/>
                                </w:rPr>
                                <w:t>TRUNPET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576" y="-1526"/>
                            <a:ext cx="93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BC2CE" w14:textId="77777777" w:rsidR="00D16FB4" w:rsidRDefault="00D16FB4" w:rsidP="00D16FB4">
                              <w:pPr>
                                <w:spacing w:before="31" w:line="206" w:lineRule="auto"/>
                                <w:ind w:right="4" w:firstLine="60"/>
                                <w:rPr>
                                  <w:rFonts w:ascii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color w:val="5D5D5D"/>
                                  <w:w w:val="75"/>
                                </w:rPr>
                                <w:t xml:space="preserve">GUITAR </w:t>
                              </w:r>
                              <w:r>
                                <w:rPr>
                                  <w:rFonts w:ascii="Trebuchet MS"/>
                                  <w:color w:val="595959"/>
                                  <w:w w:val="75"/>
                                </w:rPr>
                                <w:t xml:space="preserve">FX </w:t>
                              </w:r>
                              <w:r>
                                <w:rPr>
                                  <w:rFonts w:ascii="Trebuchet MS"/>
                                  <w:color w:val="565656"/>
                                  <w:w w:val="70"/>
                                </w:rPr>
                                <w:t>PROCESSOR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283" y="-121"/>
                            <a:ext cx="40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3217C" w14:textId="77777777" w:rsidR="00D16FB4" w:rsidRDefault="00D16FB4" w:rsidP="00D16FB4">
                              <w:pPr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5D5D5D"/>
                                  <w:w w:val="85"/>
                                  <w:sz w:val="20"/>
                                </w:rPr>
                                <w:t>LEAD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F070E" id="Skupina 13" o:spid="_x0000_s1026" style="position:absolute;margin-left:85.5pt;margin-top:25.2pt;width:437.25pt;height:249.35pt;z-index:-251656192;mso-position-horizontal-relative:page" coordorigin="1564,-4757" coordsize="8907,4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">
                <v:shape id="Picture 7" o:spid="_x0000_s1027" type="#_x0000_t75" style="position:absolute;left:1564;top:-4757;width:8907;height: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1754;top:-2371;width:2299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2E10412" w14:textId="77777777" w:rsidR="00D16FB4" w:rsidRDefault="00D16FB4" w:rsidP="00D16FB4">
                        <w:pPr>
                          <w:rPr>
                            <w:rFonts w:ascii="Trebuchet MS"/>
                            <w:sz w:val="21"/>
                          </w:rPr>
                        </w:pPr>
                        <w:r>
                          <w:rPr>
                            <w:rFonts w:ascii="Trebuchet MS"/>
                            <w:color w:val="595959"/>
                            <w:w w:val="85"/>
                            <w:sz w:val="21"/>
                          </w:rPr>
                          <w:t xml:space="preserve">TENOR </w:t>
                        </w:r>
                        <w:r>
                          <w:rPr>
                            <w:rFonts w:ascii="Trebuchet MS"/>
                            <w:color w:val="5D5D5D"/>
                            <w:w w:val="85"/>
                            <w:sz w:val="21"/>
                          </w:rPr>
                          <w:t xml:space="preserve">TRONBONE </w:t>
                        </w:r>
                        <w:r>
                          <w:rPr>
                            <w:rFonts w:ascii="Trebuchet MS"/>
                            <w:color w:val="5E5E5E"/>
                            <w:w w:val="85"/>
                            <w:sz w:val="21"/>
                          </w:rPr>
                          <w:t>TRUNPET</w:t>
                        </w:r>
                      </w:p>
                    </w:txbxContent>
                  </v:textbox>
                </v:shape>
                <v:shape id="Text Box 9" o:spid="_x0000_s1029" type="#_x0000_t202" style="position:absolute;left:6576;top:-1526;width:937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20BC2CE" w14:textId="77777777" w:rsidR="00D16FB4" w:rsidRDefault="00D16FB4" w:rsidP="00D16FB4">
                        <w:pPr>
                          <w:spacing w:before="31" w:line="206" w:lineRule="auto"/>
                          <w:ind w:right="4" w:firstLine="60"/>
                          <w:rPr>
                            <w:rFonts w:ascii="Trebuchet MS"/>
                          </w:rPr>
                        </w:pPr>
                        <w:r>
                          <w:rPr>
                            <w:rFonts w:ascii="Trebuchet MS"/>
                            <w:color w:val="5D5D5D"/>
                            <w:w w:val="75"/>
                          </w:rPr>
                          <w:t xml:space="preserve">GUITAR </w:t>
                        </w:r>
                        <w:r>
                          <w:rPr>
                            <w:rFonts w:ascii="Trebuchet MS"/>
                            <w:color w:val="595959"/>
                            <w:w w:val="75"/>
                          </w:rPr>
                          <w:t xml:space="preserve">FX </w:t>
                        </w:r>
                        <w:r>
                          <w:rPr>
                            <w:rFonts w:ascii="Trebuchet MS"/>
                            <w:color w:val="565656"/>
                            <w:w w:val="70"/>
                          </w:rPr>
                          <w:t>PROCESSOR</w:t>
                        </w:r>
                      </w:p>
                    </w:txbxContent>
                  </v:textbox>
                </v:shape>
                <v:shape id="Text Box 10" o:spid="_x0000_s1030" type="#_x0000_t202" style="position:absolute;left:5283;top:-121;width:406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CA3217C" w14:textId="77777777" w:rsidR="00D16FB4" w:rsidRDefault="00D16FB4" w:rsidP="00D16FB4">
                        <w:pPr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5D5D5D"/>
                            <w:w w:val="85"/>
                            <w:sz w:val="20"/>
                          </w:rPr>
                          <w:t>LEAD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A4A00">
        <w:rPr>
          <w:noProof/>
        </w:rPr>
        <w:drawing>
          <wp:anchor distT="0" distB="0" distL="0" distR="0" simplePos="0" relativeHeight="251659264" behindDoc="0" locked="0" layoutInCell="1" allowOverlap="1" wp14:anchorId="31F7CB21" wp14:editId="0BAEBD8F">
            <wp:simplePos x="0" y="0"/>
            <wp:positionH relativeFrom="page">
              <wp:posOffset>972185</wp:posOffset>
            </wp:positionH>
            <wp:positionV relativeFrom="paragraph">
              <wp:posOffset>4095115</wp:posOffset>
            </wp:positionV>
            <wp:extent cx="5406062" cy="2724912"/>
            <wp:effectExtent l="0" t="0" r="0" b="0"/>
            <wp:wrapTopAndBottom/>
            <wp:docPr id="18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062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060D20" w14:textId="683A445E" w:rsidR="00D16FB4" w:rsidRDefault="00D16FB4" w:rsidP="00D16FB4">
      <w:pPr>
        <w:pStyle w:val="Zkladntext"/>
        <w:rPr>
          <w:rFonts w:ascii="Trebuchet MS"/>
          <w:sz w:val="20"/>
        </w:rPr>
      </w:pPr>
      <w:bookmarkStart w:id="0" w:name="_GoBack"/>
      <w:bookmarkEnd w:id="0"/>
    </w:p>
    <w:p w14:paraId="447B5BBC" w14:textId="7C880F51" w:rsidR="00740A36" w:rsidRDefault="00740A36" w:rsidP="00740A36">
      <w:pPr>
        <w:pStyle w:val="Odsekzoznamu"/>
        <w:numPr>
          <w:ilvl w:val="0"/>
          <w:numId w:val="5"/>
        </w:numPr>
        <w:rPr>
          <w:b/>
        </w:rPr>
      </w:pPr>
      <w:r w:rsidRPr="00740A36">
        <w:rPr>
          <w:b/>
        </w:rPr>
        <w:t>10.12.2022</w:t>
      </w:r>
      <w:r>
        <w:rPr>
          <w:b/>
        </w:rPr>
        <w:t xml:space="preserve"> – 2 kapely: „FS </w:t>
      </w:r>
      <w:proofErr w:type="spellStart"/>
      <w:r>
        <w:rPr>
          <w:b/>
        </w:rPr>
        <w:t>Jelenčan</w:t>
      </w:r>
      <w:proofErr w:type="spellEnd"/>
      <w:r>
        <w:rPr>
          <w:b/>
        </w:rPr>
        <w:t xml:space="preserve"> a DFS </w:t>
      </w:r>
      <w:proofErr w:type="spellStart"/>
      <w:r>
        <w:rPr>
          <w:b/>
        </w:rPr>
        <w:t>Jelenček</w:t>
      </w:r>
      <w:proofErr w:type="spellEnd"/>
      <w:r>
        <w:rPr>
          <w:b/>
        </w:rPr>
        <w:t>“ a „DORA“</w:t>
      </w:r>
    </w:p>
    <w:p w14:paraId="6D4892EF" w14:textId="6FD99E76" w:rsidR="00B94A1D" w:rsidRPr="00B94A1D" w:rsidRDefault="00B94A1D" w:rsidP="00B94A1D">
      <w:pPr>
        <w:pStyle w:val="Odsekzoznamu"/>
        <w:numPr>
          <w:ilvl w:val="0"/>
          <w:numId w:val="10"/>
        </w:numPr>
        <w:rPr>
          <w:b/>
        </w:rPr>
      </w:pPr>
      <w:r>
        <w:t xml:space="preserve">FS </w:t>
      </w:r>
      <w:proofErr w:type="spellStart"/>
      <w:r>
        <w:t>Jelenčan</w:t>
      </w:r>
      <w:proofErr w:type="spellEnd"/>
      <w:r>
        <w:t xml:space="preserve"> a DFS </w:t>
      </w:r>
      <w:proofErr w:type="spellStart"/>
      <w:r>
        <w:t>Jelenček</w:t>
      </w:r>
      <w:proofErr w:type="spellEnd"/>
      <w:r>
        <w:t>: 1x harmonika, 4x stojanový mikrofón, 3x priestorový mikrofón, podklad na USB</w:t>
      </w:r>
    </w:p>
    <w:p w14:paraId="70B9D6B7" w14:textId="77777777" w:rsidR="00B94A1D" w:rsidRPr="00B94A1D" w:rsidRDefault="00B94A1D" w:rsidP="00B94A1D">
      <w:pPr>
        <w:rPr>
          <w:b/>
        </w:rPr>
      </w:pPr>
    </w:p>
    <w:p w14:paraId="37A9EB1F" w14:textId="02C738CC" w:rsidR="00B94A1D" w:rsidRPr="00B94A1D" w:rsidRDefault="00B94A1D" w:rsidP="00B94A1D">
      <w:pPr>
        <w:pStyle w:val="Odsekzoznamu"/>
        <w:numPr>
          <w:ilvl w:val="0"/>
          <w:numId w:val="10"/>
        </w:numPr>
        <w:rPr>
          <w:b/>
        </w:rPr>
      </w:pPr>
      <w:r>
        <w:t>DORA:</w:t>
      </w:r>
    </w:p>
    <w:p w14:paraId="50E79F8F" w14:textId="2B17DB86" w:rsidR="001D2FFD" w:rsidRDefault="00B94A1D" w:rsidP="00B47807">
      <w:r w:rsidRPr="004B04C0">
        <w:rPr>
          <w:noProof/>
        </w:rPr>
        <w:drawing>
          <wp:inline distT="0" distB="0" distL="0" distR="0" wp14:anchorId="4D4D6072" wp14:editId="24769ABE">
            <wp:extent cx="5550123" cy="3581400"/>
            <wp:effectExtent l="0" t="0" r="0" b="0"/>
            <wp:docPr id="6" name="Obrázok 6" descr="X:\spolocne\11stageplan\stageplan ZUŠ Rock 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spolocne\11stageplan\stageplan ZUŠ Rock Ban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70" cy="359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1076A" w14:textId="5E8EE6B1" w:rsidR="001D2FFD" w:rsidRDefault="001D2FFD" w:rsidP="00B47807"/>
    <w:p w14:paraId="10E1C171" w14:textId="3E2D8F5F" w:rsidR="002A68D5" w:rsidRDefault="00B94A1D" w:rsidP="009C10E4">
      <w:pPr>
        <w:pStyle w:val="Odsekzoznamu"/>
        <w:numPr>
          <w:ilvl w:val="0"/>
          <w:numId w:val="5"/>
        </w:numPr>
        <w:rPr>
          <w:b/>
        </w:rPr>
      </w:pPr>
      <w:r w:rsidRPr="00B94A1D">
        <w:rPr>
          <w:b/>
        </w:rPr>
        <w:t xml:space="preserve">20.12.2022 </w:t>
      </w:r>
      <w:r>
        <w:rPr>
          <w:b/>
        </w:rPr>
        <w:t>–</w:t>
      </w:r>
      <w:r w:rsidRPr="00B94A1D">
        <w:rPr>
          <w:b/>
        </w:rPr>
        <w:t xml:space="preserve"> </w:t>
      </w:r>
      <w:r>
        <w:rPr>
          <w:b/>
        </w:rPr>
        <w:t>2 kapely: „Rocková škola“ a „</w:t>
      </w:r>
      <w:proofErr w:type="spellStart"/>
      <w:r>
        <w:rPr>
          <w:b/>
        </w:rPr>
        <w:t>Carpe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Diem</w:t>
      </w:r>
      <w:proofErr w:type="spellEnd"/>
      <w:r>
        <w:rPr>
          <w:b/>
        </w:rPr>
        <w:t>“</w:t>
      </w:r>
    </w:p>
    <w:p w14:paraId="5E82C0C5" w14:textId="39B1E5B1" w:rsidR="00B94A1D" w:rsidRDefault="00F1296F" w:rsidP="00B94A1D">
      <w:pPr>
        <w:ind w:left="708"/>
      </w:pPr>
      <w:r>
        <w:t>osvetlenie – 8x rotačná hlava s možnosťou zmeny pohybu a farby, príslušný ovládací pult, odborná obsluha</w:t>
      </w:r>
    </w:p>
    <w:p w14:paraId="78C57809" w14:textId="34D284D8" w:rsidR="00F1296F" w:rsidRDefault="00F1296F" w:rsidP="00B94A1D">
      <w:pPr>
        <w:ind w:left="708"/>
      </w:pPr>
      <w:r>
        <w:t xml:space="preserve">ozvučenie viď </w:t>
      </w:r>
      <w:proofErr w:type="spellStart"/>
      <w:r>
        <w:t>stageplan</w:t>
      </w:r>
      <w:proofErr w:type="spellEnd"/>
    </w:p>
    <w:p w14:paraId="592A3D9A" w14:textId="614A90EF" w:rsidR="00B94A1D" w:rsidRDefault="00B94A1D" w:rsidP="00E514FA">
      <w:pPr>
        <w:ind w:left="708"/>
      </w:pPr>
      <w:r>
        <w:lastRenderedPageBreak/>
        <w:t>Rocková škola:</w:t>
      </w:r>
      <w:r w:rsidR="00137AB2" w:rsidRPr="00B94A1D">
        <w:object w:dxaOrig="12630" w:dyaOrig="8925" w14:anchorId="0087AF79">
          <v:shape id="_x0000_i1026" type="#_x0000_t75" style="width:431.25pt;height:259.5pt" o:ole="">
            <v:imagedata r:id="rId16" o:title=""/>
          </v:shape>
          <o:OLEObject Type="Embed" ProgID="Acrobat.Document.DC" ShapeID="_x0000_i1026" DrawAspect="Content" ObjectID="_1730100935" r:id="rId17"/>
        </w:object>
      </w:r>
    </w:p>
    <w:p w14:paraId="385B56B0" w14:textId="2066C3E9" w:rsidR="00B94A1D" w:rsidRDefault="00E70E24" w:rsidP="009612E2">
      <w:r>
        <w:tab/>
      </w:r>
      <w:proofErr w:type="spellStart"/>
      <w:r>
        <w:t>Carpe</w:t>
      </w:r>
      <w:proofErr w:type="spellEnd"/>
      <w:r>
        <w:t xml:space="preserve"> </w:t>
      </w:r>
      <w:proofErr w:type="spellStart"/>
      <w:r>
        <w:t>Diem</w:t>
      </w:r>
      <w:proofErr w:type="spellEnd"/>
      <w:r>
        <w:t xml:space="preserve">: </w:t>
      </w:r>
    </w:p>
    <w:p w14:paraId="4ED9E4CC" w14:textId="77777777" w:rsidR="00E514FA" w:rsidRDefault="00E514FA" w:rsidP="00E514FA">
      <w:pPr>
        <w:jc w:val="center"/>
        <w:rPr>
          <w:rFonts w:ascii="Verdana" w:hAnsi="Verdana" w:cs="Arial"/>
          <w:b/>
          <w:bCs/>
          <w:sz w:val="28"/>
          <w:szCs w:val="28"/>
        </w:rPr>
      </w:pPr>
      <w:proofErr w:type="spellStart"/>
      <w:r>
        <w:rPr>
          <w:rFonts w:ascii="Verdana" w:hAnsi="Verdana" w:cs="Arial"/>
          <w:b/>
          <w:bCs/>
          <w:sz w:val="28"/>
          <w:szCs w:val="28"/>
        </w:rPr>
        <w:t>Carpe</w:t>
      </w:r>
      <w:proofErr w:type="spellEnd"/>
      <w:r>
        <w:rPr>
          <w:rFonts w:ascii="Verdana" w:hAnsi="Verdana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Verdana" w:hAnsi="Verdana" w:cs="Arial"/>
          <w:b/>
          <w:bCs/>
          <w:sz w:val="28"/>
          <w:szCs w:val="28"/>
        </w:rPr>
        <w:t>Diem</w:t>
      </w:r>
      <w:proofErr w:type="spellEnd"/>
    </w:p>
    <w:p w14:paraId="182B444C" w14:textId="77777777" w:rsidR="00E514FA" w:rsidRDefault="00E514FA" w:rsidP="00E514FA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>
        <w:rPr>
          <w:rFonts w:ascii="Verdana" w:hAnsi="Verdana" w:cs="Arial"/>
          <w:b/>
          <w:bCs/>
          <w:sz w:val="20"/>
          <w:szCs w:val="20"/>
        </w:rPr>
        <w:t>stageplan</w:t>
      </w:r>
      <w:proofErr w:type="spellEnd"/>
    </w:p>
    <w:p w14:paraId="4EE7D773" w14:textId="77777777" w:rsidR="00E514FA" w:rsidRDefault="00E514FA" w:rsidP="00E514FA">
      <w:pPr>
        <w:jc w:val="center"/>
        <w:rPr>
          <w:rFonts w:ascii="Arial" w:hAnsi="Arial" w:cs="Arial"/>
          <w:color w:val="FFFFFF"/>
          <w:sz w:val="20"/>
          <w:szCs w:val="20"/>
        </w:rPr>
      </w:pPr>
    </w:p>
    <w:p w14:paraId="5378DD2C" w14:textId="77777777" w:rsidR="00E514FA" w:rsidRDefault="00E514FA" w:rsidP="00E514FA">
      <w:pPr>
        <w:jc w:val="center"/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3251A191" wp14:editId="00B00A40">
            <wp:extent cx="857250" cy="857250"/>
            <wp:effectExtent l="0" t="0" r="0" b="0"/>
            <wp:docPr id="20" name="Obrázok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7C85F32B" wp14:editId="39CEA21F">
            <wp:extent cx="857250" cy="857250"/>
            <wp:effectExtent l="0" t="0" r="0" b="0"/>
            <wp:docPr id="21" name="Obrázo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EC9BD72" w14:textId="77777777" w:rsidR="00E514FA" w:rsidRDefault="00E514FA" w:rsidP="00E514FA">
      <w:pPr>
        <w:jc w:val="center"/>
      </w:pPr>
      <w:r>
        <w:rPr>
          <w:rFonts w:ascii="Verdana" w:hAnsi="Verdana" w:cs="Arial"/>
          <w:sz w:val="20"/>
          <w:szCs w:val="20"/>
        </w:rPr>
        <w:t>Tomáš</w:t>
      </w:r>
    </w:p>
    <w:p w14:paraId="7C75B4CC" w14:textId="77777777" w:rsidR="00E514FA" w:rsidRDefault="00E514FA" w:rsidP="00E514FA">
      <w:pPr>
        <w:jc w:val="center"/>
        <w:rPr>
          <w:rFonts w:ascii="Arial" w:hAnsi="Arial" w:cs="Arial"/>
          <w:color w:val="FFFFFF"/>
          <w:sz w:val="20"/>
          <w:szCs w:val="20"/>
        </w:rPr>
      </w:pPr>
    </w:p>
    <w:p w14:paraId="5BDBAD53" w14:textId="77777777" w:rsidR="00E514FA" w:rsidRDefault="00E514FA" w:rsidP="00E514FA">
      <w:pPr>
        <w:jc w:val="center"/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472E5B0C" wp14:editId="5867C8C1">
            <wp:extent cx="857250" cy="857250"/>
            <wp:effectExtent l="0" t="0" r="0" b="0"/>
            <wp:docPr id="22" name="Obrázo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208D7573" wp14:editId="6DDF6E61">
            <wp:extent cx="857250" cy="857250"/>
            <wp:effectExtent l="0" t="0" r="0" b="0"/>
            <wp:docPr id="23" name="Obrázo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2F9A6285" wp14:editId="50C255B7">
            <wp:extent cx="857250" cy="857250"/>
            <wp:effectExtent l="0" t="0" r="0" b="0"/>
            <wp:docPr id="5" name="Obrázo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4A5F3FAC" wp14:editId="431A7C6E">
            <wp:extent cx="857250" cy="857250"/>
            <wp:effectExtent l="0" t="0" r="0" b="0"/>
            <wp:docPr id="24" name="Obrázo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59539FF" w14:textId="77777777" w:rsidR="00E514FA" w:rsidRDefault="00E514FA" w:rsidP="00E514FA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                             </w:t>
      </w:r>
    </w:p>
    <w:p w14:paraId="18DEB43F" w14:textId="77777777" w:rsidR="00E514FA" w:rsidRDefault="00E514FA" w:rsidP="00E514FA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                                Boris           Martin           Juraj           Marcel</w:t>
      </w:r>
    </w:p>
    <w:p w14:paraId="77661E94" w14:textId="0C2DA3E9" w:rsidR="00E514FA" w:rsidRDefault="00E514FA" w:rsidP="00D47C60">
      <w:pPr>
        <w:jc w:val="center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6A2464B8" wp14:editId="1138E21B">
            <wp:extent cx="857250" cy="857250"/>
            <wp:effectExtent l="0" t="0" r="0" b="0"/>
            <wp:docPr id="25" name="Obrázo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4E46D191" wp14:editId="0DE28484">
            <wp:extent cx="857250" cy="857250"/>
            <wp:effectExtent l="0" t="0" r="0" b="0"/>
            <wp:docPr id="8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46027174" wp14:editId="66C73D24">
            <wp:extent cx="857250" cy="857250"/>
            <wp:effectExtent l="0" t="0" r="0" b="0"/>
            <wp:docPr id="9" name="Obrázo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04816B4B" wp14:editId="73FDCE38">
            <wp:extent cx="857250" cy="857250"/>
            <wp:effectExtent l="0" t="0" r="0" b="0"/>
            <wp:docPr id="10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3B00236" w14:textId="77777777" w:rsidR="00E514FA" w:rsidRDefault="00E514FA" w:rsidP="00E514FA"/>
    <w:p w14:paraId="5B2D2D46" w14:textId="77777777" w:rsidR="00E514FA" w:rsidRPr="00C835ED" w:rsidRDefault="00E514FA" w:rsidP="009612E2"/>
    <w:sectPr w:rsidR="00E514FA" w:rsidRPr="00C835ED" w:rsidSect="007C7CAB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EA7EC1" w14:textId="77777777" w:rsidR="0020257D" w:rsidRDefault="0020257D" w:rsidP="002A78F7">
      <w:r>
        <w:separator/>
      </w:r>
    </w:p>
  </w:endnote>
  <w:endnote w:type="continuationSeparator" w:id="0">
    <w:p w14:paraId="6AA3532C" w14:textId="77777777" w:rsidR="0020257D" w:rsidRDefault="0020257D" w:rsidP="002A7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oronto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8C1E1" w14:textId="1E512A2A" w:rsidR="002A78F7" w:rsidRDefault="002A78F7">
    <w:r>
      <w:rPr>
        <w:b/>
        <w:snapToGrid w:val="0"/>
      </w:rPr>
      <w:tab/>
    </w:r>
    <w:r>
      <w:rPr>
        <w:b/>
        <w:snapToGrid w:val="0"/>
      </w:rPr>
      <w:tab/>
      <w:t xml:space="preserve">  </w:t>
    </w:r>
  </w:p>
  <w:p w14:paraId="4962A7E9" w14:textId="77777777" w:rsidR="002A78F7" w:rsidRDefault="002A78F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3486EF" w14:textId="77777777" w:rsidR="0020257D" w:rsidRDefault="0020257D" w:rsidP="002A78F7">
      <w:r>
        <w:separator/>
      </w:r>
    </w:p>
  </w:footnote>
  <w:footnote w:type="continuationSeparator" w:id="0">
    <w:p w14:paraId="6BFEBAB5" w14:textId="77777777" w:rsidR="0020257D" w:rsidRDefault="0020257D" w:rsidP="002A78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19C33" w14:textId="77777777" w:rsidR="002A78F7" w:rsidRDefault="002A78F7">
    <w:pPr>
      <w:pStyle w:val="Hlavika"/>
    </w:pPr>
  </w:p>
  <w:p w14:paraId="35321F21" w14:textId="77777777" w:rsidR="002A78F7" w:rsidRDefault="002A78F7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D7AC1"/>
    <w:multiLevelType w:val="hybridMultilevel"/>
    <w:tmpl w:val="1A349696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8B1353"/>
    <w:multiLevelType w:val="hybridMultilevel"/>
    <w:tmpl w:val="D7EC0994"/>
    <w:lvl w:ilvl="0" w:tplc="EF122C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F4D0C"/>
    <w:multiLevelType w:val="hybridMultilevel"/>
    <w:tmpl w:val="09FEAB4C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4E92B60"/>
    <w:multiLevelType w:val="multilevel"/>
    <w:tmpl w:val="BE182FF8"/>
    <w:numStyleLink w:val="tl1"/>
  </w:abstractNum>
  <w:abstractNum w:abstractNumId="4" w15:restartNumberingAfterBreak="0">
    <w:nsid w:val="44900E56"/>
    <w:multiLevelType w:val="hybridMultilevel"/>
    <w:tmpl w:val="BE182FF8"/>
    <w:lvl w:ilvl="0" w:tplc="90045AD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F13754"/>
    <w:multiLevelType w:val="hybridMultilevel"/>
    <w:tmpl w:val="7B641BC0"/>
    <w:lvl w:ilvl="0" w:tplc="041B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6" w15:restartNumberingAfterBreak="0">
    <w:nsid w:val="617B63FF"/>
    <w:multiLevelType w:val="hybridMultilevel"/>
    <w:tmpl w:val="C1288FCA"/>
    <w:lvl w:ilvl="0" w:tplc="D4660420">
      <w:start w:val="4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1FE1430"/>
    <w:multiLevelType w:val="hybridMultilevel"/>
    <w:tmpl w:val="69AC5D20"/>
    <w:lvl w:ilvl="0" w:tplc="F200A02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sk-SK" w:eastAsia="en-US" w:bidi="ar-SA"/>
      </w:rPr>
    </w:lvl>
    <w:lvl w:ilvl="1" w:tplc="E3C24E80">
      <w:numFmt w:val="bullet"/>
      <w:lvlText w:val="•"/>
      <w:lvlJc w:val="left"/>
      <w:pPr>
        <w:ind w:left="1771" w:hanging="360"/>
      </w:pPr>
      <w:rPr>
        <w:rFonts w:hint="default"/>
        <w:lang w:val="sk-SK" w:eastAsia="en-US" w:bidi="ar-SA"/>
      </w:rPr>
    </w:lvl>
    <w:lvl w:ilvl="2" w:tplc="E6F04BB8">
      <w:numFmt w:val="bullet"/>
      <w:lvlText w:val="•"/>
      <w:lvlJc w:val="left"/>
      <w:pPr>
        <w:ind w:left="2722" w:hanging="360"/>
      </w:pPr>
      <w:rPr>
        <w:rFonts w:hint="default"/>
        <w:lang w:val="sk-SK" w:eastAsia="en-US" w:bidi="ar-SA"/>
      </w:rPr>
    </w:lvl>
    <w:lvl w:ilvl="3" w:tplc="486A7EF4">
      <w:numFmt w:val="bullet"/>
      <w:lvlText w:val="•"/>
      <w:lvlJc w:val="left"/>
      <w:pPr>
        <w:ind w:left="3673" w:hanging="360"/>
      </w:pPr>
      <w:rPr>
        <w:rFonts w:hint="default"/>
        <w:lang w:val="sk-SK" w:eastAsia="en-US" w:bidi="ar-SA"/>
      </w:rPr>
    </w:lvl>
    <w:lvl w:ilvl="4" w:tplc="F03CDB58">
      <w:numFmt w:val="bullet"/>
      <w:lvlText w:val="•"/>
      <w:lvlJc w:val="left"/>
      <w:pPr>
        <w:ind w:left="4624" w:hanging="360"/>
      </w:pPr>
      <w:rPr>
        <w:rFonts w:hint="default"/>
        <w:lang w:val="sk-SK" w:eastAsia="en-US" w:bidi="ar-SA"/>
      </w:rPr>
    </w:lvl>
    <w:lvl w:ilvl="5" w:tplc="4B6A6EDC">
      <w:numFmt w:val="bullet"/>
      <w:lvlText w:val="•"/>
      <w:lvlJc w:val="left"/>
      <w:pPr>
        <w:ind w:left="5575" w:hanging="360"/>
      </w:pPr>
      <w:rPr>
        <w:rFonts w:hint="default"/>
        <w:lang w:val="sk-SK" w:eastAsia="en-US" w:bidi="ar-SA"/>
      </w:rPr>
    </w:lvl>
    <w:lvl w:ilvl="6" w:tplc="684A3C80">
      <w:numFmt w:val="bullet"/>
      <w:lvlText w:val="•"/>
      <w:lvlJc w:val="left"/>
      <w:pPr>
        <w:ind w:left="6526" w:hanging="360"/>
      </w:pPr>
      <w:rPr>
        <w:rFonts w:hint="default"/>
        <w:lang w:val="sk-SK" w:eastAsia="en-US" w:bidi="ar-SA"/>
      </w:rPr>
    </w:lvl>
    <w:lvl w:ilvl="7" w:tplc="5EC41A6E">
      <w:numFmt w:val="bullet"/>
      <w:lvlText w:val="•"/>
      <w:lvlJc w:val="left"/>
      <w:pPr>
        <w:ind w:left="7477" w:hanging="360"/>
      </w:pPr>
      <w:rPr>
        <w:rFonts w:hint="default"/>
        <w:lang w:val="sk-SK" w:eastAsia="en-US" w:bidi="ar-SA"/>
      </w:rPr>
    </w:lvl>
    <w:lvl w:ilvl="8" w:tplc="6C4C10B2">
      <w:numFmt w:val="bullet"/>
      <w:lvlText w:val="•"/>
      <w:lvlJc w:val="left"/>
      <w:pPr>
        <w:ind w:left="8428" w:hanging="360"/>
      </w:pPr>
      <w:rPr>
        <w:rFonts w:hint="default"/>
        <w:lang w:val="sk-SK" w:eastAsia="en-US" w:bidi="ar-SA"/>
      </w:rPr>
    </w:lvl>
  </w:abstractNum>
  <w:abstractNum w:abstractNumId="8" w15:restartNumberingAfterBreak="0">
    <w:nsid w:val="6DD37871"/>
    <w:multiLevelType w:val="hybridMultilevel"/>
    <w:tmpl w:val="5D12D23E"/>
    <w:lvl w:ilvl="0" w:tplc="041B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9" w15:restartNumberingAfterBreak="0">
    <w:nsid w:val="741E71FD"/>
    <w:multiLevelType w:val="hybridMultilevel"/>
    <w:tmpl w:val="233284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8021DE"/>
    <w:multiLevelType w:val="multilevel"/>
    <w:tmpl w:val="BE182FF8"/>
    <w:styleLink w:val="tl1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2"/>
  </w:num>
  <w:num w:numId="9">
    <w:abstractNumId w:val="0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2E2"/>
    <w:rsid w:val="00001A01"/>
    <w:rsid w:val="00044D1E"/>
    <w:rsid w:val="00061C54"/>
    <w:rsid w:val="000636E1"/>
    <w:rsid w:val="0006421C"/>
    <w:rsid w:val="0007253F"/>
    <w:rsid w:val="00072897"/>
    <w:rsid w:val="00077B01"/>
    <w:rsid w:val="000A2821"/>
    <w:rsid w:val="000B5FB4"/>
    <w:rsid w:val="000D4992"/>
    <w:rsid w:val="000F3036"/>
    <w:rsid w:val="000F797C"/>
    <w:rsid w:val="0013178C"/>
    <w:rsid w:val="00137AB2"/>
    <w:rsid w:val="00154564"/>
    <w:rsid w:val="00172AE5"/>
    <w:rsid w:val="0018385A"/>
    <w:rsid w:val="001A17AA"/>
    <w:rsid w:val="001A6ED0"/>
    <w:rsid w:val="001B1C41"/>
    <w:rsid w:val="001D2FFD"/>
    <w:rsid w:val="0020257D"/>
    <w:rsid w:val="00227309"/>
    <w:rsid w:val="00253462"/>
    <w:rsid w:val="00256DBD"/>
    <w:rsid w:val="00282E93"/>
    <w:rsid w:val="002A68D5"/>
    <w:rsid w:val="002A78F7"/>
    <w:rsid w:val="002B6306"/>
    <w:rsid w:val="002F1F96"/>
    <w:rsid w:val="002F56E5"/>
    <w:rsid w:val="00305010"/>
    <w:rsid w:val="00356BF9"/>
    <w:rsid w:val="00394ED7"/>
    <w:rsid w:val="003E3E7D"/>
    <w:rsid w:val="00451F14"/>
    <w:rsid w:val="00492651"/>
    <w:rsid w:val="00492B11"/>
    <w:rsid w:val="004A612A"/>
    <w:rsid w:val="004B04C0"/>
    <w:rsid w:val="004D0635"/>
    <w:rsid w:val="004E3AD7"/>
    <w:rsid w:val="004E41F7"/>
    <w:rsid w:val="004E4B01"/>
    <w:rsid w:val="00514C03"/>
    <w:rsid w:val="005360AD"/>
    <w:rsid w:val="005648C3"/>
    <w:rsid w:val="00587F44"/>
    <w:rsid w:val="005A24C3"/>
    <w:rsid w:val="005A4196"/>
    <w:rsid w:val="005A711C"/>
    <w:rsid w:val="005B468A"/>
    <w:rsid w:val="005B46B1"/>
    <w:rsid w:val="005D0200"/>
    <w:rsid w:val="005E1796"/>
    <w:rsid w:val="00626F79"/>
    <w:rsid w:val="0065790D"/>
    <w:rsid w:val="0066123C"/>
    <w:rsid w:val="00690800"/>
    <w:rsid w:val="006A1973"/>
    <w:rsid w:val="006A4A00"/>
    <w:rsid w:val="006B16C3"/>
    <w:rsid w:val="006E15C9"/>
    <w:rsid w:val="006E6F20"/>
    <w:rsid w:val="00705F7C"/>
    <w:rsid w:val="00712A05"/>
    <w:rsid w:val="00713A8A"/>
    <w:rsid w:val="00740A36"/>
    <w:rsid w:val="00782385"/>
    <w:rsid w:val="00783C9B"/>
    <w:rsid w:val="007A3AAE"/>
    <w:rsid w:val="007A5231"/>
    <w:rsid w:val="007B7F48"/>
    <w:rsid w:val="007C7CAB"/>
    <w:rsid w:val="007D2D81"/>
    <w:rsid w:val="00802101"/>
    <w:rsid w:val="00802EAC"/>
    <w:rsid w:val="0080776E"/>
    <w:rsid w:val="0083343F"/>
    <w:rsid w:val="008336ED"/>
    <w:rsid w:val="0083652E"/>
    <w:rsid w:val="008447AB"/>
    <w:rsid w:val="00856BAB"/>
    <w:rsid w:val="00870722"/>
    <w:rsid w:val="008A5F81"/>
    <w:rsid w:val="008D02A2"/>
    <w:rsid w:val="008F6711"/>
    <w:rsid w:val="00921D10"/>
    <w:rsid w:val="00933236"/>
    <w:rsid w:val="00950730"/>
    <w:rsid w:val="009612E2"/>
    <w:rsid w:val="00961707"/>
    <w:rsid w:val="00962216"/>
    <w:rsid w:val="00967E96"/>
    <w:rsid w:val="009739B3"/>
    <w:rsid w:val="0097409F"/>
    <w:rsid w:val="009B539C"/>
    <w:rsid w:val="009C10E4"/>
    <w:rsid w:val="009D610A"/>
    <w:rsid w:val="00A007EC"/>
    <w:rsid w:val="00A06F69"/>
    <w:rsid w:val="00A12C70"/>
    <w:rsid w:val="00A15E2F"/>
    <w:rsid w:val="00A23812"/>
    <w:rsid w:val="00A8062B"/>
    <w:rsid w:val="00A834A6"/>
    <w:rsid w:val="00A834B3"/>
    <w:rsid w:val="00AA2699"/>
    <w:rsid w:val="00AC4373"/>
    <w:rsid w:val="00AE5492"/>
    <w:rsid w:val="00B27A6F"/>
    <w:rsid w:val="00B47807"/>
    <w:rsid w:val="00B67CA8"/>
    <w:rsid w:val="00B94A1D"/>
    <w:rsid w:val="00B9713B"/>
    <w:rsid w:val="00BC389A"/>
    <w:rsid w:val="00BD6196"/>
    <w:rsid w:val="00BF4E53"/>
    <w:rsid w:val="00C20491"/>
    <w:rsid w:val="00C616A2"/>
    <w:rsid w:val="00CC1D0D"/>
    <w:rsid w:val="00CC529D"/>
    <w:rsid w:val="00D16FB4"/>
    <w:rsid w:val="00D3254C"/>
    <w:rsid w:val="00D47C60"/>
    <w:rsid w:val="00D53335"/>
    <w:rsid w:val="00D55F38"/>
    <w:rsid w:val="00DA5A7F"/>
    <w:rsid w:val="00DC132E"/>
    <w:rsid w:val="00DC5E74"/>
    <w:rsid w:val="00DD34AB"/>
    <w:rsid w:val="00DF0810"/>
    <w:rsid w:val="00E12306"/>
    <w:rsid w:val="00E328AA"/>
    <w:rsid w:val="00E514FA"/>
    <w:rsid w:val="00E709A0"/>
    <w:rsid w:val="00E70E24"/>
    <w:rsid w:val="00E7320D"/>
    <w:rsid w:val="00EB4B98"/>
    <w:rsid w:val="00EF3684"/>
    <w:rsid w:val="00F1296F"/>
    <w:rsid w:val="00F21848"/>
    <w:rsid w:val="00F636CD"/>
    <w:rsid w:val="00F7148A"/>
    <w:rsid w:val="00F77F5A"/>
    <w:rsid w:val="00F9685A"/>
    <w:rsid w:val="00FE6992"/>
    <w:rsid w:val="00FF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B49458"/>
  <w15:chartTrackingRefBased/>
  <w15:docId w15:val="{19815BE9-B7FD-4DDA-9ADC-AF716A8F2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9612E2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"/>
    <w:qFormat/>
    <w:pPr>
      <w:keepNext/>
      <w:outlineLvl w:val="0"/>
    </w:pPr>
    <w:rPr>
      <w:b/>
      <w:snapToGrid w:val="0"/>
      <w:color w:val="000000"/>
      <w:sz w:val="20"/>
      <w:szCs w:val="20"/>
    </w:rPr>
  </w:style>
  <w:style w:type="paragraph" w:styleId="Nadpis2">
    <w:name w:val="heading 2"/>
    <w:basedOn w:val="Normlny"/>
    <w:next w:val="Normlny"/>
    <w:qFormat/>
    <w:pPr>
      <w:keepNext/>
      <w:ind w:firstLine="708"/>
      <w:outlineLvl w:val="1"/>
    </w:pPr>
    <w:rPr>
      <w:rFonts w:ascii="Toronto" w:hAnsi="Toronto"/>
      <w:b/>
      <w:snapToGrid w:val="0"/>
      <w:color w:val="000000"/>
      <w:sz w:val="32"/>
      <w:szCs w:val="20"/>
    </w:rPr>
  </w:style>
  <w:style w:type="paragraph" w:styleId="Nadpis3">
    <w:name w:val="heading 3"/>
    <w:basedOn w:val="Normlny"/>
    <w:next w:val="Normlny"/>
    <w:qFormat/>
    <w:pPr>
      <w:keepNext/>
      <w:ind w:left="709"/>
      <w:outlineLvl w:val="2"/>
    </w:pPr>
    <w:rPr>
      <w:rFonts w:ascii="Toronto" w:hAnsi="Toronto"/>
      <w:i/>
      <w:snapToGrid w:val="0"/>
      <w:color w:val="000000"/>
      <w:sz w:val="22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pPr>
      <w:tabs>
        <w:tab w:val="center" w:pos="4536"/>
        <w:tab w:val="right" w:pos="9072"/>
      </w:tabs>
    </w:pPr>
  </w:style>
  <w:style w:type="paragraph" w:styleId="Pta">
    <w:name w:val="footer"/>
    <w:basedOn w:val="Normlny"/>
    <w:semiHidden/>
    <w:pPr>
      <w:tabs>
        <w:tab w:val="center" w:pos="4536"/>
        <w:tab w:val="right" w:pos="9072"/>
      </w:tabs>
    </w:pPr>
  </w:style>
  <w:style w:type="character" w:styleId="Hypertextovprepojenie">
    <w:name w:val="Hyperlink"/>
    <w:uiPriority w:val="99"/>
    <w:unhideWhenUsed/>
    <w:rsid w:val="009612E2"/>
    <w:rPr>
      <w:color w:val="0563C1"/>
      <w:u w:val="single"/>
    </w:rPr>
  </w:style>
  <w:style w:type="paragraph" w:styleId="Odsekzoznamu">
    <w:name w:val="List Paragraph"/>
    <w:basedOn w:val="Normlny"/>
    <w:uiPriority w:val="34"/>
    <w:qFormat/>
    <w:rsid w:val="009612E2"/>
    <w:pPr>
      <w:ind w:left="720"/>
      <w:contextualSpacing/>
    </w:pPr>
  </w:style>
  <w:style w:type="character" w:styleId="Odkaznakomentr">
    <w:name w:val="annotation reference"/>
    <w:uiPriority w:val="99"/>
    <w:semiHidden/>
    <w:unhideWhenUsed/>
    <w:rsid w:val="009612E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612E2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612E2"/>
  </w:style>
  <w:style w:type="numbering" w:customStyle="1" w:styleId="tl1">
    <w:name w:val="Štýl1"/>
    <w:uiPriority w:val="99"/>
    <w:rsid w:val="009612E2"/>
    <w:pPr>
      <w:numPr>
        <w:numId w:val="3"/>
      </w:numPr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9612E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612E2"/>
    <w:rPr>
      <w:rFonts w:ascii="Segoe UI" w:hAnsi="Segoe UI" w:cs="Segoe UI"/>
      <w:sz w:val="18"/>
      <w:szCs w:val="18"/>
    </w:rPr>
  </w:style>
  <w:style w:type="character" w:customStyle="1" w:styleId="HlavikaChar">
    <w:name w:val="Hlavička Char"/>
    <w:basedOn w:val="Predvolenpsmoodseku"/>
    <w:link w:val="Hlavika"/>
    <w:uiPriority w:val="99"/>
    <w:rsid w:val="007C7CAB"/>
    <w:rPr>
      <w:sz w:val="24"/>
      <w:szCs w:val="24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A3AA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A3AAE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D16FB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link w:val="ZkladntextChar"/>
    <w:uiPriority w:val="1"/>
    <w:qFormat/>
    <w:rsid w:val="00D16FB4"/>
    <w:pPr>
      <w:widowControl w:val="0"/>
      <w:autoSpaceDE w:val="0"/>
      <w:autoSpaceDN w:val="0"/>
    </w:pPr>
    <w:rPr>
      <w:rFonts w:ascii="Carlito" w:eastAsia="Carlito" w:hAnsi="Carlito" w:cs="Carlito"/>
      <w:sz w:val="22"/>
      <w:szCs w:val="22"/>
      <w:lang w:eastAsia="en-US"/>
    </w:rPr>
  </w:style>
  <w:style w:type="character" w:customStyle="1" w:styleId="ZkladntextChar">
    <w:name w:val="Základný text Char"/>
    <w:basedOn w:val="Predvolenpsmoodseku"/>
    <w:link w:val="Zkladntext"/>
    <w:uiPriority w:val="1"/>
    <w:rsid w:val="00D16FB4"/>
    <w:rPr>
      <w:rFonts w:ascii="Carlito" w:eastAsia="Carlito" w:hAnsi="Carlito" w:cs="Carlito"/>
      <w:sz w:val="22"/>
      <w:szCs w:val="22"/>
      <w:lang w:eastAsia="en-US"/>
    </w:rPr>
  </w:style>
  <w:style w:type="paragraph" w:customStyle="1" w:styleId="TableParagraph">
    <w:name w:val="Table Paragraph"/>
    <w:basedOn w:val="Normlny"/>
    <w:uiPriority w:val="1"/>
    <w:qFormat/>
    <w:rsid w:val="00D16FB4"/>
    <w:pPr>
      <w:widowControl w:val="0"/>
      <w:autoSpaceDE w:val="0"/>
      <w:autoSpaceDN w:val="0"/>
      <w:spacing w:before="49"/>
      <w:ind w:left="107"/>
    </w:pPr>
    <w:rPr>
      <w:rFonts w:ascii="Carlito" w:eastAsia="Carlito" w:hAnsi="Carlito" w:cs="Carlito"/>
      <w:sz w:val="22"/>
      <w:szCs w:val="22"/>
      <w:lang w:eastAsia="en-US"/>
    </w:rPr>
  </w:style>
  <w:style w:type="character" w:customStyle="1" w:styleId="Nadpis1Char">
    <w:name w:val="Nadpis 1 Char"/>
    <w:basedOn w:val="Predvolenpsmoodseku"/>
    <w:link w:val="Nadpis1"/>
    <w:uiPriority w:val="9"/>
    <w:rsid w:val="009B539C"/>
    <w:rPr>
      <w:b/>
      <w:snapToGrid w:val="0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2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u\sablony\mesto-zn.dot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48242-3810-4F1E-B762-13AEF765C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mesto-zn</Template>
  <TotalTime>0</TotalTime>
  <Pages>6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Váš list číslo/zo dňa</vt:lpstr>
    </vt:vector>
  </TitlesOfParts>
  <Company>Mestsky urad</Company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list číslo/zo dňa</dc:title>
  <dc:subject/>
  <dc:creator>Sovičová Lenka, Mgr.</dc:creator>
  <cp:keywords/>
  <dc:description/>
  <cp:lastModifiedBy>Moravec Viktor, Mgr.</cp:lastModifiedBy>
  <cp:revision>3</cp:revision>
  <cp:lastPrinted>2021-11-16T10:10:00Z</cp:lastPrinted>
  <dcterms:created xsi:type="dcterms:W3CDTF">2022-11-16T09:45:00Z</dcterms:created>
  <dcterms:modified xsi:type="dcterms:W3CDTF">2022-11-16T09:49:00Z</dcterms:modified>
</cp:coreProperties>
</file>