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4AFB" w14:textId="77777777" w:rsidR="00715236" w:rsidRPr="00F223F7" w:rsidRDefault="00715236" w:rsidP="00715236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0E75587E" w14:textId="7FA8A927" w:rsidR="00715236" w:rsidRPr="00F223F7" w:rsidRDefault="00715236" w:rsidP="00715236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</w:t>
      </w:r>
      <w:r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Pr="00F223F7">
        <w:rPr>
          <w:rFonts w:ascii="Garamond" w:eastAsia="Times New Roman" w:hAnsi="Garamond" w:cstheme="minorHAnsi"/>
          <w:b/>
          <w:lang w:eastAsia="cs-CZ"/>
        </w:rPr>
        <w:t>Zabezpečenie dodávok ovocia a zeleniny pre organizácie BBSK v okrese Z</w:t>
      </w:r>
      <w:r w:rsidR="00DC7745">
        <w:rPr>
          <w:rFonts w:ascii="Garamond" w:eastAsia="Times New Roman" w:hAnsi="Garamond" w:cstheme="minorHAnsi"/>
          <w:b/>
          <w:lang w:eastAsia="cs-CZ"/>
        </w:rPr>
        <w:t>V</w:t>
      </w:r>
      <w:r>
        <w:rPr>
          <w:rFonts w:ascii="Garamond" w:eastAsia="Times New Roman" w:hAnsi="Garamond" w:cstheme="minorHAnsi"/>
          <w:b/>
          <w:lang w:eastAsia="cs-CZ"/>
        </w:rPr>
        <w:t>_</w:t>
      </w:r>
      <w:r w:rsidRPr="00F223F7">
        <w:rPr>
          <w:rFonts w:ascii="Garamond" w:eastAsia="Times New Roman" w:hAnsi="Garamond" w:cstheme="minorHAnsi"/>
          <w:b/>
          <w:lang w:eastAsia="cs-CZ"/>
        </w:rPr>
        <w:t xml:space="preserve"> Výzva č. 1</w:t>
      </w:r>
      <w:r w:rsidR="00DC7745">
        <w:rPr>
          <w:rFonts w:ascii="Garamond" w:eastAsia="Times New Roman" w:hAnsi="Garamond" w:cstheme="minorHAnsi"/>
          <w:b/>
          <w:lang w:eastAsia="cs-CZ"/>
        </w:rPr>
        <w:t>63</w:t>
      </w:r>
      <w:r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</w:t>
      </w:r>
      <w:r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>
        <w:rPr>
          <w:rFonts w:ascii="Garamond" w:eastAsia="Times New Roman" w:hAnsi="Garamond" w:cstheme="minorHAnsi"/>
          <w:lang w:eastAsia="cs-CZ"/>
        </w:rPr>
        <w:t xml:space="preserve"> 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6D091C8" w14:textId="77777777" w:rsidR="00715236" w:rsidRPr="00F223F7" w:rsidRDefault="00715236" w:rsidP="00715236">
      <w:pPr>
        <w:jc w:val="both"/>
        <w:rPr>
          <w:rFonts w:ascii="Garamond" w:hAnsi="Garamond" w:cstheme="minorHAnsi"/>
        </w:rPr>
      </w:pPr>
    </w:p>
    <w:p w14:paraId="4A758A19" w14:textId="77777777" w:rsidR="00715236" w:rsidRPr="00F223F7" w:rsidRDefault="00715236" w:rsidP="00715236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1A3FBA8D" w14:textId="77777777" w:rsidR="00715236" w:rsidRPr="00F223F7" w:rsidRDefault="00715236" w:rsidP="00715236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E4620E" w14:textId="77777777" w:rsidR="00715236" w:rsidRPr="00F223F7" w:rsidRDefault="00715236" w:rsidP="00715236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69927AB7" w14:textId="77777777" w:rsidR="00715236" w:rsidRPr="00F223F7" w:rsidRDefault="00715236" w:rsidP="00715236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37AB132" w14:textId="77777777" w:rsidR="00715236" w:rsidRPr="00F223F7" w:rsidRDefault="00715236" w:rsidP="00715236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4ECA887" w14:textId="77777777" w:rsidR="00715236" w:rsidRPr="00F223F7" w:rsidRDefault="00715236" w:rsidP="00715236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060A02F6" w14:textId="77777777" w:rsidR="00715236" w:rsidRPr="00F223F7" w:rsidRDefault="00715236" w:rsidP="00715236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49204885" w14:textId="77777777" w:rsidR="00715236" w:rsidRPr="00F223F7" w:rsidRDefault="00715236" w:rsidP="00715236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68AF626" w14:textId="77777777" w:rsidR="00715236" w:rsidRPr="00F223F7" w:rsidRDefault="00715236" w:rsidP="00715236">
      <w:pPr>
        <w:jc w:val="both"/>
        <w:rPr>
          <w:rFonts w:ascii="Garamond" w:hAnsi="Garamond" w:cstheme="minorHAnsi"/>
        </w:rPr>
      </w:pPr>
    </w:p>
    <w:p w14:paraId="4C11F5DB" w14:textId="77777777" w:rsidR="00715236" w:rsidRPr="00F223F7" w:rsidRDefault="00715236" w:rsidP="00715236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0E763098" w14:textId="77777777" w:rsidR="00BE3842" w:rsidRDefault="00BE3842" w:rsidP="00BE3842">
      <w:pPr>
        <w:jc w:val="both"/>
        <w:rPr>
          <w:rFonts w:ascii="Garamond" w:hAnsi="Garamond" w:cstheme="minorHAnsi"/>
        </w:rPr>
      </w:pPr>
    </w:p>
    <w:p w14:paraId="36E38650" w14:textId="77777777" w:rsidR="00BE3842" w:rsidRDefault="00BE3842" w:rsidP="00BE3842">
      <w:pPr>
        <w:jc w:val="both"/>
        <w:rPr>
          <w:rFonts w:ascii="Garamond" w:hAnsi="Garamond" w:cstheme="minorHAnsi"/>
        </w:rPr>
      </w:pPr>
    </w:p>
    <w:p w14:paraId="739B2893" w14:textId="2C93A311" w:rsidR="00BE3842" w:rsidRPr="00C91E41" w:rsidRDefault="00BE3842" w:rsidP="00BE3842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22709527" w14:textId="77777777" w:rsidR="00BE3842" w:rsidRPr="00C91E41" w:rsidRDefault="00BE3842" w:rsidP="00BE3842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4655581F" w14:textId="28E6D148" w:rsidR="00AA5826" w:rsidRPr="00715236" w:rsidRDefault="00AA5826" w:rsidP="00715236"/>
    <w:sectPr w:rsidR="00AA5826" w:rsidRPr="00715236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518D" w14:textId="77777777" w:rsidR="00AA4A15" w:rsidRDefault="00AA4A15" w:rsidP="00014285">
      <w:r>
        <w:separator/>
      </w:r>
    </w:p>
  </w:endnote>
  <w:endnote w:type="continuationSeparator" w:id="0">
    <w:p w14:paraId="13614C59" w14:textId="77777777" w:rsidR="00AA4A15" w:rsidRDefault="00AA4A1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="Times New Roman"/>
        <w:sz w:val="22"/>
        <w:szCs w:val="22"/>
      </w:rPr>
    </w:sdtEndPr>
    <w:sdtContent>
      <w:p w14:paraId="697A4E0E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41161CE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C95C" w14:textId="77777777" w:rsidR="00AA4A15" w:rsidRDefault="00AA4A15" w:rsidP="00014285">
      <w:r>
        <w:separator/>
      </w:r>
    </w:p>
  </w:footnote>
  <w:footnote w:type="continuationSeparator" w:id="0">
    <w:p w14:paraId="10BFEB42" w14:textId="77777777" w:rsidR="00AA4A15" w:rsidRDefault="00AA4A1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D2AB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CBD3A0" wp14:editId="5B826190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98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7997563">
    <w:abstractNumId w:val="1"/>
  </w:num>
  <w:num w:numId="2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36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6C0839"/>
    <w:rsid w:val="00713E5C"/>
    <w:rsid w:val="00715236"/>
    <w:rsid w:val="00753FC9"/>
    <w:rsid w:val="007D329E"/>
    <w:rsid w:val="008541EE"/>
    <w:rsid w:val="008C27A8"/>
    <w:rsid w:val="00950626"/>
    <w:rsid w:val="009C2262"/>
    <w:rsid w:val="00A5077F"/>
    <w:rsid w:val="00AA4A15"/>
    <w:rsid w:val="00AA5826"/>
    <w:rsid w:val="00B400EB"/>
    <w:rsid w:val="00BA60A8"/>
    <w:rsid w:val="00BC15E7"/>
    <w:rsid w:val="00BC599E"/>
    <w:rsid w:val="00BE3842"/>
    <w:rsid w:val="00C1092A"/>
    <w:rsid w:val="00DA60AD"/>
    <w:rsid w:val="00DC7745"/>
    <w:rsid w:val="00E44644"/>
    <w:rsid w:val="00E568C8"/>
    <w:rsid w:val="00E71409"/>
    <w:rsid w:val="00EA1079"/>
    <w:rsid w:val="00F33575"/>
    <w:rsid w:val="00F36379"/>
    <w:rsid w:val="00FB0672"/>
    <w:rsid w:val="00F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A3AE0"/>
  <w15:chartTrackingRefBased/>
  <w15:docId w15:val="{540DF568-137D-425F-9B96-59F36522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23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5</cp:revision>
  <dcterms:created xsi:type="dcterms:W3CDTF">2025-12-18T08:48:00Z</dcterms:created>
  <dcterms:modified xsi:type="dcterms:W3CDTF">2026-03-05T12:48:00Z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