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A2E0E" w14:textId="77777777" w:rsidR="00117B9D" w:rsidRPr="00CB13DA" w:rsidRDefault="00117B9D" w:rsidP="00117B9D">
      <w:pPr>
        <w:tabs>
          <w:tab w:val="num" w:pos="1080"/>
          <w:tab w:val="left" w:leader="dot" w:pos="10034"/>
        </w:tabs>
        <w:spacing w:line="312" w:lineRule="auto"/>
        <w:jc w:val="center"/>
        <w:rPr>
          <w:rFonts w:ascii="Garamond" w:hAnsi="Garamond" w:cs="Calibri"/>
          <w:b/>
          <w:sz w:val="28"/>
          <w:szCs w:val="28"/>
        </w:rPr>
      </w:pPr>
      <w:r w:rsidRPr="00CB13DA">
        <w:rPr>
          <w:rFonts w:ascii="Garamond" w:hAnsi="Garamond" w:cs="Calibri"/>
          <w:b/>
          <w:sz w:val="28"/>
          <w:szCs w:val="28"/>
        </w:rPr>
        <w:t>NÁVRH ZÁUJEMCU NA PLNENIE KRITÉRIÍ</w:t>
      </w:r>
    </w:p>
    <w:p w14:paraId="0B55D330" w14:textId="77777777" w:rsidR="00117B9D" w:rsidRPr="00CB13DA" w:rsidRDefault="00117B9D" w:rsidP="00117B9D">
      <w:pPr>
        <w:tabs>
          <w:tab w:val="left" w:pos="7080"/>
        </w:tabs>
        <w:spacing w:line="312" w:lineRule="auto"/>
        <w:jc w:val="center"/>
        <w:rPr>
          <w:rFonts w:ascii="Garamond" w:hAnsi="Garamond" w:cs="Calibri"/>
          <w:b/>
          <w:iCs/>
          <w:sz w:val="16"/>
          <w:szCs w:val="16"/>
        </w:rPr>
      </w:pPr>
    </w:p>
    <w:p w14:paraId="769394E7" w14:textId="77777777" w:rsidR="00117B9D" w:rsidRPr="00CB13DA" w:rsidRDefault="00117B9D" w:rsidP="00117B9D">
      <w:pPr>
        <w:pStyle w:val="Default"/>
        <w:spacing w:line="312" w:lineRule="auto"/>
        <w:jc w:val="center"/>
        <w:rPr>
          <w:rFonts w:ascii="Garamond" w:eastAsia="Arial" w:hAnsi="Garamond" w:cs="Calibri"/>
          <w:b/>
          <w:sz w:val="22"/>
          <w:szCs w:val="22"/>
        </w:rPr>
      </w:pPr>
      <w:r w:rsidRPr="00CB13DA">
        <w:rPr>
          <w:rFonts w:ascii="Garamond" w:eastAsia="Arial" w:hAnsi="Garamond" w:cs="Calibri"/>
          <w:b/>
          <w:sz w:val="22"/>
          <w:szCs w:val="22"/>
        </w:rPr>
        <w:t xml:space="preserve">DNS  - </w:t>
      </w:r>
      <w:r w:rsidRPr="00CB13DA">
        <w:rPr>
          <w:rFonts w:ascii="Garamond" w:eastAsia="Arial" w:hAnsi="Garamond" w:cs="Calibri"/>
          <w:b/>
          <w:i/>
          <w:iCs/>
          <w:sz w:val="22"/>
          <w:szCs w:val="22"/>
        </w:rPr>
        <w:t>„Výkon činnosti stavebného dozoru investora“</w:t>
      </w:r>
    </w:p>
    <w:p w14:paraId="16C4522A" w14:textId="77777777" w:rsidR="00117B9D" w:rsidRPr="00CB13DA" w:rsidRDefault="00117B9D" w:rsidP="00117B9D">
      <w:pPr>
        <w:pStyle w:val="Bezriadkovania"/>
        <w:jc w:val="center"/>
        <w:rPr>
          <w:rFonts w:ascii="Garamond" w:hAnsi="Garamond"/>
          <w:b/>
          <w:bCs/>
        </w:rPr>
      </w:pPr>
    </w:p>
    <w:p w14:paraId="0490CCA2" w14:textId="6F634324" w:rsidR="00117B9D" w:rsidRPr="00CB13DA" w:rsidRDefault="00117B9D" w:rsidP="00117B9D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 xml:space="preserve">Kategória č. </w:t>
      </w:r>
      <w:r w:rsidR="004C3EA5">
        <w:rPr>
          <w:rFonts w:ascii="Garamond" w:hAnsi="Garamond"/>
          <w:b/>
          <w:bCs/>
        </w:rPr>
        <w:t>1</w:t>
      </w:r>
    </w:p>
    <w:p w14:paraId="42071F3E" w14:textId="77777777" w:rsidR="00117B9D" w:rsidRPr="00CB13DA" w:rsidRDefault="00117B9D" w:rsidP="00117B9D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Výkon činnosti stavebného dozoru s odborným zameraním</w:t>
      </w:r>
    </w:p>
    <w:p w14:paraId="3960F250" w14:textId="77777777" w:rsidR="00AB5DAA" w:rsidRPr="00372BBD" w:rsidRDefault="00AB5DAA" w:rsidP="00AB5DAA">
      <w:pPr>
        <w:pStyle w:val="Zkladntext31"/>
        <w:tabs>
          <w:tab w:val="left" w:pos="1470"/>
          <w:tab w:val="center" w:pos="4677"/>
        </w:tabs>
        <w:spacing w:line="276" w:lineRule="auto"/>
        <w:rPr>
          <w:rFonts w:ascii="Garamond" w:hAnsi="Garamond" w:cs="Calibri"/>
          <w:color w:val="auto"/>
          <w:sz w:val="22"/>
          <w:szCs w:val="22"/>
        </w:rPr>
      </w:pPr>
      <w:r w:rsidRPr="00372BBD">
        <w:rPr>
          <w:rFonts w:ascii="Garamond" w:eastAsia="Arial" w:hAnsi="Garamond"/>
          <w:b/>
          <w:color w:val="auto"/>
          <w:sz w:val="22"/>
          <w:szCs w:val="22"/>
        </w:rPr>
        <w:t>„</w:t>
      </w:r>
      <w:r w:rsidRPr="0058143E">
        <w:rPr>
          <w:rFonts w:ascii="Garamond" w:eastAsia="Arial" w:hAnsi="Garamond"/>
          <w:b/>
          <w:color w:val="auto"/>
          <w:sz w:val="22"/>
          <w:szCs w:val="22"/>
        </w:rPr>
        <w:t>Pozemné stavby (pozemné stavby)</w:t>
      </w:r>
      <w:r w:rsidRPr="00372BBD">
        <w:rPr>
          <w:rFonts w:ascii="Garamond" w:eastAsia="Arial" w:hAnsi="Garamond"/>
          <w:b/>
          <w:color w:val="auto"/>
          <w:sz w:val="22"/>
          <w:szCs w:val="22"/>
        </w:rPr>
        <w:t>“</w:t>
      </w:r>
    </w:p>
    <w:p w14:paraId="784851D0" w14:textId="77777777" w:rsidR="00117B9D" w:rsidRPr="00CB13DA" w:rsidRDefault="00117B9D" w:rsidP="00117B9D">
      <w:pPr>
        <w:pStyle w:val="Bezriadkovania"/>
        <w:jc w:val="center"/>
        <w:rPr>
          <w:rFonts w:ascii="Garamond" w:hAnsi="Garamond"/>
          <w:b/>
          <w:bCs/>
        </w:rPr>
      </w:pPr>
    </w:p>
    <w:p w14:paraId="09779360" w14:textId="77777777" w:rsidR="00117B9D" w:rsidRPr="00CB13DA" w:rsidRDefault="00117B9D" w:rsidP="00117B9D">
      <w:pPr>
        <w:tabs>
          <w:tab w:val="left" w:pos="7080"/>
        </w:tabs>
        <w:spacing w:line="312" w:lineRule="auto"/>
        <w:rPr>
          <w:rFonts w:ascii="Garamond" w:hAnsi="Garamond" w:cs="Calibri"/>
          <w:b/>
          <w:iCs/>
          <w:sz w:val="16"/>
          <w:szCs w:val="16"/>
        </w:rPr>
      </w:pPr>
    </w:p>
    <w:p w14:paraId="4B5D7243" w14:textId="77777777" w:rsidR="00117B9D" w:rsidRPr="00CB13DA" w:rsidRDefault="00117B9D" w:rsidP="00117B9D">
      <w:pPr>
        <w:pStyle w:val="Zkladntext1"/>
        <w:shd w:val="clear" w:color="auto" w:fill="auto"/>
        <w:spacing w:line="312" w:lineRule="auto"/>
        <w:jc w:val="center"/>
        <w:rPr>
          <w:rFonts w:ascii="Garamond" w:hAnsi="Garamond" w:cs="Calibri"/>
          <w:caps/>
          <w:sz w:val="16"/>
          <w:szCs w:val="16"/>
        </w:rPr>
      </w:pPr>
      <w:r w:rsidRPr="00CB13DA">
        <w:rPr>
          <w:rFonts w:ascii="Garamond" w:hAnsi="Garamond" w:cs="Calibri"/>
          <w:caps/>
          <w:sz w:val="16"/>
          <w:szCs w:val="16"/>
        </w:rPr>
        <w:t>predmet VEREJNÉHO OBSTARÁVANIA:</w:t>
      </w:r>
    </w:p>
    <w:p w14:paraId="02541D1D" w14:textId="77777777" w:rsidR="00457B4F" w:rsidRDefault="00310864" w:rsidP="00457B4F">
      <w:pPr>
        <w:pStyle w:val="Default"/>
        <w:jc w:val="center"/>
        <w:rPr>
          <w:rFonts w:ascii="Garamond" w:hAnsi="Garamond"/>
          <w:b/>
          <w:sz w:val="22"/>
          <w:szCs w:val="22"/>
        </w:rPr>
      </w:pPr>
      <w:bookmarkStart w:id="0" w:name="_Hlk158195927"/>
      <w:bookmarkStart w:id="1" w:name="_Hlk160097377"/>
      <w:bookmarkStart w:id="2" w:name="_Hlk181560929"/>
      <w:r w:rsidRPr="00017E51">
        <w:rPr>
          <w:rFonts w:ascii="Garamond" w:hAnsi="Garamond"/>
          <w:b/>
          <w:sz w:val="22"/>
          <w:szCs w:val="22"/>
        </w:rPr>
        <w:t xml:space="preserve">Výkon činnosti stavebného dozoru </w:t>
      </w:r>
      <w:bookmarkEnd w:id="0"/>
      <w:r w:rsidRPr="00017E51">
        <w:rPr>
          <w:rFonts w:ascii="Garamond" w:hAnsi="Garamond"/>
          <w:b/>
          <w:sz w:val="22"/>
          <w:szCs w:val="22"/>
        </w:rPr>
        <w:t>pre stavb</w:t>
      </w:r>
      <w:r>
        <w:rPr>
          <w:rFonts w:ascii="Garamond" w:hAnsi="Garamond"/>
          <w:b/>
          <w:sz w:val="22"/>
          <w:szCs w:val="22"/>
        </w:rPr>
        <w:t>u</w:t>
      </w:r>
      <w:r w:rsidRPr="00017E51">
        <w:rPr>
          <w:rFonts w:ascii="Garamond" w:hAnsi="Garamond"/>
          <w:b/>
          <w:sz w:val="22"/>
          <w:szCs w:val="22"/>
        </w:rPr>
        <w:t xml:space="preserve">: </w:t>
      </w:r>
      <w:bookmarkEnd w:id="1"/>
      <w:bookmarkEnd w:id="2"/>
      <w:r w:rsidRPr="00017E51">
        <w:rPr>
          <w:rFonts w:ascii="Garamond" w:hAnsi="Garamond"/>
          <w:b/>
          <w:bCs/>
          <w:i/>
          <w:iCs/>
          <w:sz w:val="22"/>
          <w:szCs w:val="22"/>
        </w:rPr>
        <w:t>„</w:t>
      </w:r>
      <w:r w:rsidR="00457B4F" w:rsidRPr="00BE34F5">
        <w:rPr>
          <w:rFonts w:ascii="Garamond" w:hAnsi="Garamond"/>
          <w:b/>
          <w:i/>
          <w:iCs/>
          <w:sz w:val="22"/>
          <w:szCs w:val="22"/>
        </w:rPr>
        <w:t xml:space="preserve">Stavebné úpravy a modernizácia odborného vzdelávania SOŠ </w:t>
      </w:r>
      <w:proofErr w:type="spellStart"/>
      <w:r w:rsidR="00457B4F" w:rsidRPr="00BE34F5">
        <w:rPr>
          <w:rFonts w:ascii="Garamond" w:hAnsi="Garamond"/>
          <w:b/>
          <w:i/>
          <w:iCs/>
          <w:sz w:val="22"/>
          <w:szCs w:val="22"/>
        </w:rPr>
        <w:t>OaS</w:t>
      </w:r>
      <w:proofErr w:type="spellEnd"/>
      <w:r w:rsidR="00457B4F" w:rsidRPr="00BE34F5">
        <w:rPr>
          <w:rFonts w:ascii="Garamond" w:hAnsi="Garamond"/>
          <w:b/>
          <w:i/>
          <w:iCs/>
          <w:sz w:val="22"/>
          <w:szCs w:val="22"/>
        </w:rPr>
        <w:t>, kuchyňa, Jilemnického 1282, k. ú. Žiar nad Hronom – Výzva č. 37</w:t>
      </w:r>
      <w:r w:rsidR="00457B4F" w:rsidRPr="007E29DE">
        <w:rPr>
          <w:rFonts w:ascii="Garamond" w:hAnsi="Garamond"/>
          <w:b/>
          <w:sz w:val="22"/>
          <w:szCs w:val="22"/>
        </w:rPr>
        <w:t xml:space="preserve">“ </w:t>
      </w:r>
    </w:p>
    <w:p w14:paraId="6FED8293" w14:textId="77777777" w:rsidR="00457B4F" w:rsidRPr="00017E51" w:rsidRDefault="00457B4F" w:rsidP="00457B4F">
      <w:pPr>
        <w:pStyle w:val="Default"/>
        <w:jc w:val="center"/>
        <w:rPr>
          <w:rFonts w:ascii="Garamond" w:hAnsi="Garamond"/>
          <w:b/>
          <w:sz w:val="22"/>
          <w:szCs w:val="22"/>
        </w:rPr>
      </w:pPr>
      <w:r w:rsidRPr="007E29DE">
        <w:rPr>
          <w:rFonts w:ascii="Garamond" w:hAnsi="Garamond"/>
          <w:b/>
          <w:sz w:val="22"/>
          <w:szCs w:val="22"/>
        </w:rPr>
        <w:t>(</w:t>
      </w:r>
      <w:r w:rsidRPr="00017E51">
        <w:rPr>
          <w:rFonts w:ascii="Garamond" w:hAnsi="Garamond"/>
          <w:b/>
          <w:bCs/>
          <w:sz w:val="22"/>
          <w:szCs w:val="22"/>
        </w:rPr>
        <w:t xml:space="preserve">Výzva č. </w:t>
      </w:r>
      <w:r>
        <w:rPr>
          <w:rFonts w:ascii="Garamond" w:hAnsi="Garamond"/>
          <w:b/>
          <w:bCs/>
          <w:sz w:val="22"/>
          <w:szCs w:val="22"/>
        </w:rPr>
        <w:t>50</w:t>
      </w:r>
      <w:r w:rsidRPr="00017E51">
        <w:rPr>
          <w:rFonts w:ascii="Garamond" w:hAnsi="Garamond"/>
          <w:b/>
          <w:bCs/>
          <w:sz w:val="22"/>
          <w:szCs w:val="22"/>
        </w:rPr>
        <w:t>)</w:t>
      </w:r>
    </w:p>
    <w:p w14:paraId="79FEA058" w14:textId="05B74595" w:rsidR="00117B9D" w:rsidRPr="00CB13DA" w:rsidRDefault="00117B9D" w:rsidP="00457B4F">
      <w:pPr>
        <w:pStyle w:val="Default"/>
        <w:jc w:val="center"/>
        <w:rPr>
          <w:rFonts w:ascii="Garamond" w:hAnsi="Garamond" w:cs="Calibri"/>
          <w:sz w:val="16"/>
          <w:szCs w:val="16"/>
        </w:rPr>
      </w:pPr>
      <w:r w:rsidRPr="00CB13DA">
        <w:rPr>
          <w:rFonts w:ascii="Garamond" w:hAnsi="Garamond" w:cs="Calibri"/>
          <w:sz w:val="16"/>
          <w:szCs w:val="16"/>
        </w:rPr>
        <w:t>(poskytnutie služby)</w:t>
      </w:r>
    </w:p>
    <w:p w14:paraId="385A5890" w14:textId="77777777" w:rsidR="00117B9D" w:rsidRPr="00CB13DA" w:rsidRDefault="00117B9D" w:rsidP="00117B9D">
      <w:pPr>
        <w:tabs>
          <w:tab w:val="left" w:pos="5529"/>
        </w:tabs>
        <w:spacing w:line="312" w:lineRule="auto"/>
        <w:ind w:right="289"/>
        <w:rPr>
          <w:rFonts w:ascii="Garamond" w:hAnsi="Garamond" w:cs="Calibri"/>
          <w:b/>
          <w:sz w:val="16"/>
          <w:szCs w:val="16"/>
        </w:rPr>
      </w:pPr>
    </w:p>
    <w:p w14:paraId="7D046B3E" w14:textId="77777777" w:rsidR="00117B9D" w:rsidRPr="00CB13DA" w:rsidRDefault="00117B9D" w:rsidP="00117B9D">
      <w:pPr>
        <w:tabs>
          <w:tab w:val="left" w:pos="3969"/>
        </w:tabs>
        <w:spacing w:line="312" w:lineRule="auto"/>
        <w:rPr>
          <w:rFonts w:ascii="Garamond" w:hAnsi="Garamond" w:cs="Calibri"/>
          <w:b/>
          <w:sz w:val="20"/>
          <w:szCs w:val="20"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ZÁUJEMCA:      </w:t>
      </w:r>
      <w:r w:rsidRPr="00CB13DA">
        <w:rPr>
          <w:rFonts w:ascii="Garamond" w:hAnsi="Garamond" w:cs="Calibri"/>
          <w:b/>
          <w:sz w:val="20"/>
          <w:szCs w:val="20"/>
        </w:rPr>
        <w:tab/>
        <w:t xml:space="preserve">                              </w:t>
      </w:r>
      <w:r w:rsidRPr="00CB13DA">
        <w:rPr>
          <w:rFonts w:ascii="Garamond" w:hAnsi="Garamond" w:cs="Calibri"/>
          <w:b/>
          <w:sz w:val="20"/>
          <w:szCs w:val="20"/>
        </w:rPr>
        <w:tab/>
      </w:r>
    </w:p>
    <w:p w14:paraId="2D932F0C" w14:textId="77777777" w:rsidR="00117B9D" w:rsidRPr="00CB13DA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Sídlo alebo miesto podnikania záujemcu: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280AD37" w14:textId="77777777" w:rsidR="00117B9D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IČO: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D81BFE5" w14:textId="77777777" w:rsidR="00117B9D" w:rsidRPr="00CB13DA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E-mail: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5AB6E6A" w14:textId="77777777" w:rsidR="00117B9D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Telefónne číslo: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6CB7A827" w14:textId="77777777" w:rsidR="00117B9D" w:rsidRPr="00CB13DA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</w:p>
    <w:p w14:paraId="5CBAE397" w14:textId="77777777" w:rsidR="00117B9D" w:rsidRPr="00904A32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bookmarkStart w:id="3" w:name="_Hlk218839931"/>
      <w:r w:rsidRPr="00CB13DA">
        <w:rPr>
          <w:rFonts w:ascii="Garamond" w:hAnsi="Garamond" w:cs="Calibri"/>
          <w:bCs/>
          <w:sz w:val="20"/>
          <w:szCs w:val="20"/>
        </w:rPr>
        <w:t>Celková cena za predmet zákazky v EUR bez DPH: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8BA08C7" w14:textId="77777777" w:rsidR="00117B9D" w:rsidRPr="00CB13DA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sz w:val="20"/>
          <w:szCs w:val="20"/>
        </w:rPr>
      </w:pPr>
      <w:r w:rsidRPr="00CB13DA">
        <w:rPr>
          <w:rFonts w:ascii="Garamond" w:hAnsi="Garamond" w:cs="Calibri"/>
          <w:sz w:val="20"/>
          <w:szCs w:val="20"/>
        </w:rPr>
        <w:t>DPH v EUR:</w:t>
      </w:r>
      <w:r w:rsidRPr="00CB13DA">
        <w:rPr>
          <w:rFonts w:ascii="Garamond" w:hAnsi="Garamond" w:cs="Calibri"/>
          <w:sz w:val="20"/>
          <w:szCs w:val="20"/>
        </w:rPr>
        <w:tab/>
      </w:r>
      <w:r w:rsidRPr="00CB13DA">
        <w:rPr>
          <w:rFonts w:ascii="Garamond" w:hAnsi="Garamond" w:cs="Calibri"/>
          <w:sz w:val="20"/>
          <w:szCs w:val="20"/>
          <w:highlight w:val="yellow"/>
        </w:rPr>
        <w:t>............................................................</w:t>
      </w:r>
    </w:p>
    <w:p w14:paraId="63EF6380" w14:textId="77777777" w:rsidR="00117B9D" w:rsidRPr="00CB13DA" w:rsidRDefault="00117B9D" w:rsidP="00117B9D">
      <w:pPr>
        <w:tabs>
          <w:tab w:val="left" w:pos="5103"/>
        </w:tabs>
        <w:spacing w:line="312" w:lineRule="auto"/>
        <w:rPr>
          <w:rFonts w:ascii="Garamond" w:hAnsi="Garamond" w:cs="Calibri"/>
          <w:b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</w:p>
    <w:p w14:paraId="71C921F4" w14:textId="77777777" w:rsidR="00117B9D" w:rsidRPr="00CB13DA" w:rsidRDefault="00117B9D" w:rsidP="00117B9D">
      <w:pPr>
        <w:tabs>
          <w:tab w:val="left" w:pos="5670"/>
        </w:tabs>
        <w:spacing w:line="312" w:lineRule="auto"/>
        <w:rPr>
          <w:rFonts w:ascii="Garamond" w:hAnsi="Garamond" w:cs="Calibri"/>
          <w:b/>
          <w:bCs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(kritérium hodnotenia):     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/>
          <w:bCs/>
          <w:sz w:val="20"/>
          <w:szCs w:val="20"/>
          <w:highlight w:val="yellow"/>
        </w:rPr>
        <w:t>...................................................</w:t>
      </w:r>
    </w:p>
    <w:bookmarkEnd w:id="3"/>
    <w:p w14:paraId="4C288287" w14:textId="77777777" w:rsidR="00117B9D" w:rsidRPr="00CB13DA" w:rsidRDefault="00117B9D" w:rsidP="00117B9D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8"/>
          <w:szCs w:val="18"/>
          <w:u w:val="single"/>
          <w:lang w:val="sk-SK"/>
        </w:rPr>
      </w:pPr>
    </w:p>
    <w:p w14:paraId="49245CAB" w14:textId="77777777" w:rsidR="00117B9D" w:rsidRPr="00CB13DA" w:rsidRDefault="00117B9D" w:rsidP="00117B9D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sz w:val="14"/>
          <w:szCs w:val="14"/>
        </w:rPr>
        <w:t xml:space="preserve">* </w:t>
      </w:r>
      <w:r w:rsidRPr="00CB13DA">
        <w:rPr>
          <w:rFonts w:ascii="Garamond" w:hAnsi="Garamond" w:cs="Calibri"/>
          <w:b/>
          <w:i/>
          <w:sz w:val="14"/>
          <w:szCs w:val="14"/>
        </w:rPr>
        <w:t>V prípade, ak záujemca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303EDFB" w14:textId="77777777" w:rsidR="00117B9D" w:rsidRPr="00CB13DA" w:rsidRDefault="00117B9D" w:rsidP="00117B9D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záujemca nie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 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rovnakú sumu ako uviedol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 xml:space="preserve">“. </w:t>
      </w:r>
    </w:p>
    <w:p w14:paraId="18CD7234" w14:textId="77777777" w:rsidR="00117B9D" w:rsidRPr="00CB13DA" w:rsidRDefault="00117B9D" w:rsidP="00117B9D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je záujemca zahraničnou osobou,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riadka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>“ (bez DPH platnej v krajine sídla záujemcu) navýšenú o aktuálne platnú sadzbu DPH v SR (DPH odvádza v prípade úspešnosti jeho ponuky verejný obstarávateľ).</w:t>
      </w:r>
    </w:p>
    <w:p w14:paraId="1CA2FB53" w14:textId="77777777" w:rsidR="00117B9D" w:rsidRPr="00CB13DA" w:rsidRDefault="00117B9D" w:rsidP="00117B9D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4"/>
          <w:szCs w:val="14"/>
          <w:lang w:val="sk-SK"/>
        </w:rPr>
      </w:pPr>
    </w:p>
    <w:p w14:paraId="33906F1A" w14:textId="77777777" w:rsidR="00117B9D" w:rsidRPr="00CB13DA" w:rsidRDefault="00117B9D" w:rsidP="00117B9D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i/>
          <w:sz w:val="18"/>
          <w:szCs w:val="18"/>
          <w:lang w:val="sk-SK"/>
        </w:rPr>
      </w:pPr>
      <w:r w:rsidRPr="00CB13DA">
        <w:rPr>
          <w:rFonts w:ascii="Garamond" w:hAnsi="Garamond" w:cs="Calibri"/>
          <w:b/>
          <w:sz w:val="18"/>
          <w:szCs w:val="18"/>
          <w:lang w:val="sk-SK"/>
        </w:rPr>
        <w:t xml:space="preserve">Záujemca vyhlasuje, že * JE / NIE  JE platiteľom DPH    </w:t>
      </w:r>
      <w:r w:rsidRPr="00CB13DA">
        <w:rPr>
          <w:rFonts w:ascii="Garamond" w:hAnsi="Garamond" w:cs="Calibri"/>
          <w:sz w:val="18"/>
          <w:szCs w:val="18"/>
          <w:highlight w:val="yellow"/>
          <w:lang w:val="sk-SK"/>
        </w:rPr>
        <w:t>(záujemca zakrúžkuje relevantný údaj)</w:t>
      </w:r>
    </w:p>
    <w:p w14:paraId="47030B04" w14:textId="77777777" w:rsidR="00117B9D" w:rsidRPr="00CB13DA" w:rsidRDefault="00117B9D" w:rsidP="00117B9D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  <w:r w:rsidRPr="00CB13DA">
        <w:rPr>
          <w:rFonts w:ascii="Garamond" w:hAnsi="Garamond" w:cs="Calibri"/>
          <w:sz w:val="18"/>
          <w:szCs w:val="18"/>
        </w:rPr>
        <w:t xml:space="preserve"> </w:t>
      </w:r>
    </w:p>
    <w:p w14:paraId="5ACA78BC" w14:textId="77777777" w:rsidR="00117B9D" w:rsidRPr="00CB13DA" w:rsidRDefault="00117B9D" w:rsidP="00117B9D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2486ADCC" w14:textId="77777777" w:rsidR="00117B9D" w:rsidRDefault="00117B9D" w:rsidP="00117B9D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765A3A8A" w14:textId="77777777" w:rsidR="00310864" w:rsidRDefault="00310864" w:rsidP="00117B9D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420220F6" w14:textId="77777777" w:rsidR="00310864" w:rsidRDefault="00310864" w:rsidP="00117B9D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18E00081" w14:textId="77777777" w:rsidR="00117B9D" w:rsidRPr="00CB13DA" w:rsidRDefault="00117B9D" w:rsidP="001D219E">
      <w:pPr>
        <w:spacing w:line="312" w:lineRule="auto"/>
        <w:jc w:val="both"/>
        <w:rPr>
          <w:rFonts w:ascii="Garamond" w:hAnsi="Garamond" w:cs="Calibri"/>
          <w:sz w:val="18"/>
          <w:szCs w:val="18"/>
        </w:rPr>
      </w:pPr>
    </w:p>
    <w:p w14:paraId="648024A9" w14:textId="77777777" w:rsidR="00117B9D" w:rsidRPr="00CB13DA" w:rsidRDefault="00117B9D" w:rsidP="00117B9D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  <w:bookmarkStart w:id="4" w:name="_Hlk218840177"/>
    </w:p>
    <w:p w14:paraId="230B5265" w14:textId="77777777" w:rsidR="00117B9D" w:rsidRPr="00CB13DA" w:rsidRDefault="00117B9D" w:rsidP="00117B9D">
      <w:pPr>
        <w:keepNext/>
        <w:spacing w:line="312" w:lineRule="auto"/>
        <w:outlineLvl w:val="8"/>
        <w:rPr>
          <w:rFonts w:ascii="Garamond" w:hAnsi="Garamond" w:cs="Calibri"/>
          <w:b/>
          <w:bCs/>
          <w:noProof/>
          <w:sz w:val="18"/>
          <w:szCs w:val="18"/>
        </w:rPr>
      </w:pP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V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.......................................</w:t>
      </w: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, dňa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 xml:space="preserve">               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B3377A">
        <w:rPr>
          <w:rFonts w:ascii="Garamond" w:hAnsi="Garamond" w:cs="Calibri"/>
          <w:noProof/>
          <w:sz w:val="18"/>
          <w:szCs w:val="18"/>
          <w:highlight w:val="yellow"/>
        </w:rPr>
        <w:t>.................................................</w:t>
      </w:r>
      <w:r w:rsidRPr="00B3377A">
        <w:rPr>
          <w:rFonts w:ascii="Garamond" w:hAnsi="Garamond" w:cs="Calibri"/>
          <w:bCs/>
          <w:noProof/>
          <w:sz w:val="18"/>
          <w:szCs w:val="18"/>
          <w:highlight w:val="yellow"/>
        </w:rPr>
        <w:t>...........................</w:t>
      </w:r>
    </w:p>
    <w:p w14:paraId="0464AEDB" w14:textId="77777777" w:rsidR="00117B9D" w:rsidRPr="00CB13DA" w:rsidRDefault="00117B9D" w:rsidP="00117B9D">
      <w:pPr>
        <w:spacing w:line="312" w:lineRule="auto"/>
        <w:ind w:left="708" w:hanging="708"/>
        <w:rPr>
          <w:rFonts w:ascii="Garamond" w:hAnsi="Garamond" w:cs="Calibri"/>
          <w:noProof/>
          <w:sz w:val="16"/>
          <w:szCs w:val="16"/>
        </w:rPr>
      </w:pPr>
      <w:bookmarkStart w:id="5" w:name="_Hlk218840106"/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uviesť miesto a dátum podpisu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bookmarkEnd w:id="5"/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meno, priezvisko, funkciu a podpis</w:t>
      </w:r>
      <w:r w:rsidRPr="00CB13DA">
        <w:rPr>
          <w:rFonts w:ascii="Garamond" w:hAnsi="Garamond" w:cs="Calibri"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t>oprávnenej osoby ;</w:t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>záujemcu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</w:p>
    <w:bookmarkEnd w:id="4"/>
    <w:p w14:paraId="2594C9F2" w14:textId="77777777" w:rsidR="00117B9D" w:rsidRPr="00CB13DA" w:rsidRDefault="00117B9D" w:rsidP="00117B9D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Garamond" w:hAnsi="Garamond" w:cs="Calibri"/>
          <w:i/>
          <w:noProof/>
          <w:sz w:val="15"/>
          <w:szCs w:val="15"/>
        </w:rPr>
      </w:pPr>
    </w:p>
    <w:p w14:paraId="58142034" w14:textId="77777777" w:rsidR="00117B9D" w:rsidRPr="00CB13DA" w:rsidRDefault="00117B9D" w:rsidP="00117B9D">
      <w:pPr>
        <w:tabs>
          <w:tab w:val="left" w:pos="2160"/>
          <w:tab w:val="left" w:pos="2880"/>
          <w:tab w:val="left" w:pos="4500"/>
          <w:tab w:val="left" w:leader="dot" w:pos="10034"/>
        </w:tabs>
        <w:spacing w:line="312" w:lineRule="auto"/>
        <w:rPr>
          <w:rFonts w:ascii="Garamond" w:hAnsi="Garamond" w:cs="Calibri"/>
          <w:sz w:val="13"/>
          <w:szCs w:val="13"/>
        </w:rPr>
      </w:pPr>
    </w:p>
    <w:p w14:paraId="17245C2F" w14:textId="77777777" w:rsidR="00117B9D" w:rsidRPr="00904A32" w:rsidRDefault="00117B9D" w:rsidP="00117B9D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Garamond" w:hAnsi="Garamond" w:cs="Calibri"/>
          <w:i/>
          <w:noProof/>
          <w:sz w:val="20"/>
          <w:szCs w:val="20"/>
        </w:rPr>
      </w:pPr>
      <w:r w:rsidRPr="00904A32">
        <w:rPr>
          <w:rFonts w:ascii="Garamond" w:hAnsi="Garamond" w:cs="Calibri"/>
          <w:i/>
          <w:noProof/>
          <w:sz w:val="20"/>
          <w:szCs w:val="20"/>
        </w:rPr>
        <w:t>Poznámka:</w:t>
      </w:r>
    </w:p>
    <w:p w14:paraId="68F14320" w14:textId="77777777" w:rsidR="00117B9D" w:rsidRPr="00904A32" w:rsidRDefault="00117B9D" w:rsidP="00117B9D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ascii="Garamond" w:hAnsi="Garamond" w:cs="Calibri"/>
          <w:i/>
          <w:noProof/>
          <w:sz w:val="20"/>
          <w:szCs w:val="20"/>
        </w:rPr>
      </w:pPr>
      <w:r w:rsidRPr="00904A32">
        <w:rPr>
          <w:rFonts w:ascii="Garamond" w:hAnsi="Garamond" w:cs="Calibri"/>
          <w:i/>
          <w:noProof/>
          <w:sz w:val="20"/>
          <w:szCs w:val="20"/>
        </w:rPr>
        <w:t>dátum musí byť aktuálny vo vzťahu ku dňu uplynutia lehoty na predkladanie ponúk,</w:t>
      </w:r>
    </w:p>
    <w:p w14:paraId="4312DF9E" w14:textId="6B8C69D1" w:rsidR="00014285" w:rsidRPr="00117B9D" w:rsidRDefault="00117B9D" w:rsidP="00117B9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ascii="Garamond" w:hAnsi="Garamond" w:cs="Calibri"/>
          <w:sz w:val="20"/>
          <w:szCs w:val="20"/>
        </w:rPr>
      </w:pPr>
      <w:r w:rsidRPr="00904A32">
        <w:rPr>
          <w:rFonts w:ascii="Garamond" w:hAnsi="Garamond" w:cs="Calibri"/>
          <w:sz w:val="20"/>
          <w:szCs w:val="20"/>
        </w:rPr>
        <w:t xml:space="preserve">  </w:t>
      </w:r>
      <w:r w:rsidRPr="00904A32">
        <w:rPr>
          <w:rFonts w:ascii="Garamond" w:hAnsi="Garamond" w:cs="Calibri"/>
          <w:i/>
          <w:sz w:val="20"/>
          <w:szCs w:val="20"/>
        </w:rPr>
        <w:t>záujemca zaokrúhli svoje návrhy v zmysle matematických pravidiel na 2 desatinné miesta.</w:t>
      </w:r>
    </w:p>
    <w:sectPr w:rsidR="00014285" w:rsidRPr="00117B9D" w:rsidSect="009A66AC"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3CC66" w14:textId="77777777" w:rsidR="003955DC" w:rsidRDefault="003955DC" w:rsidP="00014285">
      <w:r>
        <w:separator/>
      </w:r>
    </w:p>
  </w:endnote>
  <w:endnote w:type="continuationSeparator" w:id="0">
    <w:p w14:paraId="32111AE6" w14:textId="77777777" w:rsidR="003955DC" w:rsidRDefault="003955DC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7DB87C5B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2987AA18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76C9D4C3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37F435B3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68AC4" w14:textId="77777777" w:rsidR="003955DC" w:rsidRDefault="003955DC" w:rsidP="00014285">
      <w:r>
        <w:separator/>
      </w:r>
    </w:p>
  </w:footnote>
  <w:footnote w:type="continuationSeparator" w:id="0">
    <w:p w14:paraId="0C96E2CF" w14:textId="77777777" w:rsidR="003955DC" w:rsidRDefault="003955DC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C0754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5E6C4CD7">
          <wp:simplePos x="0" y="0"/>
          <wp:positionH relativeFrom="column">
            <wp:posOffset>-914400</wp:posOffset>
          </wp:positionH>
          <wp:positionV relativeFrom="paragraph">
            <wp:posOffset>-1344275</wp:posOffset>
          </wp:positionV>
          <wp:extent cx="7560776" cy="10681498"/>
          <wp:effectExtent l="0" t="0" r="0" b="0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81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6AB"/>
    <w:rsid w:val="00014285"/>
    <w:rsid w:val="000413F6"/>
    <w:rsid w:val="00090693"/>
    <w:rsid w:val="00117B9D"/>
    <w:rsid w:val="00133092"/>
    <w:rsid w:val="00142A6B"/>
    <w:rsid w:val="001711D2"/>
    <w:rsid w:val="001C42C4"/>
    <w:rsid w:val="001D219E"/>
    <w:rsid w:val="002654DE"/>
    <w:rsid w:val="00266AD4"/>
    <w:rsid w:val="002A35E1"/>
    <w:rsid w:val="002D67E7"/>
    <w:rsid w:val="00310864"/>
    <w:rsid w:val="003122E9"/>
    <w:rsid w:val="00383979"/>
    <w:rsid w:val="003955DC"/>
    <w:rsid w:val="003C664D"/>
    <w:rsid w:val="00457B4F"/>
    <w:rsid w:val="0048762A"/>
    <w:rsid w:val="004C3EA5"/>
    <w:rsid w:val="004D636A"/>
    <w:rsid w:val="0053127D"/>
    <w:rsid w:val="005A2B4D"/>
    <w:rsid w:val="00642545"/>
    <w:rsid w:val="006A16AB"/>
    <w:rsid w:val="007C0140"/>
    <w:rsid w:val="007C1411"/>
    <w:rsid w:val="007D329E"/>
    <w:rsid w:val="007E3F54"/>
    <w:rsid w:val="008C093B"/>
    <w:rsid w:val="008F0204"/>
    <w:rsid w:val="009551AA"/>
    <w:rsid w:val="009A66AC"/>
    <w:rsid w:val="00A11527"/>
    <w:rsid w:val="00A2401E"/>
    <w:rsid w:val="00A34268"/>
    <w:rsid w:val="00A504EC"/>
    <w:rsid w:val="00A5077F"/>
    <w:rsid w:val="00AB1420"/>
    <w:rsid w:val="00AB5DAA"/>
    <w:rsid w:val="00B400EB"/>
    <w:rsid w:val="00B634B0"/>
    <w:rsid w:val="00B6398F"/>
    <w:rsid w:val="00B93606"/>
    <w:rsid w:val="00BA60A8"/>
    <w:rsid w:val="00E44644"/>
    <w:rsid w:val="00E86CA0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36FB8"/>
  <w15:chartTrackingRefBased/>
  <w15:docId w15:val="{4CB6F72D-26BE-4799-80EC-9D0706DE8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7B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character" w:customStyle="1" w:styleId="Bulletslevel1Char">
    <w:name w:val="Bullets level 1 Char"/>
    <w:link w:val="Bulletslevel1"/>
    <w:locked/>
    <w:rsid w:val="00117B9D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117B9D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odytext">
    <w:name w:val="Body text_"/>
    <w:link w:val="Zkladntext1"/>
    <w:uiPriority w:val="99"/>
    <w:locked/>
    <w:rsid w:val="00117B9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117B9D"/>
    <w:pPr>
      <w:widowControl w:val="0"/>
      <w:shd w:val="clear" w:color="auto" w:fill="FFFFFF"/>
      <w:spacing w:line="274" w:lineRule="exact"/>
    </w:pPr>
    <w:rPr>
      <w:sz w:val="25"/>
    </w:rPr>
  </w:style>
  <w:style w:type="paragraph" w:customStyle="1" w:styleId="Default">
    <w:name w:val="Default"/>
    <w:rsid w:val="00117B9D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1"/>
    <w:qFormat/>
    <w:rsid w:val="00117B9D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17B9D"/>
    <w:pPr>
      <w:spacing w:after="160" w:line="25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17B9D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Zkladntext31">
    <w:name w:val="Základný text 31"/>
    <w:basedOn w:val="Normlny"/>
    <w:rsid w:val="00E86CA0"/>
    <w:pPr>
      <w:suppressAutoHyphens/>
      <w:jc w:val="center"/>
    </w:pPr>
    <w:rPr>
      <w:rFonts w:ascii="Times New Roman" w:eastAsia="Times New Roman" w:hAnsi="Times New Roman" w:cs="Times New Roman"/>
      <w:color w:val="FF0000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&#225;taFulne&#269;kov&#225;\OneDrive%20-%20Centrum%20zdie&#318;an&#253;ch%20slu&#382;ieb%20BBSK%20s.r.o\h\CZS%20BBSK_VO\NLZ\new_Hlavickovy_papier_cisty_06_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A2651455-5BF8-4A69-9194-9734C521D6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D541E7-2051-4259-98BF-903110661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64E41A-D99B-4CE9-B1EC-987C32AF21C8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new_Hlavickovy_papier_cisty_06_2026</Template>
  <TotalTime>1</TotalTime>
  <Pages>1</Pages>
  <Words>304</Words>
  <Characters>2135</Characters>
  <Application>Microsoft Office Word</Application>
  <DocSecurity>0</DocSecurity>
  <Lines>53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Fulnečková</dc:creator>
  <cp:keywords/>
  <dc:description/>
  <cp:lastModifiedBy>Beáta Fulnečková</cp:lastModifiedBy>
  <cp:revision>3</cp:revision>
  <dcterms:created xsi:type="dcterms:W3CDTF">2026-07-28T14:02:00Z</dcterms:created>
  <dcterms:modified xsi:type="dcterms:W3CDTF">2026-07-28T14:02:00Z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