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016B4" w14:textId="77777777" w:rsidR="002F5E7E" w:rsidRPr="00F92794" w:rsidRDefault="002F5E7E" w:rsidP="002F5E7E">
      <w:pPr>
        <w:jc w:val="center"/>
        <w:rPr>
          <w:rFonts w:ascii="Garamond" w:hAnsi="Garamond" w:cs="Calibri"/>
          <w:b/>
          <w:bCs/>
          <w:smallCaps/>
          <w:sz w:val="28"/>
          <w:szCs w:val="28"/>
        </w:rPr>
      </w:pPr>
      <w:r w:rsidRPr="00F92794">
        <w:rPr>
          <w:rFonts w:ascii="Garamond" w:hAnsi="Garamond" w:cs="Calibri"/>
          <w:b/>
          <w:bCs/>
          <w:smallCaps/>
          <w:sz w:val="28"/>
          <w:szCs w:val="28"/>
        </w:rPr>
        <w:t>návrh záujemcu na plnenie kritérií</w:t>
      </w:r>
    </w:p>
    <w:p w14:paraId="46B3D26E" w14:textId="77777777" w:rsidR="002F5E7E" w:rsidRPr="007D427D" w:rsidRDefault="002F5E7E" w:rsidP="002F5E7E">
      <w:pPr>
        <w:jc w:val="center"/>
        <w:rPr>
          <w:rFonts w:ascii="Garamond" w:hAnsi="Garamond" w:cs="Calibri"/>
          <w:b/>
          <w:bCs/>
          <w:i/>
          <w:iCs/>
          <w:smallCaps/>
          <w:sz w:val="20"/>
          <w:szCs w:val="20"/>
        </w:rPr>
      </w:pPr>
      <w:r w:rsidRPr="007D427D">
        <w:rPr>
          <w:rFonts w:ascii="Garamond" w:hAnsi="Garamond" w:cs="Calibri"/>
          <w:b/>
          <w:bCs/>
          <w:smallCaps/>
          <w:sz w:val="20"/>
          <w:szCs w:val="20"/>
        </w:rPr>
        <w:t>DNS „</w:t>
      </w:r>
      <w:bookmarkStart w:id="0" w:name="_Hlk202365822"/>
      <w:r w:rsidRPr="007D427D">
        <w:rPr>
          <w:rFonts w:ascii="Garamond" w:eastAsia="Arial" w:hAnsi="Garamond" w:cstheme="minorHAnsi"/>
          <w:b/>
          <w:i/>
          <w:iCs/>
          <w:sz w:val="20"/>
          <w:szCs w:val="20"/>
        </w:rPr>
        <w:t>Dodávka zemného plynu a elektrickej energie pre Banskobystrický samosprávy kraj</w:t>
      </w:r>
      <w:bookmarkEnd w:id="0"/>
      <w:r w:rsidRPr="007D427D">
        <w:rPr>
          <w:rFonts w:ascii="Garamond" w:eastAsia="Arial" w:hAnsi="Garamond" w:cstheme="minorHAnsi"/>
          <w:b/>
          <w:i/>
          <w:iCs/>
          <w:sz w:val="20"/>
          <w:szCs w:val="20"/>
        </w:rPr>
        <w:t>“</w:t>
      </w:r>
    </w:p>
    <w:p w14:paraId="7B9C9408" w14:textId="77777777" w:rsidR="002F5E7E" w:rsidRPr="008E2B7B" w:rsidRDefault="002F5E7E" w:rsidP="002F5E7E">
      <w:pPr>
        <w:jc w:val="center"/>
        <w:rPr>
          <w:rFonts w:ascii="Garamond" w:hAnsi="Garamond" w:cs="Calibri"/>
          <w:b/>
          <w:bCs/>
          <w:smallCaps/>
          <w:sz w:val="20"/>
          <w:szCs w:val="20"/>
        </w:rPr>
      </w:pPr>
    </w:p>
    <w:p w14:paraId="40E80173" w14:textId="77777777" w:rsidR="002F5E7E" w:rsidRPr="00C43217" w:rsidRDefault="002F5E7E" w:rsidP="002F5E7E">
      <w:pPr>
        <w:jc w:val="center"/>
        <w:rPr>
          <w:rFonts w:ascii="Garamond" w:hAnsi="Garamond" w:cs="Calibri"/>
          <w:b/>
          <w:bCs/>
          <w:smallCaps/>
        </w:rPr>
      </w:pPr>
      <w:r w:rsidRPr="00C43217">
        <w:rPr>
          <w:rFonts w:ascii="Garamond" w:hAnsi="Garamond" w:cs="Calibri"/>
          <w:b/>
          <w:bCs/>
          <w:smallCaps/>
        </w:rPr>
        <w:t>Kategória č. 1 Dodávka zemného plynu</w:t>
      </w:r>
    </w:p>
    <w:p w14:paraId="1F8C6D13" w14:textId="77777777" w:rsidR="002F5E7E" w:rsidRPr="00DD6BE7" w:rsidRDefault="002F5E7E" w:rsidP="002F5E7E">
      <w:pPr>
        <w:rPr>
          <w:rFonts w:ascii="Garamond" w:hAnsi="Garamond" w:cs="Calibri"/>
          <w:b/>
          <w:bCs/>
          <w:smallCaps/>
          <w:sz w:val="28"/>
          <w:szCs w:val="28"/>
        </w:rPr>
      </w:pPr>
    </w:p>
    <w:p w14:paraId="694132A3" w14:textId="77777777" w:rsidR="002F5E7E" w:rsidRDefault="002F5E7E" w:rsidP="002F5E7E">
      <w:pPr>
        <w:jc w:val="center"/>
        <w:rPr>
          <w:rFonts w:ascii="Garamond" w:hAnsi="Garamond" w:cs="Calibri"/>
          <w:smallCaps/>
          <w:sz w:val="22"/>
          <w:szCs w:val="22"/>
        </w:rPr>
      </w:pPr>
      <w:r w:rsidRPr="00DD6BE7">
        <w:rPr>
          <w:rFonts w:ascii="Garamond" w:hAnsi="Garamond" w:cs="Calibri"/>
          <w:smallCaps/>
          <w:sz w:val="22"/>
          <w:szCs w:val="22"/>
        </w:rPr>
        <w:t xml:space="preserve">PREDMET VEREJN0HO OBSTARÁVANIA: </w:t>
      </w:r>
    </w:p>
    <w:p w14:paraId="05409506" w14:textId="25BEBF3F" w:rsidR="002F5E7E" w:rsidRPr="007D427D" w:rsidRDefault="002F5E7E" w:rsidP="002F5E7E">
      <w:pPr>
        <w:jc w:val="center"/>
        <w:rPr>
          <w:rFonts w:ascii="Garamond" w:hAnsi="Garamond" w:cs="Calibri"/>
          <w:b/>
          <w:bCs/>
          <w:smallCaps/>
          <w:sz w:val="22"/>
          <w:szCs w:val="22"/>
        </w:rPr>
      </w:pPr>
      <w:r w:rsidRPr="007D427D">
        <w:rPr>
          <w:rFonts w:ascii="Garamond" w:eastAsia="Arial" w:hAnsi="Garamond" w:cstheme="minorHAnsi"/>
          <w:b/>
        </w:rPr>
        <w:t>Dodávka zemného plynu pre Banskobystrický samosprávy kraj</w:t>
      </w:r>
      <w:r>
        <w:rPr>
          <w:rFonts w:ascii="Garamond" w:eastAsia="Arial" w:hAnsi="Garamond" w:cstheme="minorHAnsi"/>
          <w:b/>
        </w:rPr>
        <w:t xml:space="preserve"> na rok 202</w:t>
      </w:r>
      <w:r w:rsidR="0055052A">
        <w:rPr>
          <w:rFonts w:ascii="Garamond" w:eastAsia="Arial" w:hAnsi="Garamond" w:cstheme="minorHAnsi"/>
          <w:b/>
        </w:rPr>
        <w:t>7</w:t>
      </w:r>
      <w:r w:rsidRPr="007D427D">
        <w:rPr>
          <w:rFonts w:ascii="Garamond" w:hAnsi="Garamond" w:cs="Calibri"/>
          <w:b/>
          <w:bCs/>
          <w:smallCaps/>
          <w:sz w:val="22"/>
          <w:szCs w:val="22"/>
        </w:rPr>
        <w:t xml:space="preserve"> </w:t>
      </w:r>
      <w:r>
        <w:rPr>
          <w:rFonts w:ascii="Garamond" w:hAnsi="Garamond" w:cs="Calibri"/>
          <w:b/>
          <w:bCs/>
          <w:smallCaps/>
          <w:sz w:val="22"/>
          <w:szCs w:val="22"/>
        </w:rPr>
        <w:t>(</w:t>
      </w:r>
      <w:r>
        <w:rPr>
          <w:rFonts w:ascii="Garamond" w:eastAsia="Arial" w:hAnsi="Garamond" w:cstheme="minorHAnsi"/>
          <w:b/>
        </w:rPr>
        <w:t>Výzva č. 3</w:t>
      </w:r>
      <w:r>
        <w:rPr>
          <w:rFonts w:ascii="Garamond" w:hAnsi="Garamond" w:cs="Calibri"/>
          <w:b/>
          <w:bCs/>
          <w:smallCaps/>
          <w:sz w:val="22"/>
          <w:szCs w:val="22"/>
        </w:rPr>
        <w:t>)</w:t>
      </w:r>
    </w:p>
    <w:p w14:paraId="19A1B9AF" w14:textId="77777777" w:rsidR="002F5E7E" w:rsidRPr="00DD6BE7" w:rsidRDefault="002F5E7E" w:rsidP="002F5E7E">
      <w:pPr>
        <w:jc w:val="center"/>
        <w:rPr>
          <w:rFonts w:ascii="Garamond" w:hAnsi="Garamond" w:cs="Calibri"/>
          <w:smallCaps/>
          <w:sz w:val="22"/>
          <w:szCs w:val="22"/>
        </w:rPr>
      </w:pPr>
      <w:r>
        <w:rPr>
          <w:rFonts w:ascii="Garamond" w:hAnsi="Garamond" w:cs="Calibri"/>
          <w:smallCaps/>
          <w:sz w:val="22"/>
          <w:szCs w:val="22"/>
        </w:rPr>
        <w:t>(dodávka tovaru)</w:t>
      </w:r>
    </w:p>
    <w:p w14:paraId="6C5D3262" w14:textId="77777777" w:rsidR="002F5E7E" w:rsidRDefault="002F5E7E" w:rsidP="002F5E7E">
      <w:pPr>
        <w:rPr>
          <w:rFonts w:ascii="Garamond" w:hAnsi="Garamond"/>
          <w:b/>
          <w:u w:val="single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613"/>
      </w:tblGrid>
      <w:tr w:rsidR="002F5E7E" w14:paraId="3DC10E3F" w14:textId="77777777" w:rsidTr="00E84B44">
        <w:trPr>
          <w:jc w:val="center"/>
        </w:trPr>
        <w:tc>
          <w:tcPr>
            <w:tcW w:w="9010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9CC2E5" w:themeFill="accent5" w:themeFillTint="99"/>
          </w:tcPr>
          <w:p w14:paraId="4E62C233" w14:textId="77777777" w:rsidR="002F5E7E" w:rsidRPr="00D01854" w:rsidRDefault="002F5E7E" w:rsidP="00E84B44">
            <w:pPr>
              <w:jc w:val="center"/>
              <w:rPr>
                <w:rFonts w:ascii="Garamond" w:hAnsi="Garamond"/>
                <w:b/>
                <w:bCs/>
                <w:color w:val="4472C4" w:themeColor="accent1"/>
              </w:rPr>
            </w:pPr>
            <w:r w:rsidRPr="00963AE5">
              <w:rPr>
                <w:rFonts w:ascii="Garamond" w:hAnsi="Garamond"/>
                <w:b/>
                <w:bCs/>
                <w:color w:val="2F5496" w:themeColor="accent1" w:themeShade="BF"/>
              </w:rPr>
              <w:t>Identifikačné údaje záujemcu</w:t>
            </w:r>
          </w:p>
        </w:tc>
      </w:tr>
      <w:tr w:rsidR="002F5E7E" w14:paraId="2D8100A5" w14:textId="77777777" w:rsidTr="00E84B4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324C5A0F" w14:textId="77777777" w:rsidR="002F5E7E" w:rsidRPr="00963AE5" w:rsidRDefault="002F5E7E" w:rsidP="00E84B4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Obchodné meno/ názov: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3627BCC1" w14:textId="77777777" w:rsidR="002F5E7E" w:rsidRPr="007D427D" w:rsidRDefault="002F5E7E" w:rsidP="00E84B44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2F5E7E" w14:paraId="51F8D687" w14:textId="77777777" w:rsidTr="00E84B4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9028D30" w14:textId="77777777" w:rsidR="002F5E7E" w:rsidRPr="00963AE5" w:rsidRDefault="002F5E7E" w:rsidP="00E84B4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Sídlo/miesto podnikania: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1EF3CB6" w14:textId="77777777" w:rsidR="002F5E7E" w:rsidRPr="007D427D" w:rsidRDefault="002F5E7E" w:rsidP="00E84B44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2F5E7E" w14:paraId="33811DB1" w14:textId="77777777" w:rsidTr="00E84B4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524ACCAA" w14:textId="77777777" w:rsidR="002F5E7E" w:rsidRPr="00963AE5" w:rsidRDefault="002F5E7E" w:rsidP="00E84B4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A9A7B83" w14:textId="77777777" w:rsidR="002F5E7E" w:rsidRPr="007D427D" w:rsidRDefault="002F5E7E" w:rsidP="00E84B44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2F5E7E" w14:paraId="30D5BD5B" w14:textId="77777777" w:rsidTr="00E84B4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B5CE59D" w14:textId="77777777" w:rsidR="002F5E7E" w:rsidRPr="00963AE5" w:rsidRDefault="002F5E7E" w:rsidP="00E84B4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5E1C1D4" w14:textId="77777777" w:rsidR="002F5E7E" w:rsidRPr="007D427D" w:rsidRDefault="002F5E7E" w:rsidP="00E84B44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2F5E7E" w14:paraId="209442EF" w14:textId="77777777" w:rsidTr="00E84B4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2CE0FA6" w14:textId="77777777" w:rsidR="002F5E7E" w:rsidRPr="00963AE5" w:rsidRDefault="002F5E7E" w:rsidP="00E84B4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IČ DPH: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063B00A4" w14:textId="77777777" w:rsidR="002F5E7E" w:rsidRPr="007D427D" w:rsidRDefault="002F5E7E" w:rsidP="00E84B44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2F5E7E" w14:paraId="53BA53DF" w14:textId="77777777" w:rsidTr="00E84B4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2D89CDE" w14:textId="77777777" w:rsidR="002F5E7E" w:rsidRPr="00963AE5" w:rsidRDefault="002F5E7E" w:rsidP="00E84B4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Štatutárny zástupca: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B06ECE0" w14:textId="77777777" w:rsidR="002F5E7E" w:rsidRPr="007D427D" w:rsidRDefault="002F5E7E" w:rsidP="00E84B44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2F5E7E" w14:paraId="69B91A69" w14:textId="77777777" w:rsidTr="00E84B4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2E306DA7" w14:textId="77777777" w:rsidR="002F5E7E" w:rsidRPr="00963AE5" w:rsidRDefault="002F5E7E" w:rsidP="00E84B4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Splnomocnená osoba: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2EB58C4" w14:textId="77777777" w:rsidR="002F5E7E" w:rsidRPr="007D427D" w:rsidRDefault="002F5E7E" w:rsidP="00E84B44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2F5E7E" w14:paraId="21262BA8" w14:textId="77777777" w:rsidTr="00E84B4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D372BB9" w14:textId="77777777" w:rsidR="002F5E7E" w:rsidRPr="00963AE5" w:rsidRDefault="002F5E7E" w:rsidP="00E84B4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Kontaktná osoba</w:t>
            </w:r>
            <w:r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 (meno a priezvisko, telefón, e-mail)</w:t>
            </w: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48954288" w14:textId="77777777" w:rsidR="002F5E7E" w:rsidRPr="007D427D" w:rsidRDefault="002F5E7E" w:rsidP="00E84B44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2F5E7E" w14:paraId="6EE670E6" w14:textId="77777777" w:rsidTr="00E84B4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065941D" w14:textId="77777777" w:rsidR="002F5E7E" w:rsidRDefault="002F5E7E" w:rsidP="00E84B44">
            <w:pPr>
              <w:jc w:val="right"/>
              <w:rPr>
                <w:rFonts w:ascii="Garamond" w:hAnsi="Garamond" w:cs="Segoe UI"/>
                <w:color w:val="000000"/>
                <w:sz w:val="22"/>
                <w:szCs w:val="22"/>
              </w:rPr>
            </w:pPr>
            <w:r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Kontaktná osoba pre eAukciu </w:t>
            </w:r>
          </w:p>
          <w:p w14:paraId="63EFEC55" w14:textId="77777777" w:rsidR="002F5E7E" w:rsidRPr="00963AE5" w:rsidRDefault="002F5E7E" w:rsidP="00E84B44">
            <w:pPr>
              <w:jc w:val="right"/>
              <w:rPr>
                <w:rFonts w:ascii="Garamond" w:hAnsi="Garamond" w:cs="Segoe UI"/>
                <w:color w:val="000000"/>
                <w:sz w:val="22"/>
                <w:szCs w:val="22"/>
              </w:rPr>
            </w:pPr>
            <w:r>
              <w:rPr>
                <w:rFonts w:ascii="Garamond" w:hAnsi="Garamond" w:cs="Segoe UI"/>
                <w:color w:val="000000"/>
                <w:sz w:val="22"/>
                <w:szCs w:val="22"/>
              </w:rPr>
              <w:t>(meno a priezvisko, telefón, e-mail):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064A63E1" w14:textId="77777777" w:rsidR="002F5E7E" w:rsidRPr="007D427D" w:rsidRDefault="002F5E7E" w:rsidP="00E84B44">
            <w:pPr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>doplní záujemca</w:t>
            </w:r>
          </w:p>
        </w:tc>
      </w:tr>
      <w:tr w:rsidR="002F5E7E" w14:paraId="0B304629" w14:textId="77777777" w:rsidTr="00E84B4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986104F" w14:textId="77777777" w:rsidR="002F5E7E" w:rsidRPr="00963AE5" w:rsidRDefault="002F5E7E" w:rsidP="00E84B4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472C57C7" w14:textId="77777777" w:rsidR="002F5E7E" w:rsidRPr="007D427D" w:rsidRDefault="002F5E7E" w:rsidP="00E84B44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2F5E7E" w14:paraId="53D71CA1" w14:textId="77777777" w:rsidTr="00E84B4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60056B4" w14:textId="77777777" w:rsidR="002F5E7E" w:rsidRPr="00963AE5" w:rsidRDefault="002F5E7E" w:rsidP="00E84B4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60B1FFD" w14:textId="77777777" w:rsidR="002F5E7E" w:rsidRPr="007D427D" w:rsidRDefault="002F5E7E" w:rsidP="00E84B44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2F5E7E" w14:paraId="49F1D8A2" w14:textId="77777777" w:rsidTr="00E84B4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E721FA8" w14:textId="77777777" w:rsidR="002F5E7E" w:rsidRPr="00963AE5" w:rsidRDefault="002F5E7E" w:rsidP="00E84B44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sz w:val="22"/>
                <w:szCs w:val="22"/>
              </w:rPr>
              <w:t>Webové sídlo: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B3561B2" w14:textId="77777777" w:rsidR="002F5E7E" w:rsidRPr="007D427D" w:rsidRDefault="002F5E7E" w:rsidP="00E84B44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</w:tbl>
    <w:p w14:paraId="5E109923" w14:textId="77777777" w:rsidR="002F5E7E" w:rsidRDefault="002F5E7E" w:rsidP="002F5E7E">
      <w:pPr>
        <w:rPr>
          <w:rFonts w:ascii="Garamond" w:hAnsi="Garamond"/>
          <w:b/>
          <w:sz w:val="20"/>
          <w:szCs w:val="20"/>
          <w:u w:val="single"/>
        </w:rPr>
      </w:pPr>
    </w:p>
    <w:p w14:paraId="3DCFCF32" w14:textId="77777777" w:rsidR="002F5E7E" w:rsidRPr="008E2B7B" w:rsidRDefault="002F5E7E" w:rsidP="002F5E7E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i/>
          <w:iCs/>
          <w:sz w:val="20"/>
          <w:lang w:val="sk-SK"/>
        </w:rPr>
      </w:pPr>
      <w:r w:rsidRPr="008E2B7B">
        <w:rPr>
          <w:rFonts w:ascii="Garamond" w:hAnsi="Garamond" w:cstheme="minorHAnsi"/>
          <w:b/>
          <w:i/>
          <w:iCs/>
          <w:sz w:val="20"/>
          <w:lang w:val="sk-SK"/>
        </w:rPr>
        <w:t xml:space="preserve">Pozn. </w:t>
      </w:r>
      <w:r>
        <w:rPr>
          <w:rFonts w:ascii="Garamond" w:hAnsi="Garamond" w:cstheme="minorHAnsi"/>
          <w:b/>
          <w:i/>
          <w:iCs/>
          <w:sz w:val="20"/>
          <w:lang w:val="sk-SK"/>
        </w:rPr>
        <w:t xml:space="preserve">Záujemcom </w:t>
      </w:r>
      <w:r w:rsidRPr="008E2B7B">
        <w:rPr>
          <w:rFonts w:ascii="Garamond" w:hAnsi="Garamond" w:cstheme="minorHAnsi"/>
          <w:b/>
          <w:i/>
          <w:iCs/>
          <w:sz w:val="20"/>
          <w:lang w:val="sk-SK"/>
        </w:rPr>
        <w:t xml:space="preserve">uvedená hodnota aditívneho koeficientu musí vychádzať zo SP a ich príloh.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613"/>
      </w:tblGrid>
      <w:tr w:rsidR="002F5E7E" w:rsidRPr="008E2B7B" w14:paraId="47B53A6A" w14:textId="77777777" w:rsidTr="00E84B44">
        <w:trPr>
          <w:trHeight w:val="479"/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684C9830" w14:textId="77777777" w:rsidR="002F5E7E" w:rsidRPr="00C90F39" w:rsidRDefault="002F5E7E" w:rsidP="00E84B44">
            <w:pPr>
              <w:jc w:val="right"/>
              <w:rPr>
                <w:rFonts w:ascii="Garamond" w:hAnsi="Garamond"/>
                <w:b/>
                <w:bCs/>
                <w:color w:val="4472C4" w:themeColor="accent1"/>
                <w:sz w:val="22"/>
                <w:szCs w:val="22"/>
              </w:rPr>
            </w:pPr>
            <w:r w:rsidRPr="00C90F39">
              <w:rPr>
                <w:rFonts w:ascii="Garamond" w:hAnsi="Garamond" w:cs="Segoe UI"/>
                <w:b/>
                <w:bCs/>
                <w:color w:val="000000"/>
                <w:sz w:val="22"/>
                <w:szCs w:val="22"/>
              </w:rPr>
              <w:t>Kritérium na vyhodnotenie ponúk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5D776046" w14:textId="77777777" w:rsidR="002F5E7E" w:rsidRPr="00C90F39" w:rsidRDefault="002F5E7E" w:rsidP="00E84B44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90F39">
              <w:rPr>
                <w:rFonts w:ascii="Garamond" w:hAnsi="Garamond" w:cs="Cambria"/>
                <w:b/>
                <w:bCs/>
                <w:sz w:val="22"/>
                <w:szCs w:val="22"/>
              </w:rPr>
              <w:t xml:space="preserve">Hodnota aditívneho koeficientu </w:t>
            </w:r>
            <w:r>
              <w:rPr>
                <w:rFonts w:ascii="Garamond" w:hAnsi="Garamond" w:cs="Cambria"/>
                <w:b/>
                <w:bCs/>
                <w:sz w:val="22"/>
                <w:szCs w:val="22"/>
              </w:rPr>
              <w:t xml:space="preserve">A </w:t>
            </w:r>
            <w:r w:rsidRPr="00C90F39">
              <w:rPr>
                <w:rFonts w:ascii="Garamond" w:hAnsi="Garamond" w:cs="Cambria"/>
                <w:sz w:val="22"/>
                <w:szCs w:val="22"/>
              </w:rPr>
              <w:t xml:space="preserve">viď </w:t>
            </w:r>
            <w:r>
              <w:rPr>
                <w:rFonts w:ascii="Garamond" w:hAnsi="Garamond" w:cs="Cambria"/>
                <w:sz w:val="22"/>
                <w:szCs w:val="22"/>
              </w:rPr>
              <w:t>postup pri stanovení ceny</w:t>
            </w:r>
            <w:r w:rsidRPr="00C90F39">
              <w:rPr>
                <w:rFonts w:ascii="Garamond" w:hAnsi="Garamond" w:cs="Cambria"/>
                <w:sz w:val="22"/>
                <w:szCs w:val="22"/>
              </w:rPr>
              <w:t xml:space="preserve"> za dodávku ZP, Príloha č. 2 Rámcovej dohody</w:t>
            </w:r>
          </w:p>
        </w:tc>
      </w:tr>
      <w:tr w:rsidR="002F5E7E" w:rsidRPr="00C90F39" w14:paraId="24496077" w14:textId="77777777" w:rsidTr="00E84B44">
        <w:trPr>
          <w:trHeight w:val="415"/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0E8EDE4F" w14:textId="77777777" w:rsidR="002F5E7E" w:rsidRPr="00C90F39" w:rsidRDefault="002F5E7E" w:rsidP="00E84B44">
            <w:pPr>
              <w:jc w:val="right"/>
              <w:rPr>
                <w:rFonts w:ascii="Garamond" w:hAnsi="Garamond"/>
                <w:color w:val="4472C4" w:themeColor="accent1"/>
                <w:sz w:val="20"/>
                <w:szCs w:val="20"/>
              </w:rPr>
            </w:pPr>
            <w:r w:rsidRPr="00C90F39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  <w:t>V EUR bez DPH/1 MWh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19F34276" w14:textId="77777777" w:rsidR="002F5E7E" w:rsidRPr="00C90F39" w:rsidRDefault="002F5E7E" w:rsidP="00E84B44">
            <w:pPr>
              <w:rPr>
                <w:rFonts w:ascii="Garamond" w:hAnsi="Garamond"/>
                <w:sz w:val="22"/>
                <w:szCs w:val="22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>doplní záujemca</w:t>
            </w:r>
            <w:r w:rsidRPr="00C90F39">
              <w:rPr>
                <w:rFonts w:ascii="Garamond" w:hAnsi="Garamond"/>
                <w:color w:val="C00000"/>
                <w:sz w:val="22"/>
                <w:szCs w:val="22"/>
              </w:rPr>
              <w:t xml:space="preserve"> </w:t>
            </w:r>
          </w:p>
        </w:tc>
      </w:tr>
    </w:tbl>
    <w:p w14:paraId="2E068687" w14:textId="77777777" w:rsidR="002F5E7E" w:rsidRPr="008E2B7B" w:rsidRDefault="002F5E7E" w:rsidP="002F5E7E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bCs/>
          <w:sz w:val="20"/>
          <w:lang w:val="sk-SK"/>
        </w:rPr>
      </w:pPr>
      <w:r>
        <w:rPr>
          <w:rFonts w:ascii="Garamond" w:hAnsi="Garamond" w:cstheme="minorHAnsi"/>
          <w:b/>
          <w:sz w:val="20"/>
          <w:lang w:val="sk-SK"/>
        </w:rPr>
        <w:t>Záujemca</w:t>
      </w:r>
      <w:r w:rsidRPr="008E2B7B">
        <w:rPr>
          <w:rFonts w:ascii="Garamond" w:hAnsi="Garamond" w:cstheme="minorHAnsi"/>
          <w:b/>
          <w:sz w:val="20"/>
          <w:lang w:val="sk-SK"/>
        </w:rPr>
        <w:t xml:space="preserve"> vyhlasuje, že * JE / NIE  JE platiteľom DPH    </w:t>
      </w:r>
      <w:r w:rsidRPr="008E2B7B">
        <w:rPr>
          <w:rFonts w:ascii="Garamond" w:hAnsi="Garamond" w:cstheme="minorHAnsi"/>
          <w:b/>
          <w:bCs/>
          <w:sz w:val="20"/>
          <w:lang w:val="sk-SK"/>
        </w:rPr>
        <w:t>(záujemca zakrúžkuje relevantný údaj)</w:t>
      </w:r>
    </w:p>
    <w:p w14:paraId="4B63C5F4" w14:textId="77777777" w:rsidR="002F5E7E" w:rsidRPr="008E2B7B" w:rsidRDefault="002F5E7E" w:rsidP="002F5E7E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i/>
          <w:sz w:val="20"/>
          <w:lang w:val="sk-SK"/>
        </w:rPr>
      </w:pPr>
    </w:p>
    <w:p w14:paraId="4DAE0478" w14:textId="77777777" w:rsidR="002F5E7E" w:rsidRPr="008E2B7B" w:rsidRDefault="002F5E7E" w:rsidP="002F5E7E">
      <w:pPr>
        <w:jc w:val="both"/>
        <w:rPr>
          <w:rFonts w:ascii="Garamond" w:hAnsi="Garamond" w:cstheme="minorHAnsi"/>
          <w:b/>
        </w:rPr>
      </w:pPr>
      <w:r w:rsidRPr="008E2B7B">
        <w:rPr>
          <w:rFonts w:ascii="Garamond" w:hAnsi="Garamond" w:cstheme="minorHAnsi"/>
          <w:b/>
          <w:sz w:val="20"/>
          <w:szCs w:val="20"/>
        </w:rPr>
        <w:t>Ako záujemca týmto čestne vyhlasujem, že uvedený návrh na plnenie stanoveného kritéria je v súlade s predloženou ponukou a jej prílohami</w:t>
      </w:r>
      <w:r w:rsidRPr="008E2B7B">
        <w:rPr>
          <w:rFonts w:ascii="Garamond" w:hAnsi="Garamond" w:cstheme="minorHAnsi"/>
          <w:b/>
        </w:rPr>
        <w:t>.</w:t>
      </w:r>
    </w:p>
    <w:p w14:paraId="27EE5FD7" w14:textId="77777777" w:rsidR="002F5E7E" w:rsidRDefault="002F5E7E" w:rsidP="002F5E7E">
      <w:pPr>
        <w:rPr>
          <w:rFonts w:ascii="Garamond" w:hAnsi="Garamond"/>
          <w:sz w:val="22"/>
          <w:szCs w:val="22"/>
        </w:rPr>
      </w:pPr>
    </w:p>
    <w:p w14:paraId="7EDF7253" w14:textId="77777777" w:rsidR="002F5E7E" w:rsidRDefault="002F5E7E" w:rsidP="002F5E7E">
      <w:pPr>
        <w:rPr>
          <w:rFonts w:ascii="Garamond" w:hAnsi="Garamond"/>
          <w:sz w:val="22"/>
          <w:szCs w:val="22"/>
        </w:rPr>
      </w:pPr>
    </w:p>
    <w:p w14:paraId="5D31D555" w14:textId="77777777" w:rsidR="002F5E7E" w:rsidRDefault="002F5E7E" w:rsidP="002F5E7E">
      <w:pPr>
        <w:rPr>
          <w:rFonts w:ascii="Garamond" w:hAnsi="Garamond"/>
          <w:sz w:val="22"/>
          <w:szCs w:val="22"/>
        </w:rPr>
      </w:pPr>
      <w:r w:rsidRPr="008E2B7B">
        <w:rPr>
          <w:rFonts w:ascii="Garamond" w:hAnsi="Garamond"/>
          <w:sz w:val="22"/>
          <w:szCs w:val="22"/>
        </w:rPr>
        <w:t xml:space="preserve">V </w:t>
      </w:r>
      <w:r w:rsidRPr="00307BC5">
        <w:rPr>
          <w:rFonts w:ascii="Garamond" w:hAnsi="Garamond"/>
          <w:sz w:val="22"/>
          <w:szCs w:val="22"/>
          <w:highlight w:val="yellow"/>
        </w:rPr>
        <w:t>..................</w:t>
      </w:r>
      <w:r w:rsidRPr="008E2B7B">
        <w:rPr>
          <w:rFonts w:ascii="Garamond" w:hAnsi="Garamond"/>
          <w:sz w:val="22"/>
          <w:szCs w:val="22"/>
        </w:rPr>
        <w:t xml:space="preserve"> dňa</w:t>
      </w:r>
      <w:r w:rsidRPr="00307BC5">
        <w:rPr>
          <w:rFonts w:ascii="Garamond" w:hAnsi="Garamond"/>
          <w:sz w:val="22"/>
          <w:szCs w:val="22"/>
          <w:highlight w:val="yellow"/>
        </w:rPr>
        <w:t>........................</w:t>
      </w:r>
    </w:p>
    <w:p w14:paraId="5BD20F65" w14:textId="77777777" w:rsidR="002F5E7E" w:rsidRPr="008E2B7B" w:rsidRDefault="002F5E7E" w:rsidP="002F5E7E">
      <w:pPr>
        <w:rPr>
          <w:rFonts w:ascii="Garamond" w:hAnsi="Garamond"/>
          <w:sz w:val="22"/>
          <w:szCs w:val="22"/>
        </w:rPr>
      </w:pPr>
    </w:p>
    <w:p w14:paraId="24A576A7" w14:textId="77777777" w:rsidR="002F5E7E" w:rsidRDefault="002F5E7E" w:rsidP="002F5E7E">
      <w:pPr>
        <w:rPr>
          <w:rFonts w:ascii="Garamond" w:hAnsi="Garamond"/>
          <w:sz w:val="22"/>
          <w:szCs w:val="22"/>
        </w:rPr>
      </w:pPr>
    </w:p>
    <w:p w14:paraId="7AC599CA" w14:textId="77777777" w:rsidR="002F5E7E" w:rsidRDefault="002F5E7E" w:rsidP="002F5E7E">
      <w:pPr>
        <w:rPr>
          <w:rFonts w:ascii="Garamond" w:hAnsi="Garamond"/>
          <w:sz w:val="22"/>
          <w:szCs w:val="22"/>
        </w:rPr>
      </w:pPr>
    </w:p>
    <w:p w14:paraId="09A9D246" w14:textId="77777777" w:rsidR="002F5E7E" w:rsidRPr="008E2B7B" w:rsidRDefault="002F5E7E" w:rsidP="002F5E7E">
      <w:pPr>
        <w:jc w:val="right"/>
        <w:rPr>
          <w:rFonts w:ascii="Garamond" w:hAnsi="Garamond"/>
          <w:sz w:val="22"/>
          <w:szCs w:val="22"/>
        </w:rPr>
      </w:pPr>
      <w:r w:rsidRPr="008E2B7B">
        <w:rPr>
          <w:rFonts w:ascii="Garamond" w:hAnsi="Garamond"/>
          <w:sz w:val="22"/>
          <w:szCs w:val="22"/>
        </w:rPr>
        <w:t xml:space="preserve">                                                                         </w:t>
      </w:r>
      <w:r w:rsidRPr="00307BC5">
        <w:rPr>
          <w:rFonts w:ascii="Garamond" w:hAnsi="Garamond"/>
          <w:sz w:val="22"/>
          <w:szCs w:val="22"/>
          <w:highlight w:val="yellow"/>
        </w:rPr>
        <w:t>__________________________________________________</w:t>
      </w:r>
    </w:p>
    <w:p w14:paraId="4087C6D6" w14:textId="52F46C85" w:rsidR="00014285" w:rsidRPr="002F5E7E" w:rsidRDefault="002F5E7E" w:rsidP="002F5E7E"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vypísať </w:t>
      </w:r>
      <w:r w:rsidRPr="008E2B7B">
        <w:rPr>
          <w:rFonts w:ascii="Garamond" w:hAnsi="Garamond" w:cs="Segoe UI"/>
          <w:sz w:val="22"/>
          <w:szCs w:val="22"/>
        </w:rPr>
        <w:t>meno a</w:t>
      </w:r>
      <w:r>
        <w:rPr>
          <w:rFonts w:ascii="Garamond" w:hAnsi="Garamond" w:cs="Segoe UI"/>
          <w:sz w:val="22"/>
          <w:szCs w:val="22"/>
        </w:rPr>
        <w:t> </w:t>
      </w:r>
      <w:r w:rsidRPr="008E2B7B">
        <w:rPr>
          <w:rFonts w:ascii="Garamond" w:hAnsi="Garamond" w:cs="Segoe UI"/>
          <w:sz w:val="22"/>
          <w:szCs w:val="22"/>
        </w:rPr>
        <w:t>priezvisko</w:t>
      </w:r>
      <w:r>
        <w:rPr>
          <w:rFonts w:ascii="Garamond" w:hAnsi="Garamond" w:cs="Segoe UI"/>
          <w:sz w:val="22"/>
          <w:szCs w:val="22"/>
        </w:rPr>
        <w:t xml:space="preserve"> oprávnenej osoby</w:t>
      </w:r>
      <w:r w:rsidRPr="008E2B7B">
        <w:rPr>
          <w:rFonts w:ascii="Garamond" w:hAnsi="Garamond" w:cs="Segoe UI"/>
          <w:sz w:val="22"/>
          <w:szCs w:val="22"/>
        </w:rPr>
        <w:t xml:space="preserve"> záujemcu</w:t>
      </w:r>
      <w:r w:rsidRPr="008E2B7B">
        <w:rPr>
          <w:rFonts w:ascii="Garamond" w:hAnsi="Garamond"/>
          <w:sz w:val="22"/>
          <w:szCs w:val="22"/>
        </w:rPr>
        <w:t xml:space="preserve">/osoba </w:t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Style w:val="Odkaznapoznmkupodiarou"/>
          <w:rFonts w:ascii="Garamond" w:hAnsi="Garamond"/>
          <w:sz w:val="22"/>
          <w:szCs w:val="22"/>
        </w:rPr>
        <w:footnoteReference w:id="1"/>
      </w:r>
      <w:r w:rsidRPr="008E2B7B">
        <w:rPr>
          <w:rFonts w:ascii="Garamond" w:hAnsi="Garamond"/>
          <w:sz w:val="22"/>
          <w:szCs w:val="22"/>
        </w:rPr>
        <w:t>splnomocnená štatutárnym</w:t>
      </w:r>
    </w:p>
    <w:sectPr w:rsidR="00014285" w:rsidRPr="002F5E7E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1D68C" w14:textId="77777777" w:rsidR="00385329" w:rsidRDefault="00385329" w:rsidP="00014285">
      <w:r>
        <w:separator/>
      </w:r>
    </w:p>
  </w:endnote>
  <w:endnote w:type="continuationSeparator" w:id="0">
    <w:p w14:paraId="6F1E177E" w14:textId="77777777" w:rsidR="00385329" w:rsidRDefault="00385329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EADE61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0604576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2849B72B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F04AC16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60543" w14:textId="77777777" w:rsidR="00385329" w:rsidRDefault="00385329" w:rsidP="00014285">
      <w:r>
        <w:separator/>
      </w:r>
    </w:p>
  </w:footnote>
  <w:footnote w:type="continuationSeparator" w:id="0">
    <w:p w14:paraId="5F6CF28E" w14:textId="77777777" w:rsidR="00385329" w:rsidRDefault="00385329" w:rsidP="00014285">
      <w:r>
        <w:continuationSeparator/>
      </w:r>
    </w:p>
  </w:footnote>
  <w:footnote w:id="1">
    <w:p w14:paraId="05F400CA" w14:textId="77777777" w:rsidR="002F5E7E" w:rsidRPr="008715EF" w:rsidRDefault="002F5E7E" w:rsidP="002F5E7E">
      <w:pPr>
        <w:tabs>
          <w:tab w:val="right" w:pos="8364"/>
        </w:tabs>
        <w:autoSpaceDE w:val="0"/>
        <w:spacing w:line="264" w:lineRule="auto"/>
        <w:jc w:val="both"/>
        <w:rPr>
          <w:rFonts w:ascii="Garamond" w:hAnsi="Garamond" w:cs="Calibri"/>
          <w:iCs/>
          <w:sz w:val="16"/>
          <w:szCs w:val="16"/>
        </w:rPr>
      </w:pPr>
      <w:r w:rsidRPr="008715EF">
        <w:rPr>
          <w:rStyle w:val="Odkaznapoznmkupodiarou"/>
          <w:rFonts w:ascii="Garamond" w:hAnsi="Garamond"/>
          <w:sz w:val="16"/>
          <w:szCs w:val="16"/>
        </w:rPr>
        <w:footnoteRef/>
      </w:r>
      <w:r w:rsidRPr="008715EF">
        <w:rPr>
          <w:rFonts w:ascii="Garamond" w:hAnsi="Garamond" w:cs="Calibri"/>
          <w:iCs/>
          <w:sz w:val="16"/>
          <w:szCs w:val="16"/>
        </w:rPr>
        <w:t>Poznámka:</w:t>
      </w:r>
    </w:p>
    <w:p w14:paraId="7CCEEA05" w14:textId="77777777" w:rsidR="002F5E7E" w:rsidRPr="008715EF" w:rsidRDefault="002F5E7E" w:rsidP="002F5E7E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1200"/>
        </w:tabs>
        <w:suppressAutoHyphens/>
        <w:autoSpaceDN w:val="0"/>
        <w:spacing w:line="264" w:lineRule="auto"/>
        <w:contextualSpacing w:val="0"/>
        <w:jc w:val="both"/>
        <w:rPr>
          <w:rFonts w:ascii="Garamond" w:hAnsi="Garamond" w:cs="Calibri"/>
          <w:iCs/>
          <w:sz w:val="16"/>
          <w:szCs w:val="16"/>
        </w:rPr>
      </w:pPr>
      <w:r w:rsidRPr="008715EF">
        <w:rPr>
          <w:rFonts w:ascii="Garamond" w:hAnsi="Garamond" w:cs="Calibri"/>
          <w:iCs/>
          <w:sz w:val="16"/>
          <w:szCs w:val="16"/>
        </w:rPr>
        <w:t>dátum musí byť aktuálny vo vzťahu ku dňu uplynutia lehoty na predkladanie ponúk;</w:t>
      </w:r>
    </w:p>
    <w:p w14:paraId="28F4BB34" w14:textId="77777777" w:rsidR="002F5E7E" w:rsidRPr="008715EF" w:rsidRDefault="002F5E7E" w:rsidP="002F5E7E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1200"/>
        </w:tabs>
        <w:suppressAutoHyphens/>
        <w:autoSpaceDN w:val="0"/>
        <w:spacing w:line="264" w:lineRule="auto"/>
        <w:contextualSpacing w:val="0"/>
        <w:jc w:val="both"/>
        <w:rPr>
          <w:rFonts w:ascii="Garamond" w:hAnsi="Garamond" w:cs="Calibri"/>
          <w:iCs/>
          <w:sz w:val="16"/>
          <w:szCs w:val="16"/>
          <w:u w:val="single"/>
        </w:rPr>
      </w:pPr>
      <w:r w:rsidRPr="008715EF">
        <w:rPr>
          <w:rFonts w:ascii="Garamond" w:hAnsi="Garamond" w:cs="Calibri"/>
          <w:iCs/>
          <w:sz w:val="16"/>
          <w:szCs w:val="16"/>
        </w:rPr>
        <w:t xml:space="preserve">návrh záujemcu na plnenie kritérií musí byť v zmysle </w:t>
      </w:r>
      <w:r>
        <w:rPr>
          <w:rFonts w:ascii="Garamond" w:hAnsi="Garamond" w:cs="Calibri"/>
          <w:iCs/>
          <w:sz w:val="16"/>
          <w:szCs w:val="16"/>
        </w:rPr>
        <w:t>SP/Výzvy</w:t>
      </w:r>
      <w:r w:rsidRPr="008715EF">
        <w:rPr>
          <w:rFonts w:ascii="Garamond" w:hAnsi="Garamond" w:cs="Calibri"/>
          <w:iCs/>
          <w:sz w:val="16"/>
          <w:szCs w:val="16"/>
        </w:rPr>
        <w:t xml:space="preserve"> </w:t>
      </w:r>
      <w:r w:rsidRPr="008715EF">
        <w:rPr>
          <w:rFonts w:ascii="Garamond" w:hAnsi="Garamond" w:cs="Calibri"/>
          <w:iCs/>
          <w:sz w:val="16"/>
          <w:szCs w:val="16"/>
          <w:u w:val="single"/>
        </w:rPr>
        <w:t>vložený do systému JOSEPHINE vo formáte .pdf</w:t>
      </w:r>
    </w:p>
    <w:p w14:paraId="4FBE7742" w14:textId="77777777" w:rsidR="002F5E7E" w:rsidRPr="008715EF" w:rsidRDefault="002F5E7E" w:rsidP="002F5E7E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1200"/>
        </w:tabs>
        <w:suppressAutoHyphens/>
        <w:autoSpaceDN w:val="0"/>
        <w:spacing w:line="264" w:lineRule="auto"/>
        <w:contextualSpacing w:val="0"/>
        <w:jc w:val="both"/>
        <w:rPr>
          <w:rFonts w:ascii="Garamond" w:hAnsi="Garamond" w:cs="Calibri"/>
          <w:iCs/>
          <w:sz w:val="16"/>
          <w:szCs w:val="16"/>
        </w:rPr>
      </w:pPr>
      <w:r w:rsidRPr="008715EF">
        <w:rPr>
          <w:rFonts w:ascii="Garamond" w:hAnsi="Garamond" w:cs="Calibri"/>
          <w:iCs/>
          <w:sz w:val="16"/>
          <w:szCs w:val="16"/>
        </w:rPr>
        <w:t xml:space="preserve">záujemca zaokrúhli svoje návrhy v zmysle matematických pravidiel na </w:t>
      </w:r>
      <w:r>
        <w:rPr>
          <w:rFonts w:ascii="Garamond" w:hAnsi="Garamond" w:cs="Calibri"/>
          <w:iCs/>
          <w:sz w:val="16"/>
          <w:szCs w:val="16"/>
        </w:rPr>
        <w:t>3</w:t>
      </w:r>
      <w:r w:rsidRPr="008715EF">
        <w:rPr>
          <w:rFonts w:ascii="Garamond" w:hAnsi="Garamond" w:cs="Calibri"/>
          <w:iCs/>
          <w:sz w:val="16"/>
          <w:szCs w:val="16"/>
        </w:rPr>
        <w:t xml:space="preserve"> desatinné miesta;</w:t>
      </w:r>
    </w:p>
    <w:p w14:paraId="58F1EFC0" w14:textId="77777777" w:rsidR="002F5E7E" w:rsidRPr="008715EF" w:rsidRDefault="002F5E7E" w:rsidP="002F5E7E">
      <w:pPr>
        <w:pStyle w:val="Textpoznmkypodiarou"/>
        <w:rPr>
          <w:rFonts w:ascii="Garamond" w:hAnsi="Garamond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AA3CB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5E6C4CD7">
          <wp:simplePos x="0" y="0"/>
          <wp:positionH relativeFrom="column">
            <wp:posOffset>-914400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 w16cid:durableId="40993249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7E"/>
    <w:rsid w:val="00014285"/>
    <w:rsid w:val="000413F6"/>
    <w:rsid w:val="00090693"/>
    <w:rsid w:val="00133092"/>
    <w:rsid w:val="00142A6B"/>
    <w:rsid w:val="001C42C4"/>
    <w:rsid w:val="00266AD4"/>
    <w:rsid w:val="002D67E7"/>
    <w:rsid w:val="002F5E7E"/>
    <w:rsid w:val="00383979"/>
    <w:rsid w:val="00385329"/>
    <w:rsid w:val="003C664D"/>
    <w:rsid w:val="0048762A"/>
    <w:rsid w:val="004E3069"/>
    <w:rsid w:val="0053127D"/>
    <w:rsid w:val="0055052A"/>
    <w:rsid w:val="005A2B4D"/>
    <w:rsid w:val="00642545"/>
    <w:rsid w:val="00786BDE"/>
    <w:rsid w:val="007B52EE"/>
    <w:rsid w:val="007C0140"/>
    <w:rsid w:val="007C1411"/>
    <w:rsid w:val="007D329E"/>
    <w:rsid w:val="008F0204"/>
    <w:rsid w:val="009551AA"/>
    <w:rsid w:val="009A66AC"/>
    <w:rsid w:val="00A2401E"/>
    <w:rsid w:val="00A504EC"/>
    <w:rsid w:val="00A5077F"/>
    <w:rsid w:val="00AB1420"/>
    <w:rsid w:val="00B400EB"/>
    <w:rsid w:val="00B634B0"/>
    <w:rsid w:val="00B6398F"/>
    <w:rsid w:val="00B93606"/>
    <w:rsid w:val="00BA60A8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BAD25"/>
  <w15:chartTrackingRefBased/>
  <w15:docId w15:val="{EBFDF207-F517-45A7-97CD-B0C13131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5E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Bullet Number,lp1,lp11,List Paragraph11,Bullet 1,Use Case List Paragraph,Odsek,List Paragraph,Odsek 1.,Nad,Odstavec cíl se seznamem,Odstavec_muj,cislovanie,Bullet List,FooterText,numbered,Paragraphe de liste1,ZOZNAM"/>
    <w:basedOn w:val="Normlny"/>
    <w:link w:val="OdsekzoznamuChar"/>
    <w:qFormat/>
    <w:rsid w:val="002F5E7E"/>
    <w:pPr>
      <w:tabs>
        <w:tab w:val="left" w:pos="2160"/>
        <w:tab w:val="left" w:pos="2880"/>
        <w:tab w:val="left" w:pos="4500"/>
      </w:tabs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List Paragraph Char,Odsek 1. Char,Nad Char,Odstavec cíl se seznamem Char,Odstavec_muj Char"/>
    <w:link w:val="Odsekzoznamu"/>
    <w:qFormat/>
    <w:locked/>
    <w:rsid w:val="002F5E7E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2F5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2F5E7E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2F5E7E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5E7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5E7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5E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&#225;taFulne&#269;kov&#225;\OneDrive%20-%20Centrum%20zdie&#318;an&#253;ch%20slu&#382;ieb%20BBSK%20s.r.o\h\CZS%20BBSK_VO\DNS_BBSK_ZP_EE\new_Hlavickovy_papier_cisty_06_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D541E7-2051-4259-98BF-903110661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new_Hlavickovy_papier_cisty_06_2026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Fulnečková</dc:creator>
  <cp:keywords/>
  <dc:description/>
  <cp:lastModifiedBy>Beáta Fulnečková</cp:lastModifiedBy>
  <cp:revision>2</cp:revision>
  <dcterms:created xsi:type="dcterms:W3CDTF">2026-08-05T13:23:00Z</dcterms:created>
  <dcterms:modified xsi:type="dcterms:W3CDTF">2026-08-11T13:24:00Z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