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1016655F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 xml:space="preserve">Załącznik nr </w:t>
      </w:r>
      <w:r w:rsidR="004A2AD1">
        <w:rPr>
          <w:rFonts w:ascii="Cambria" w:hAnsi="Cambria" w:cs="Cambria"/>
          <w:b/>
          <w:bCs/>
          <w:color w:val="000000"/>
          <w:lang w:eastAsia="pl-PL"/>
        </w:rPr>
        <w:t>2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07D779B0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4A2AD1">
        <w:rPr>
          <w:rFonts w:ascii="Cambria" w:hAnsi="Cambria" w:cs="Cambria"/>
          <w:b/>
          <w:bCs/>
          <w:i/>
          <w:iCs/>
          <w:color w:val="000000"/>
          <w:lang w:eastAsia="pl-PL"/>
        </w:rPr>
        <w:t>Dostawa paliw płynnych dla Nadleśnictwa Milicz 2026/2027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4A2AD1">
        <w:rPr>
          <w:rFonts w:ascii="Cambria" w:hAnsi="Cambria" w:cs="Cambria"/>
          <w:b/>
          <w:bCs/>
          <w:i/>
          <w:iCs/>
          <w:color w:val="000000"/>
          <w:lang w:eastAsia="pl-PL"/>
        </w:rPr>
        <w:t>– część nr ……………………….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3D1B735E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>z późn. zm.) 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color w:val="000000"/>
          <w:lang w:eastAsia="pl-PL"/>
        </w:rPr>
        <w:t>5</w:t>
      </w:r>
      <w:r w:rsidR="00240C22">
        <w:rPr>
          <w:rFonts w:ascii="Cambria" w:hAnsi="Cambria" w:cs="Cambria"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color w:val="000000"/>
          <w:lang w:eastAsia="pl-PL"/>
        </w:rPr>
        <w:t>514</w:t>
      </w:r>
      <w:r w:rsidR="00240C22">
        <w:rPr>
          <w:rFonts w:ascii="Cambria" w:hAnsi="Cambria" w:cs="Cambria"/>
          <w:color w:val="000000"/>
          <w:lang w:eastAsia="pl-PL"/>
        </w:rPr>
        <w:t>).</w:t>
      </w: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776C6D5" w:rsid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514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04ABC180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68EDD43" w14:textId="5E91C60D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JEŻELI DOTYCZY:</w:t>
      </w:r>
    </w:p>
    <w:p w14:paraId="50F9DB09" w14:textId="0B17D433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Oświadczam, że w toku postępowania o udzielenie zamówienia publicznego będę posługiwać się / reprezentowany przez mnie podmiot będzie posługiwać się certyfikatem potwierdzającym udzielenie certyfikacji wykonawców zamówień publicznych odpowiednio w zakresie, o którym mowa w art.. 3 ust. 2 pkt 1 lub 2 ustawy z dnia 5 sierpnia 2025 r. o certyfikacji wykonawców zamówień publicznych (Dz. U. z 2025 r., poz. 1235). Jeśli tak, to Wykonawca wypełnia poniższe oświadczenia dotyczące Certyfikatu:</w:t>
      </w:r>
    </w:p>
    <w:p w14:paraId="6538BED1" w14:textId="2FDD1816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Numer i oznaczenie Certyfikatu:</w:t>
      </w:r>
    </w:p>
    <w:p w14:paraId="4FF1C388" w14:textId="0118A2AB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C0CBE7E" w14:textId="5DCBDEFB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lastRenderedPageBreak/>
        <w:t>Nazwę podmiotu certyfikującego, który wydał ten Certyfikat:</w:t>
      </w:r>
    </w:p>
    <w:p w14:paraId="7136348C" w14:textId="15D98BBF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681BDD1E" w14:textId="6C6913C0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Okres ważności certyfikacji Wykonawcy:</w:t>
      </w:r>
    </w:p>
    <w:p w14:paraId="1627980D" w14:textId="3029F6CE" w:rsid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………………………………………………………………………………………………………………………………...…..</w:t>
      </w:r>
    </w:p>
    <w:p w14:paraId="374AC5D1" w14:textId="7BAC40DF" w:rsidR="005752FF" w:rsidRDefault="005752FF" w:rsidP="005752FF">
      <w:pPr>
        <w:pStyle w:val="Akapitzlist"/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Certyfikatem będę posługiwać się /reprezentowany przeze mnie podmiot będzie posługiwać się w zakresie następujących podstaw wykluczenia obowiązujących w postępowaniu o udzielenie zamówienia publicznego:</w:t>
      </w:r>
    </w:p>
    <w:p w14:paraId="1A41ACCA" w14:textId="7BB6AF19" w:rsidR="005752FF" w:rsidRPr="005752FF" w:rsidRDefault="005752FF" w:rsidP="005752FF">
      <w:pPr>
        <w:pStyle w:val="Akapitzlist"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7721414" w14:textId="77777777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</w:p>
    <w:p w14:paraId="3E62F5A7" w14:textId="77777777" w:rsidR="005752FF" w:rsidRDefault="005752FF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6E794BEF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57327E">
        <w:rPr>
          <w:rFonts w:ascii="Cambria" w:hAnsi="Cambria" w:cs="Cambria"/>
          <w:color w:val="000000"/>
          <w:lang w:eastAsia="pl-PL"/>
        </w:rPr>
        <w:t xml:space="preserve">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100A" w14:textId="77777777" w:rsidR="00775FDB" w:rsidRDefault="00775FDB">
      <w:pPr>
        <w:spacing w:after="0" w:line="240" w:lineRule="auto"/>
      </w:pPr>
      <w:r>
        <w:separator/>
      </w:r>
    </w:p>
  </w:endnote>
  <w:endnote w:type="continuationSeparator" w:id="0">
    <w:p w14:paraId="464AB23C" w14:textId="77777777" w:rsidR="00775FDB" w:rsidRDefault="0077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6F317" w14:textId="77777777" w:rsidR="00775FDB" w:rsidRDefault="00775F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62F3FE" w14:textId="77777777" w:rsidR="00775FDB" w:rsidRDefault="00775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E7D21"/>
    <w:multiLevelType w:val="hybridMultilevel"/>
    <w:tmpl w:val="525E4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3A86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2F5CC7"/>
    <w:rsid w:val="003E1832"/>
    <w:rsid w:val="00417DEB"/>
    <w:rsid w:val="00474DD9"/>
    <w:rsid w:val="004A2AD1"/>
    <w:rsid w:val="00564461"/>
    <w:rsid w:val="0057327E"/>
    <w:rsid w:val="005752FF"/>
    <w:rsid w:val="005B1BA0"/>
    <w:rsid w:val="005D03CB"/>
    <w:rsid w:val="005F6C93"/>
    <w:rsid w:val="006C6557"/>
    <w:rsid w:val="006D21A8"/>
    <w:rsid w:val="006E1273"/>
    <w:rsid w:val="006E2A4F"/>
    <w:rsid w:val="007133C9"/>
    <w:rsid w:val="007531D3"/>
    <w:rsid w:val="00756FFA"/>
    <w:rsid w:val="00775FDB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0514E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F1ADD"/>
    <w:rsid w:val="00E01629"/>
    <w:rsid w:val="00E30416"/>
    <w:rsid w:val="00F95013"/>
    <w:rsid w:val="00FC1675"/>
    <w:rsid w:val="00FC507F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8</TotalTime>
  <Pages>2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4</cp:revision>
  <cp:lastPrinted>2021-08-03T09:00:00Z</cp:lastPrinted>
  <dcterms:created xsi:type="dcterms:W3CDTF">2026-08-20T11:35:00Z</dcterms:created>
  <dcterms:modified xsi:type="dcterms:W3CDTF">2026-08-20T11:56:00Z</dcterms:modified>
</cp:coreProperties>
</file>