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35B6C8AE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D0411B">
        <w:rPr>
          <w:rFonts w:ascii="Cambria" w:hAnsi="Cambria" w:cs="Cambria"/>
          <w:b/>
          <w:bCs/>
          <w:color w:val="000000"/>
          <w:lang w:eastAsia="pl-PL"/>
        </w:rPr>
        <w:t>3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4A07F2DB" w:rsidR="00C706A0" w:rsidRPr="00C706A0" w:rsidRDefault="00C706A0" w:rsidP="00606AA9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D0411B">
        <w:rPr>
          <w:rFonts w:ascii="Cambria" w:hAnsi="Cambria" w:cs="Cambria"/>
          <w:color w:val="000000"/>
          <w:lang w:eastAsia="pl-PL"/>
        </w:rPr>
        <w:t xml:space="preserve">4 </w:t>
      </w:r>
      <w:r w:rsidR="00E376AA">
        <w:rPr>
          <w:rFonts w:ascii="Cambria" w:hAnsi="Cambria" w:cs="Cambria"/>
          <w:color w:val="000000"/>
          <w:lang w:eastAsia="pl-PL"/>
        </w:rPr>
        <w:t>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D0411B">
        <w:rPr>
          <w:rFonts w:ascii="Cambria" w:hAnsi="Cambria" w:cs="Cambria"/>
          <w:b/>
          <w:bCs/>
          <w:i/>
          <w:iCs/>
          <w:color w:val="000000"/>
          <w:lang w:eastAsia="pl-PL"/>
        </w:rPr>
        <w:t>Dostawa paliw płynnych dla Nadleśnictwa Milicz 2026/2027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D0411B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– część nr ………………………………………………………………………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CDE25FB" w14:textId="77777777" w:rsidR="00AA0FA4" w:rsidRDefault="00AA0FA4" w:rsidP="00AA0FA4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JEŻELI DOTYCZY:</w:t>
      </w:r>
    </w:p>
    <w:p w14:paraId="0163E64E" w14:textId="77777777" w:rsidR="00AA0FA4" w:rsidRDefault="00AA0FA4" w:rsidP="00AA0FA4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Oświadczam, że w toku postępowania o udzielenie zamówienia publicznego będę posługiwać się / reprezentowany przez mnie podmiot będzie posługiwać się certyfikatem potwierdzającym udzielenie certyfikacji wykonawców zamówień publicznych odpowiednio w zakresie, o którym mowa w art.. 3 ust. 2 pkt 1 lub 2 ustawy z dnia 5 sierpnia 2025 r. o certyfikacji wykonawców zamówień publicznych (Dz. U. z 2025 r., poz. 1235). Jeśli tak, to Wykonawca wypełnia poniższe oświadczenia dotyczące Certyfikatu:</w:t>
      </w:r>
    </w:p>
    <w:p w14:paraId="7086E2D3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Numer i oznaczenie Certyfikatu:</w:t>
      </w:r>
    </w:p>
    <w:p w14:paraId="01B8A41B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237C4A98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Nazwę podmiotu certyfikującego, który wydał ten Certyfikat:</w:t>
      </w:r>
    </w:p>
    <w:p w14:paraId="72467831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147DF1E1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Okres ważności certyfikacji Wykonawcy:</w:t>
      </w:r>
    </w:p>
    <w:p w14:paraId="3EB504CD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………………………………………………………………………………………………………………………………...…..</w:t>
      </w:r>
    </w:p>
    <w:p w14:paraId="418611ED" w14:textId="2665BD4B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Certyfikatem będę posługiwać się /reprezentowany przeze mnie podmiot będzie posługiwać się w zakresie następujących warunków udziału obowiązujących w postępowaniu o udzielenie zamówienia publicznego:</w:t>
      </w:r>
    </w:p>
    <w:p w14:paraId="21028F59" w14:textId="501FC605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lastRenderedPageBreak/>
        <w:t>…………………………………………………………………………………………………………………………………….</w:t>
      </w:r>
    </w:p>
    <w:p w14:paraId="535262ED" w14:textId="77777777" w:rsidR="00AA0FA4" w:rsidRDefault="00AA0FA4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3A259A" w14:textId="77777777" w:rsidR="00AA0FA4" w:rsidRDefault="00AA0FA4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1AAA0979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4F5B" w14:textId="77777777" w:rsidR="00B92A77" w:rsidRDefault="00B92A77">
      <w:pPr>
        <w:spacing w:after="0" w:line="240" w:lineRule="auto"/>
      </w:pPr>
      <w:r>
        <w:separator/>
      </w:r>
    </w:p>
  </w:endnote>
  <w:endnote w:type="continuationSeparator" w:id="0">
    <w:p w14:paraId="1F6772D6" w14:textId="77777777" w:rsidR="00B92A77" w:rsidRDefault="00B9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7772D" w14:textId="77777777" w:rsidR="00B92A77" w:rsidRDefault="00B92A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8A1C16" w14:textId="77777777" w:rsidR="00B92A77" w:rsidRDefault="00B9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E7D21"/>
    <w:multiLevelType w:val="hybridMultilevel"/>
    <w:tmpl w:val="525E4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47734"/>
    <w:rsid w:val="003043AE"/>
    <w:rsid w:val="00355B89"/>
    <w:rsid w:val="00375649"/>
    <w:rsid w:val="003B14F0"/>
    <w:rsid w:val="00474DD9"/>
    <w:rsid w:val="004F65D7"/>
    <w:rsid w:val="00503374"/>
    <w:rsid w:val="00564461"/>
    <w:rsid w:val="005B1BA0"/>
    <w:rsid w:val="005B53CC"/>
    <w:rsid w:val="005C5048"/>
    <w:rsid w:val="005D03CB"/>
    <w:rsid w:val="005F1682"/>
    <w:rsid w:val="005F6C93"/>
    <w:rsid w:val="00606AA9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AA0FA4"/>
    <w:rsid w:val="00B439E8"/>
    <w:rsid w:val="00B92A77"/>
    <w:rsid w:val="00BE6342"/>
    <w:rsid w:val="00C15832"/>
    <w:rsid w:val="00C23CEC"/>
    <w:rsid w:val="00C706A0"/>
    <w:rsid w:val="00C83080"/>
    <w:rsid w:val="00C931D7"/>
    <w:rsid w:val="00D0411B"/>
    <w:rsid w:val="00D260D7"/>
    <w:rsid w:val="00D80ED5"/>
    <w:rsid w:val="00DA7C1E"/>
    <w:rsid w:val="00DB1678"/>
    <w:rsid w:val="00DC19E0"/>
    <w:rsid w:val="00DF1ADD"/>
    <w:rsid w:val="00E30416"/>
    <w:rsid w:val="00E376A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4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3</cp:revision>
  <cp:lastPrinted>2021-08-03T09:00:00Z</cp:lastPrinted>
  <dcterms:created xsi:type="dcterms:W3CDTF">2026-08-20T11:37:00Z</dcterms:created>
  <dcterms:modified xsi:type="dcterms:W3CDTF">2026-08-20T12:00:00Z</dcterms:modified>
</cp:coreProperties>
</file>