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46D" w:rsidRDefault="006F046D" w:rsidP="00DD13E5">
      <w:r>
        <w:rPr>
          <w:noProof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2pt;margin-top:0;width:97.85pt;height:69.15pt;z-index:-251658240" wrapcoords="-36 0 -36 21549 21600 21549 21600 0 -36 0">
            <v:imagedata r:id="rId7" o:title=""/>
            <w10:wrap type="tight"/>
          </v:shape>
        </w:pict>
      </w:r>
      <w:r>
        <w:t xml:space="preserve">                                                               </w:t>
      </w:r>
    </w:p>
    <w:p w:rsidR="006F046D" w:rsidRDefault="006F046D" w:rsidP="00DD13E5">
      <w:pPr>
        <w:ind w:right="220"/>
        <w:jc w:val="right"/>
        <w:rPr>
          <w:rFonts w:eastAsia="Arial Unicode MS"/>
          <w:b/>
          <w:noProof/>
          <w:color w:val="000000"/>
        </w:rPr>
      </w:pPr>
      <w:r>
        <w:rPr>
          <w:rFonts w:eastAsia="Arial Unicode MS"/>
          <w:b/>
          <w:noProof/>
          <w:color w:val="000000"/>
        </w:rPr>
        <w:t xml:space="preserve">                                                          </w:t>
      </w:r>
    </w:p>
    <w:p w:rsidR="006F046D" w:rsidRDefault="006F046D" w:rsidP="00DD13E5">
      <w:pPr>
        <w:ind w:right="220"/>
        <w:rPr>
          <w:rFonts w:eastAsia="Arial Unicode MS"/>
          <w:b/>
          <w:noProof/>
          <w:color w:val="000000"/>
        </w:rPr>
      </w:pPr>
      <w:r>
        <w:rPr>
          <w:rFonts w:eastAsia="Arial Unicode MS"/>
          <w:b/>
          <w:noProof/>
          <w:color w:val="000000"/>
        </w:rPr>
        <w:t xml:space="preserve">                                                                                                                                                                            </w:t>
      </w:r>
    </w:p>
    <w:p w:rsidR="006F046D" w:rsidRDefault="006F046D" w:rsidP="00155333">
      <w:pPr>
        <w:ind w:right="220"/>
        <w:jc w:val="center"/>
        <w:rPr>
          <w:rFonts w:eastAsia="Arial Unicode MS"/>
          <w:b/>
          <w:noProof/>
          <w:color w:val="000000"/>
        </w:rPr>
      </w:pPr>
    </w:p>
    <w:p w:rsidR="006F046D" w:rsidRDefault="006F046D" w:rsidP="00DD13E5">
      <w:pPr>
        <w:tabs>
          <w:tab w:val="left" w:pos="6435"/>
        </w:tabs>
        <w:ind w:right="220"/>
        <w:rPr>
          <w:rFonts w:eastAsia="Arial Unicode MS"/>
          <w:b/>
          <w:noProof/>
          <w:color w:val="000000"/>
        </w:rPr>
      </w:pPr>
      <w:r>
        <w:rPr>
          <w:rFonts w:eastAsia="Arial Unicode MS"/>
          <w:b/>
          <w:noProof/>
          <w:color w:val="000000"/>
        </w:rPr>
        <w:tab/>
        <w:t xml:space="preserve">         Załącznik nr 8 do swz</w:t>
      </w:r>
    </w:p>
    <w:p w:rsidR="006F046D" w:rsidRDefault="006F046D" w:rsidP="00155333">
      <w:pPr>
        <w:ind w:right="220"/>
        <w:jc w:val="center"/>
        <w:rPr>
          <w:rFonts w:eastAsia="Arial Unicode MS"/>
          <w:b/>
          <w:noProof/>
          <w:color w:val="000000"/>
        </w:rPr>
      </w:pPr>
      <w:r w:rsidRPr="00842C37">
        <w:rPr>
          <w:rFonts w:eastAsia="Arial Unicode MS"/>
          <w:b/>
          <w:noProof/>
          <w:color w:val="000000"/>
        </w:rPr>
        <w:t>OŚWIADCZENIE</w:t>
      </w:r>
      <w:r>
        <w:rPr>
          <w:rFonts w:eastAsia="Arial Unicode MS"/>
          <w:b/>
          <w:noProof/>
          <w:color w:val="000000"/>
        </w:rPr>
        <w:t xml:space="preserve"> z art. 117 ust. 4 Pzp (podział zadań konsorcjantów)</w:t>
      </w:r>
    </w:p>
    <w:p w:rsidR="006F046D" w:rsidRPr="000718F3" w:rsidRDefault="006F046D" w:rsidP="00DD13E5">
      <w:pPr>
        <w:autoSpaceDE w:val="0"/>
        <w:spacing w:line="276" w:lineRule="auto"/>
        <w:jc w:val="both"/>
        <w:rPr>
          <w:rFonts w:ascii="Arial" w:hAnsi="Arial" w:cs="Arial"/>
          <w:b/>
          <w:sz w:val="20"/>
          <w:lang w:eastAsia="pl-PL"/>
        </w:rPr>
      </w:pPr>
      <w:r>
        <w:rPr>
          <w:rFonts w:eastAsia="Arial Unicode MS"/>
          <w:b/>
          <w:noProof/>
          <w:color w:val="000000"/>
          <w:sz w:val="20"/>
          <w:szCs w:val="20"/>
        </w:rPr>
        <w:t xml:space="preserve">składane w postępowaniu: </w:t>
      </w:r>
      <w:r w:rsidRPr="000718F3">
        <w:rPr>
          <w:rFonts w:ascii="Arial" w:hAnsi="Arial" w:cs="Arial"/>
          <w:b/>
          <w:sz w:val="20"/>
          <w:lang w:eastAsia="pl-PL"/>
        </w:rPr>
        <w:t>„</w:t>
      </w:r>
      <w:r w:rsidRPr="000718F3">
        <w:rPr>
          <w:rFonts w:ascii="Arial" w:hAnsi="Arial" w:cs="Arial"/>
          <w:b/>
          <w:bCs/>
          <w:sz w:val="20"/>
          <w:lang w:eastAsia="pl-PL"/>
        </w:rPr>
        <w:t>Termomodernizacja Młodzieżowego Domu Kultury nr 2 w Piekarach Śląskich przy ul. Bytomskiej 152</w:t>
      </w:r>
      <w:r w:rsidRPr="000718F3">
        <w:rPr>
          <w:rFonts w:ascii="Arial" w:hAnsi="Arial" w:cs="Arial"/>
          <w:b/>
          <w:sz w:val="20"/>
          <w:lang w:eastAsia="pl-PL"/>
        </w:rPr>
        <w:t>” w formule „zaprojek</w:t>
      </w:r>
      <w:r>
        <w:rPr>
          <w:rFonts w:ascii="Arial" w:hAnsi="Arial" w:cs="Arial"/>
          <w:b/>
          <w:sz w:val="20"/>
          <w:lang w:eastAsia="pl-PL"/>
        </w:rPr>
        <w:t>tuj i wykonaj roboty budowlane”,</w:t>
      </w:r>
    </w:p>
    <w:p w:rsidR="006F046D" w:rsidRPr="00DD13E5" w:rsidRDefault="006F046D" w:rsidP="00DD13E5">
      <w:pPr>
        <w:ind w:right="220"/>
        <w:rPr>
          <w:rFonts w:eastAsia="Arial Unicode MS"/>
          <w:noProof/>
          <w:color w:val="000000"/>
          <w:sz w:val="20"/>
          <w:szCs w:val="20"/>
        </w:rPr>
      </w:pPr>
      <w:r>
        <w:rPr>
          <w:rFonts w:eastAsia="Arial Unicode MS"/>
          <w:b/>
          <w:noProof/>
          <w:color w:val="000000"/>
          <w:sz w:val="20"/>
          <w:szCs w:val="20"/>
        </w:rPr>
        <w:t xml:space="preserve"> </w:t>
      </w:r>
      <w:r w:rsidRPr="00DD13E5">
        <w:rPr>
          <w:rFonts w:eastAsia="Arial Unicode MS"/>
          <w:noProof/>
          <w:color w:val="000000"/>
          <w:sz w:val="20"/>
          <w:szCs w:val="20"/>
        </w:rPr>
        <w:t>nr referencyjny:</w:t>
      </w:r>
      <w:r>
        <w:rPr>
          <w:rFonts w:eastAsia="Arial Unicode MS"/>
          <w:b/>
          <w:noProof/>
          <w:color w:val="000000"/>
          <w:sz w:val="20"/>
          <w:szCs w:val="20"/>
        </w:rPr>
        <w:t xml:space="preserve"> BZP.271-26/IG/22 </w:t>
      </w:r>
      <w:r w:rsidRPr="00DD13E5">
        <w:rPr>
          <w:rFonts w:eastAsia="Arial Unicode MS"/>
          <w:noProof/>
          <w:color w:val="000000"/>
          <w:sz w:val="20"/>
          <w:szCs w:val="20"/>
        </w:rPr>
        <w:t>przez nw. wymienionych wykonawców wspólnie ubiegających się o udzielnie zamówienia: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50"/>
        <w:gridCol w:w="2694"/>
        <w:gridCol w:w="2322"/>
        <w:gridCol w:w="2322"/>
      </w:tblGrid>
      <w:tr w:rsidR="006F046D" w:rsidRPr="00980D51" w:rsidTr="00980D51">
        <w:tc>
          <w:tcPr>
            <w:tcW w:w="10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b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b/>
                <w:sz w:val="20"/>
                <w:szCs w:val="20"/>
              </w:rPr>
              <w:t>NIP</w:t>
            </w:r>
          </w:p>
        </w:tc>
      </w:tr>
      <w:tr w:rsidR="006F046D" w:rsidRPr="00980D51" w:rsidTr="00980D51">
        <w:tc>
          <w:tcPr>
            <w:tcW w:w="10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 xml:space="preserve">Wykonawca 1 / </w:t>
            </w: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F046D" w:rsidRPr="00980D51" w:rsidTr="00980D51">
        <w:tc>
          <w:tcPr>
            <w:tcW w:w="10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F046D" w:rsidRPr="00980D51" w:rsidTr="00980D51">
        <w:tc>
          <w:tcPr>
            <w:tcW w:w="10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F046D" w:rsidRPr="00980D51" w:rsidTr="00980D51">
        <w:tc>
          <w:tcPr>
            <w:tcW w:w="10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:rsidR="006F046D" w:rsidRPr="00980D51" w:rsidRDefault="006F046D" w:rsidP="00980D51">
            <w:pPr>
              <w:spacing w:after="0" w:line="240" w:lineRule="auto"/>
              <w:ind w:right="220"/>
              <w:jc w:val="center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6F046D" w:rsidRDefault="006F046D" w:rsidP="00155333">
      <w:pPr>
        <w:ind w:right="220"/>
        <w:rPr>
          <w:rFonts w:eastAsia="Arial Unicode MS"/>
          <w:noProof/>
          <w:color w:val="000000"/>
          <w:sz w:val="20"/>
          <w:szCs w:val="20"/>
        </w:rPr>
      </w:pPr>
    </w:p>
    <w:p w:rsidR="006F046D" w:rsidRPr="00806FA7" w:rsidRDefault="006F046D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 xml:space="preserve">, że warunek dotyczący </w:t>
      </w:r>
      <w:r w:rsidRPr="00135F50">
        <w:rPr>
          <w:rFonts w:eastAsia="Arial Unicode MS"/>
          <w:noProof/>
          <w:color w:val="000000"/>
          <w:sz w:val="20"/>
          <w:szCs w:val="20"/>
        </w:rPr>
        <w:t>uprawnień do prowadzenia określonej działalności gospodarczej lub zawodowej</w:t>
      </w:r>
      <w:r>
        <w:rPr>
          <w:rFonts w:eastAsia="Arial Unicode MS"/>
          <w:noProof/>
          <w:color w:val="000000"/>
          <w:sz w:val="20"/>
          <w:szCs w:val="20"/>
        </w:rPr>
        <w:t xml:space="preserve"> określony </w:t>
      </w:r>
      <w:r w:rsidRPr="00806FA7">
        <w:rPr>
          <w:rFonts w:eastAsia="Arial Unicode MS"/>
          <w:noProof/>
          <w:color w:val="000000"/>
          <w:sz w:val="20"/>
          <w:szCs w:val="20"/>
        </w:rPr>
        <w:t>w pkt. ….. SWZ* spełnia(ją) w naszym imieniu nw. wykonawca(y):</w:t>
      </w:r>
    </w:p>
    <w:tbl>
      <w:tblPr>
        <w:tblW w:w="4560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73"/>
        <w:gridCol w:w="2950"/>
        <w:gridCol w:w="2948"/>
      </w:tblGrid>
      <w:tr w:rsidR="006F046D" w:rsidRPr="00980D51" w:rsidTr="00980D51">
        <w:tc>
          <w:tcPr>
            <w:tcW w:w="1519" w:type="pct"/>
            <w:vAlign w:val="center"/>
          </w:tcPr>
          <w:p w:rsidR="006F046D" w:rsidRPr="00980D51" w:rsidRDefault="006F046D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:rsidR="006F046D" w:rsidRPr="00980D51" w:rsidRDefault="006F046D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:rsidR="006F046D" w:rsidRPr="00980D51" w:rsidRDefault="006F046D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6F046D" w:rsidRPr="00980D51" w:rsidTr="00980D51">
        <w:tc>
          <w:tcPr>
            <w:tcW w:w="1519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F046D" w:rsidRPr="00980D51" w:rsidTr="00980D51">
        <w:tc>
          <w:tcPr>
            <w:tcW w:w="1519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6F046D" w:rsidRDefault="006F046D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6F046D" w:rsidRDefault="006F046D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 wykształcenia, kwalifikacji zawodowych, określony w ………………… 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6F046D" w:rsidRPr="00980D51" w:rsidTr="00980D51">
        <w:tc>
          <w:tcPr>
            <w:tcW w:w="2330" w:type="pct"/>
            <w:vAlign w:val="center"/>
          </w:tcPr>
          <w:p w:rsidR="006F046D" w:rsidRPr="00980D51" w:rsidRDefault="006F046D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6F046D" w:rsidRPr="00980D51" w:rsidRDefault="006F046D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6F046D" w:rsidRPr="00980D51" w:rsidTr="00980D51">
        <w:tc>
          <w:tcPr>
            <w:tcW w:w="233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F046D" w:rsidRPr="00980D51" w:rsidTr="00980D51">
        <w:tc>
          <w:tcPr>
            <w:tcW w:w="233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6F046D" w:rsidRPr="00135F50" w:rsidRDefault="006F046D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6F046D" w:rsidRDefault="006F046D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</w:t>
      </w:r>
      <w:r>
        <w:rPr>
          <w:rFonts w:eastAsia="Arial Unicode MS"/>
          <w:noProof/>
          <w:color w:val="000000"/>
          <w:sz w:val="20"/>
          <w:szCs w:val="20"/>
        </w:rPr>
        <w:t>dysponowania odpowiednim sprzętem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</w:t>
      </w:r>
      <w:r>
        <w:rPr>
          <w:rFonts w:eastAsia="Arial Unicode MS"/>
          <w:noProof/>
          <w:color w:val="000000"/>
          <w:sz w:val="20"/>
          <w:szCs w:val="20"/>
        </w:rPr>
        <w:t>określony w pkt. ….. 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6F046D" w:rsidRPr="00980D51" w:rsidTr="00980D51">
        <w:tc>
          <w:tcPr>
            <w:tcW w:w="2330" w:type="pct"/>
            <w:vAlign w:val="center"/>
          </w:tcPr>
          <w:p w:rsidR="006F046D" w:rsidRPr="00980D51" w:rsidRDefault="006F046D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6F046D" w:rsidRPr="00980D51" w:rsidRDefault="006F046D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6F046D" w:rsidRPr="00980D51" w:rsidTr="00980D51">
        <w:tc>
          <w:tcPr>
            <w:tcW w:w="233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F046D" w:rsidRPr="00980D51" w:rsidTr="00980D51">
        <w:tc>
          <w:tcPr>
            <w:tcW w:w="233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6F046D" w:rsidRPr="00135F50" w:rsidRDefault="006F046D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6F046D" w:rsidRDefault="006F046D" w:rsidP="00C42D4D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</w:t>
      </w:r>
      <w:r>
        <w:rPr>
          <w:rFonts w:eastAsia="Arial Unicode MS"/>
          <w:noProof/>
          <w:color w:val="000000"/>
          <w:sz w:val="20"/>
          <w:szCs w:val="20"/>
        </w:rPr>
        <w:t>, że warunek  dotyczący</w:t>
      </w:r>
      <w:r w:rsidRPr="00C42D4D">
        <w:rPr>
          <w:rFonts w:eastAsia="Arial Unicode MS"/>
          <w:noProof/>
          <w:color w:val="000000"/>
          <w:sz w:val="20"/>
          <w:szCs w:val="20"/>
        </w:rPr>
        <w:t xml:space="preserve"> doświadczenia wykonawcy</w:t>
      </w:r>
      <w:r>
        <w:rPr>
          <w:rFonts w:eastAsia="Arial Unicode MS"/>
          <w:noProof/>
          <w:color w:val="000000"/>
          <w:sz w:val="20"/>
          <w:szCs w:val="20"/>
        </w:rPr>
        <w:t xml:space="preserve"> określony w pkt. ………… SWZ* spełnia(ją) w naszym imieniu nw. wykonawca(y):</w:t>
      </w:r>
    </w:p>
    <w:tbl>
      <w:tblPr>
        <w:tblW w:w="4426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31"/>
        <w:gridCol w:w="4391"/>
      </w:tblGrid>
      <w:tr w:rsidR="006F046D" w:rsidRPr="00980D51" w:rsidTr="00980D51">
        <w:tc>
          <w:tcPr>
            <w:tcW w:w="2330" w:type="pct"/>
            <w:vAlign w:val="center"/>
          </w:tcPr>
          <w:p w:rsidR="006F046D" w:rsidRPr="00980D51" w:rsidRDefault="006F046D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:rsidR="006F046D" w:rsidRPr="00980D51" w:rsidRDefault="006F046D" w:rsidP="00980D51">
            <w:pPr>
              <w:pStyle w:val="ListParagraph"/>
              <w:ind w:left="0" w:right="220"/>
              <w:jc w:val="center"/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</w:pPr>
            <w:r w:rsidRPr="00980D51">
              <w:rPr>
                <w:rFonts w:eastAsia="Arial Unicode MS"/>
                <w:b/>
                <w:noProof/>
                <w:color w:val="000000"/>
                <w:sz w:val="20"/>
                <w:szCs w:val="20"/>
              </w:rPr>
              <w:t>Zakres robót budowlanych lub usług, które będą realizowane przez tego wykonawcę</w:t>
            </w:r>
          </w:p>
        </w:tc>
      </w:tr>
      <w:tr w:rsidR="006F046D" w:rsidRPr="00980D51" w:rsidTr="00980D51">
        <w:tc>
          <w:tcPr>
            <w:tcW w:w="233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  <w:tr w:rsidR="006F046D" w:rsidRPr="00980D51" w:rsidTr="00980D51">
        <w:tc>
          <w:tcPr>
            <w:tcW w:w="233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670" w:type="pct"/>
          </w:tcPr>
          <w:p w:rsidR="006F046D" w:rsidRPr="00980D51" w:rsidRDefault="006F046D" w:rsidP="00980D51">
            <w:pPr>
              <w:pStyle w:val="ListParagraph"/>
              <w:ind w:left="0" w:right="220"/>
              <w:jc w:val="both"/>
              <w:rPr>
                <w:rFonts w:eastAsia="Arial Unicode MS"/>
                <w:noProof/>
                <w:color w:val="000000"/>
                <w:sz w:val="20"/>
                <w:szCs w:val="20"/>
              </w:rPr>
            </w:pPr>
          </w:p>
        </w:tc>
      </w:tr>
    </w:tbl>
    <w:p w:rsidR="006F046D" w:rsidRPr="00135F50" w:rsidRDefault="006F046D" w:rsidP="00C42D4D">
      <w:pPr>
        <w:pStyle w:val="ListParagraph"/>
        <w:ind w:left="720" w:right="220"/>
        <w:jc w:val="both"/>
        <w:rPr>
          <w:rFonts w:eastAsia="Arial Unicode MS"/>
          <w:noProof/>
          <w:color w:val="000000"/>
          <w:sz w:val="20"/>
          <w:szCs w:val="20"/>
        </w:rPr>
      </w:pPr>
    </w:p>
    <w:p w:rsidR="006F046D" w:rsidRDefault="006F046D" w:rsidP="006E0A0A">
      <w:pPr>
        <w:pStyle w:val="ListParagraph"/>
        <w:numPr>
          <w:ilvl w:val="0"/>
          <w:numId w:val="3"/>
        </w:numPr>
        <w:ind w:right="220"/>
        <w:jc w:val="both"/>
        <w:rPr>
          <w:rFonts w:eastAsia="Arial Unicode MS"/>
          <w:noProof/>
          <w:color w:val="000000"/>
          <w:sz w:val="20"/>
          <w:szCs w:val="20"/>
        </w:rPr>
      </w:pPr>
      <w:r w:rsidRPr="00C42D4D">
        <w:rPr>
          <w:rFonts w:eastAsia="Arial Unicode MS"/>
          <w:noProof/>
          <w:color w:val="000000"/>
          <w:sz w:val="20"/>
          <w:szCs w:val="2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6F046D" w:rsidRDefault="006F046D" w:rsidP="005F0A74">
      <w:pPr>
        <w:tabs>
          <w:tab w:val="left" w:pos="2030"/>
        </w:tabs>
      </w:pPr>
    </w:p>
    <w:p w:rsidR="006F046D" w:rsidRPr="00961A70" w:rsidRDefault="006F046D" w:rsidP="00961A70">
      <w:pPr>
        <w:tabs>
          <w:tab w:val="left" w:pos="2030"/>
        </w:tabs>
        <w:jc w:val="both"/>
        <w:rPr>
          <w:b/>
          <w:sz w:val="16"/>
          <w:szCs w:val="16"/>
        </w:rPr>
      </w:pPr>
      <w:r w:rsidRPr="006E0A0A">
        <w:rPr>
          <w:b/>
          <w:sz w:val="16"/>
          <w:szCs w:val="16"/>
        </w:rPr>
        <w:t>* Wskazać jednostkę redakcyjną SWZ lub innego z dokumentów zamówienia w którym określono</w:t>
      </w:r>
      <w:r>
        <w:rPr>
          <w:b/>
          <w:sz w:val="16"/>
          <w:szCs w:val="16"/>
        </w:rPr>
        <w:t xml:space="preserve"> </w:t>
      </w:r>
      <w:r w:rsidRPr="006E0A0A">
        <w:rPr>
          <w:b/>
          <w:sz w:val="16"/>
          <w:szCs w:val="16"/>
        </w:rPr>
        <w:t>(sprecyzowano) dany warunek udziału w postępowaniu.</w:t>
      </w:r>
      <w:r w:rsidRPr="006E0A0A">
        <w:rPr>
          <w:b/>
          <w:sz w:val="16"/>
          <w:szCs w:val="16"/>
        </w:rPr>
        <w:tab/>
      </w:r>
      <w:bookmarkStart w:id="0" w:name="_GoBack"/>
      <w:bookmarkEnd w:id="0"/>
    </w:p>
    <w:p w:rsidR="006F046D" w:rsidRDefault="006F046D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ab/>
        <w:t>……………………………………………………………..</w:t>
      </w:r>
    </w:p>
    <w:p w:rsidR="006F046D" w:rsidRDefault="006F046D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Podpis  lub podpisy osób upoważnionych do </w:t>
      </w:r>
    </w:p>
    <w:p w:rsidR="006F046D" w:rsidRDefault="006F046D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reprezentowania wykonawcy</w:t>
      </w:r>
    </w:p>
    <w:p w:rsidR="006F046D" w:rsidRDefault="006F046D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w formie kwalifikowanego podpisu elektronicznego </w:t>
      </w:r>
    </w:p>
    <w:p w:rsidR="006F046D" w:rsidRPr="00961A70" w:rsidRDefault="006F046D" w:rsidP="00961A70">
      <w:pPr>
        <w:tabs>
          <w:tab w:val="left" w:pos="6435"/>
        </w:tabs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lub podpisu zaufanego lub podpisu osobistego</w:t>
      </w:r>
    </w:p>
    <w:sectPr w:rsidR="006F046D" w:rsidRPr="00961A70" w:rsidSect="00263511">
      <w:footerReference w:type="default" r:id="rId8"/>
      <w:pgSz w:w="11906" w:h="16838"/>
      <w:pgMar w:top="56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46D" w:rsidRDefault="006F046D" w:rsidP="00DE68C1">
      <w:pPr>
        <w:spacing w:after="0" w:line="240" w:lineRule="auto"/>
      </w:pPr>
      <w:r>
        <w:separator/>
      </w:r>
    </w:p>
  </w:endnote>
  <w:endnote w:type="continuationSeparator" w:id="0">
    <w:p w:rsidR="006F046D" w:rsidRDefault="006F046D" w:rsidP="00DE6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46D" w:rsidRPr="00DC2225" w:rsidRDefault="006F046D" w:rsidP="00DE68C1">
    <w:pPr>
      <w:pStyle w:val="Footer"/>
      <w:jc w:val="both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46D" w:rsidRDefault="006F046D" w:rsidP="00DE68C1">
      <w:pPr>
        <w:spacing w:after="0" w:line="240" w:lineRule="auto"/>
      </w:pPr>
      <w:r>
        <w:separator/>
      </w:r>
    </w:p>
  </w:footnote>
  <w:footnote w:type="continuationSeparator" w:id="0">
    <w:p w:rsidR="006F046D" w:rsidRDefault="006F046D" w:rsidP="00DE68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9556BD"/>
    <w:multiLevelType w:val="multilevel"/>
    <w:tmpl w:val="BD028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">
    <w:nsid w:val="3D4E12C3"/>
    <w:multiLevelType w:val="multilevel"/>
    <w:tmpl w:val="D890A15C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cs="Arial" w:hint="default"/>
        <w:b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position w:val="0"/>
        <w:u w:val="none"/>
        <w:effect w:val="none"/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"/>
      <w:lvlJc w:val="left"/>
      <w:pPr>
        <w:ind w:left="2141" w:hanging="86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  <w:b w:val="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>
    <w:nsid w:val="6E532961"/>
    <w:multiLevelType w:val="hybridMultilevel"/>
    <w:tmpl w:val="92C660E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68C1"/>
    <w:rsid w:val="000718F3"/>
    <w:rsid w:val="000B20BB"/>
    <w:rsid w:val="000C682A"/>
    <w:rsid w:val="000D50ED"/>
    <w:rsid w:val="00135F50"/>
    <w:rsid w:val="00155333"/>
    <w:rsid w:val="001679A7"/>
    <w:rsid w:val="001824CE"/>
    <w:rsid w:val="001B7CC2"/>
    <w:rsid w:val="00221755"/>
    <w:rsid w:val="00242C28"/>
    <w:rsid w:val="00263511"/>
    <w:rsid w:val="002B1E33"/>
    <w:rsid w:val="00397084"/>
    <w:rsid w:val="00416BDC"/>
    <w:rsid w:val="0042407B"/>
    <w:rsid w:val="005619CD"/>
    <w:rsid w:val="005B1E30"/>
    <w:rsid w:val="005F0A74"/>
    <w:rsid w:val="00621651"/>
    <w:rsid w:val="00634331"/>
    <w:rsid w:val="0064297F"/>
    <w:rsid w:val="00667D53"/>
    <w:rsid w:val="006A104D"/>
    <w:rsid w:val="006E0A0A"/>
    <w:rsid w:val="006F046D"/>
    <w:rsid w:val="00806FA7"/>
    <w:rsid w:val="00842C37"/>
    <w:rsid w:val="009527EF"/>
    <w:rsid w:val="00955FEB"/>
    <w:rsid w:val="00961A70"/>
    <w:rsid w:val="00980D51"/>
    <w:rsid w:val="00996578"/>
    <w:rsid w:val="009B763D"/>
    <w:rsid w:val="00A21E7E"/>
    <w:rsid w:val="00A8241A"/>
    <w:rsid w:val="00B45777"/>
    <w:rsid w:val="00B46CBD"/>
    <w:rsid w:val="00BD393D"/>
    <w:rsid w:val="00BE2982"/>
    <w:rsid w:val="00C42D4D"/>
    <w:rsid w:val="00C82E04"/>
    <w:rsid w:val="00CF10D9"/>
    <w:rsid w:val="00DC2225"/>
    <w:rsid w:val="00DD13E5"/>
    <w:rsid w:val="00DE68C1"/>
    <w:rsid w:val="00E33812"/>
    <w:rsid w:val="00E6651C"/>
    <w:rsid w:val="00FD5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93D"/>
    <w:pPr>
      <w:spacing w:after="160" w:line="259" w:lineRule="auto"/>
    </w:pPr>
    <w:rPr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C682A"/>
    <w:pPr>
      <w:numPr>
        <w:ilvl w:val="2"/>
        <w:numId w:val="2"/>
      </w:numPr>
      <w:suppressAutoHyphens/>
      <w:spacing w:before="120" w:after="60" w:line="240" w:lineRule="auto"/>
      <w:ind w:left="851" w:hanging="851"/>
      <w:jc w:val="both"/>
      <w:outlineLvl w:val="2"/>
    </w:pPr>
    <w:rPr>
      <w:rFonts w:ascii="Arial" w:hAnsi="Arial" w:cs="Arial"/>
      <w:bCs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0C682A"/>
    <w:rPr>
      <w:rFonts w:ascii="Arial" w:hAnsi="Arial" w:cs="Arial"/>
      <w:bCs/>
      <w:kern w:val="1"/>
      <w:sz w:val="24"/>
      <w:szCs w:val="24"/>
      <w:lang w:eastAsia="ar-SA" w:bidi="ar-SA"/>
    </w:rPr>
  </w:style>
  <w:style w:type="paragraph" w:styleId="Header">
    <w:name w:val="header"/>
    <w:basedOn w:val="Normal"/>
    <w:link w:val="HeaderChar"/>
    <w:uiPriority w:val="99"/>
    <w:rsid w:val="00DE6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E68C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E68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E68C1"/>
    <w:rPr>
      <w:rFonts w:cs="Times New Roman"/>
    </w:rPr>
  </w:style>
  <w:style w:type="character" w:styleId="Hyperlink">
    <w:name w:val="Hyperlink"/>
    <w:basedOn w:val="DefaultParagraphFont"/>
    <w:uiPriority w:val="99"/>
    <w:rsid w:val="00DE68C1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rsid w:val="00DE68C1"/>
    <w:rPr>
      <w:rFonts w:cs="Times New Roman"/>
      <w:color w:val="605E5C"/>
      <w:shd w:val="clear" w:color="auto" w:fill="E1DFDD"/>
    </w:rPr>
  </w:style>
  <w:style w:type="table" w:styleId="TableGrid">
    <w:name w:val="Table Grid"/>
    <w:basedOn w:val="TableNormal"/>
    <w:uiPriority w:val="99"/>
    <w:rsid w:val="001B7C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B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7CC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rsid w:val="0015533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55333"/>
    <w:rPr>
      <w:rFonts w:ascii="Times New Roman" w:hAnsi="Times New Roman" w:cs="Times New Roman"/>
      <w:sz w:val="20"/>
      <w:lang w:eastAsia="pl-PL"/>
    </w:rPr>
  </w:style>
  <w:style w:type="character" w:customStyle="1" w:styleId="TekstprzypisudolnegoZnak">
    <w:name w:val="Tekst przypisu dolnego Znak"/>
    <w:basedOn w:val="DefaultParagraphFont"/>
    <w:uiPriority w:val="99"/>
    <w:semiHidden/>
    <w:rsid w:val="00155333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155333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155333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odyText">
    <w:name w:val="Body Text"/>
    <w:basedOn w:val="Normal"/>
    <w:link w:val="BodyTextChar"/>
    <w:uiPriority w:val="99"/>
    <w:rsid w:val="0015533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55333"/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2</Pages>
  <Words>356</Words>
  <Characters>2142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Holewa</dc:creator>
  <cp:keywords/>
  <dc:description/>
  <cp:lastModifiedBy>wjakubczyk</cp:lastModifiedBy>
  <cp:revision>11</cp:revision>
  <dcterms:created xsi:type="dcterms:W3CDTF">2021-10-04T08:41:00Z</dcterms:created>
  <dcterms:modified xsi:type="dcterms:W3CDTF">2022-05-12T07:05:00Z</dcterms:modified>
</cp:coreProperties>
</file>