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B3C" w:rsidRDefault="00681B3C" w:rsidP="007D7F1F">
      <w:pPr>
        <w:suppressAutoHyphens/>
        <w:ind w:right="-143"/>
        <w:jc w:val="both"/>
        <w:rPr>
          <w:rFonts w:ascii="Arial" w:hAnsi="Arial" w:cs="Arial"/>
          <w:sz w:val="18"/>
          <w:szCs w:val="20"/>
        </w:rPr>
      </w:pPr>
    </w:p>
    <w:p w:rsidR="00681B3C" w:rsidRDefault="00681B3C" w:rsidP="00A80BEA">
      <w:pPr>
        <w:autoSpaceDE w:val="0"/>
        <w:rPr>
          <w:rFonts w:ascii="Arial" w:hAnsi="Arial" w:cs="Arial"/>
          <w:b/>
        </w:rPr>
      </w:pPr>
      <w:r w:rsidRPr="007D7F1F">
        <w:rPr>
          <w:rFonts w:ascii="Arial" w:hAnsi="Arial" w:cs="Arial"/>
          <w:sz w:val="18"/>
          <w:szCs w:val="20"/>
        </w:rPr>
        <w:t xml:space="preserve">Dotyczy postępowania pn.: </w:t>
      </w:r>
      <w:r>
        <w:rPr>
          <w:rFonts w:ascii="Arial" w:hAnsi="Arial" w:cs="Arial"/>
          <w:b/>
          <w:lang w:eastAsia="pl-PL"/>
        </w:rPr>
        <w:t>„</w:t>
      </w:r>
      <w:r>
        <w:rPr>
          <w:rFonts w:ascii="Arial" w:hAnsi="Arial" w:cs="Arial"/>
          <w:b/>
        </w:rPr>
        <w:t>Przewóz dzieci niepełnosprawnych z terenu Piekar Śląskich do szkół i placówek oświatowych wraz z zapewnieniem opiekuna podczas przejazdu w okresie od 1 września 2022r. do 31 sierpnia 2023r.</w:t>
      </w:r>
      <w:r>
        <w:rPr>
          <w:rFonts w:ascii="Arial" w:hAnsi="Arial" w:cs="Arial"/>
          <w:b/>
          <w:lang w:eastAsia="pl-PL"/>
        </w:rPr>
        <w:t>”</w:t>
      </w:r>
    </w:p>
    <w:p w:rsidR="00681B3C" w:rsidRDefault="00681B3C" w:rsidP="000E12CA">
      <w:pPr>
        <w:jc w:val="both"/>
        <w:rPr>
          <w:rFonts w:ascii="Arial" w:hAnsi="Arial" w:cs="Arial"/>
          <w:b/>
          <w:bCs/>
          <w:sz w:val="24"/>
          <w:lang w:eastAsia="zh-CN"/>
        </w:rPr>
      </w:pPr>
    </w:p>
    <w:p w:rsidR="00681B3C" w:rsidRDefault="00681B3C" w:rsidP="007D7F1F">
      <w:pPr>
        <w:pStyle w:val="Title"/>
        <w:spacing w:line="312" w:lineRule="auto"/>
        <w:rPr>
          <w:rFonts w:cs="Arial"/>
          <w:sz w:val="20"/>
        </w:rPr>
      </w:pPr>
    </w:p>
    <w:p w:rsidR="00681B3C" w:rsidRDefault="00681B3C" w:rsidP="007D7F1F">
      <w:pPr>
        <w:pStyle w:val="Title"/>
        <w:spacing w:line="312" w:lineRule="auto"/>
        <w:rPr>
          <w:rFonts w:cs="Arial"/>
          <w:sz w:val="20"/>
        </w:rPr>
      </w:pPr>
    </w:p>
    <w:p w:rsidR="00681B3C" w:rsidRPr="00D22AD9" w:rsidRDefault="00681B3C" w:rsidP="007D7F1F">
      <w:pPr>
        <w:pStyle w:val="Title"/>
        <w:spacing w:line="312" w:lineRule="auto"/>
        <w:rPr>
          <w:rFonts w:cs="Arial"/>
          <w:sz w:val="20"/>
        </w:rPr>
      </w:pPr>
      <w:r w:rsidRPr="00D22AD9">
        <w:rPr>
          <w:rFonts w:cs="Arial"/>
          <w:sz w:val="20"/>
        </w:rPr>
        <w:t>Oświadczenie dot. pojazdów elektrycznych lub napędzanych gazem ziemnym</w:t>
      </w:r>
    </w:p>
    <w:p w:rsidR="00681B3C" w:rsidRPr="007D7F1F" w:rsidRDefault="00681B3C" w:rsidP="00653FC4">
      <w:pPr>
        <w:pStyle w:val="BodyText2"/>
        <w:spacing w:line="312" w:lineRule="auto"/>
        <w:rPr>
          <w:rFonts w:cs="Arial"/>
          <w:sz w:val="20"/>
        </w:rPr>
      </w:pPr>
    </w:p>
    <w:p w:rsidR="00681B3C" w:rsidRPr="007D7F1F" w:rsidRDefault="00681B3C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  <w:r w:rsidRPr="007D7F1F">
        <w:rPr>
          <w:rFonts w:cs="Arial"/>
          <w:sz w:val="18"/>
          <w:szCs w:val="18"/>
        </w:rPr>
        <w:t>Nazwa i adr</w:t>
      </w:r>
      <w:r>
        <w:rPr>
          <w:rFonts w:cs="Arial"/>
          <w:sz w:val="18"/>
          <w:szCs w:val="18"/>
        </w:rPr>
        <w:t>es Wykonawcy (kod, miejscowość</w:t>
      </w:r>
      <w:r w:rsidRPr="007D7F1F">
        <w:rPr>
          <w:rFonts w:cs="Arial"/>
          <w:sz w:val="18"/>
          <w:szCs w:val="18"/>
        </w:rPr>
        <w:t>, ulica, nr domu, nr lokalu):</w:t>
      </w:r>
    </w:p>
    <w:p w:rsidR="00681B3C" w:rsidRPr="007D7F1F" w:rsidRDefault="00681B3C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  <w:r w:rsidRPr="007D7F1F">
        <w:rPr>
          <w:rFonts w:cs="Arial"/>
          <w:sz w:val="18"/>
          <w:szCs w:val="18"/>
        </w:rPr>
        <w:t>………………………………………</w:t>
      </w:r>
      <w:r w:rsidRPr="007D7F1F">
        <w:rPr>
          <w:rFonts w:cs="Arial"/>
          <w:sz w:val="18"/>
          <w:szCs w:val="18"/>
        </w:rPr>
        <w:br/>
        <w:t>………………………………………</w:t>
      </w:r>
      <w:r w:rsidRPr="007D7F1F">
        <w:rPr>
          <w:rFonts w:cs="Arial"/>
          <w:sz w:val="18"/>
          <w:szCs w:val="18"/>
        </w:rPr>
        <w:br/>
        <w:t>………………………………………</w:t>
      </w:r>
    </w:p>
    <w:p w:rsidR="00681B3C" w:rsidRPr="007D7F1F" w:rsidRDefault="00681B3C" w:rsidP="00653FC4">
      <w:pPr>
        <w:pStyle w:val="BodyText2"/>
        <w:spacing w:line="312" w:lineRule="auto"/>
        <w:rPr>
          <w:rFonts w:cs="Arial"/>
          <w:b/>
          <w:sz w:val="18"/>
          <w:szCs w:val="18"/>
        </w:rPr>
      </w:pPr>
    </w:p>
    <w:p w:rsidR="00681B3C" w:rsidRPr="007D7F1F" w:rsidRDefault="00681B3C" w:rsidP="00653FC4">
      <w:pPr>
        <w:pStyle w:val="BodyText2"/>
        <w:spacing w:line="312" w:lineRule="auto"/>
        <w:rPr>
          <w:rFonts w:cs="Arial"/>
          <w:b/>
          <w:sz w:val="18"/>
          <w:szCs w:val="18"/>
        </w:rPr>
      </w:pPr>
      <w:r w:rsidRPr="007D7F1F">
        <w:rPr>
          <w:rFonts w:cs="Arial"/>
          <w:b/>
          <w:sz w:val="18"/>
          <w:szCs w:val="18"/>
        </w:rPr>
        <w:t>Należy wstawić znak X w kratce przy jednej z poniższych opcji: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8393"/>
      </w:tblGrid>
      <w:tr w:rsidR="00681B3C" w:rsidRPr="00611B1B" w:rsidTr="009E73AD">
        <w:tc>
          <w:tcPr>
            <w:tcW w:w="817" w:type="dxa"/>
          </w:tcPr>
          <w:p w:rsidR="00681B3C" w:rsidRPr="007D7F1F" w:rsidRDefault="00681B3C" w:rsidP="00AC520A">
            <w:pPr>
              <w:pStyle w:val="BodyText2"/>
              <w:spacing w:before="600" w:after="60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93" w:type="dxa"/>
          </w:tcPr>
          <w:p w:rsidR="00681B3C" w:rsidRPr="007D7F1F" w:rsidRDefault="00681B3C" w:rsidP="009E73AD">
            <w:pPr>
              <w:pStyle w:val="BodyText2"/>
              <w:spacing w:line="312" w:lineRule="auto"/>
              <w:rPr>
                <w:rFonts w:cs="Arial"/>
                <w:i/>
                <w:sz w:val="18"/>
                <w:szCs w:val="18"/>
              </w:rPr>
            </w:pPr>
            <w:r w:rsidRPr="007D7F1F">
              <w:rPr>
                <w:rFonts w:cs="Arial"/>
                <w:sz w:val="18"/>
                <w:szCs w:val="18"/>
              </w:rPr>
              <w:t xml:space="preserve">Oświadczamy, iż we flocie pojazdów samochodowych (w rozumieniu art. 2 pkt 33 </w:t>
            </w:r>
            <w:r w:rsidRPr="007D7F1F">
              <w:rPr>
                <w:rFonts w:cs="Arial"/>
                <w:i/>
                <w:sz w:val="18"/>
                <w:szCs w:val="18"/>
              </w:rPr>
              <w:t>ustawy z dnia 20 czerwca 1997 r. – Prawo o ruchu drogowym</w:t>
            </w:r>
            <w:r w:rsidRPr="007D7F1F">
              <w:rPr>
                <w:rFonts w:cs="Arial"/>
                <w:sz w:val="18"/>
                <w:szCs w:val="18"/>
              </w:rPr>
              <w:t xml:space="preserve">) użytkowanych przy wykonywaniu zadania publicznego określonego ww. numerem sprawy </w:t>
            </w:r>
            <w:r w:rsidRPr="007D7F1F">
              <w:rPr>
                <w:rFonts w:cs="Arial"/>
                <w:sz w:val="18"/>
                <w:szCs w:val="18"/>
                <w:u w:val="single"/>
              </w:rPr>
              <w:t>będziemy dysponować odpowiednią liczbą pojazdów elektrycznych lub napędzanych gazem ziemnym,</w:t>
            </w:r>
            <w:r w:rsidRPr="007D7F1F">
              <w:rPr>
                <w:rFonts w:cs="Arial"/>
                <w:sz w:val="18"/>
                <w:szCs w:val="18"/>
              </w:rPr>
              <w:t xml:space="preserve"> spełniając tym samym postanowienia art. 68 ust. 3 w związku z art. 35 ust. 2 pkt 2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11 stycznia 2018 r. o elektromobilności i paliwach alternatywnych.</w:t>
            </w:r>
          </w:p>
        </w:tc>
      </w:tr>
      <w:tr w:rsidR="00681B3C" w:rsidRPr="00611B1B" w:rsidTr="009E73AD">
        <w:tc>
          <w:tcPr>
            <w:tcW w:w="817" w:type="dxa"/>
          </w:tcPr>
          <w:p w:rsidR="00681B3C" w:rsidRPr="007D7F1F" w:rsidRDefault="00681B3C" w:rsidP="00AC520A">
            <w:pPr>
              <w:pStyle w:val="BodyText2"/>
              <w:spacing w:before="600" w:after="60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93" w:type="dxa"/>
          </w:tcPr>
          <w:p w:rsidR="00681B3C" w:rsidRPr="007D7F1F" w:rsidRDefault="00681B3C" w:rsidP="009E73AD">
            <w:pPr>
              <w:pStyle w:val="BodyText2"/>
              <w:spacing w:line="312" w:lineRule="auto"/>
              <w:rPr>
                <w:rFonts w:cs="Arial"/>
                <w:sz w:val="18"/>
                <w:szCs w:val="18"/>
              </w:rPr>
            </w:pPr>
            <w:r w:rsidRPr="007D7F1F">
              <w:rPr>
                <w:rFonts w:cs="Arial"/>
                <w:sz w:val="18"/>
                <w:szCs w:val="18"/>
              </w:rPr>
              <w:t xml:space="preserve">Oświadczamy, iż przy wykonywaniu zadania publicznego określonego ww. numerem sprawy </w:t>
            </w:r>
            <w:r w:rsidRPr="007D7F1F">
              <w:rPr>
                <w:rFonts w:cs="Arial"/>
                <w:sz w:val="18"/>
                <w:szCs w:val="18"/>
                <w:u w:val="single"/>
              </w:rPr>
              <w:t>nie zaistnieje potrzeba dysponowania pojazdami samochodowymi</w:t>
            </w:r>
            <w:r w:rsidRPr="007D7F1F">
              <w:rPr>
                <w:rFonts w:cs="Arial"/>
                <w:sz w:val="18"/>
                <w:szCs w:val="18"/>
              </w:rPr>
              <w:t xml:space="preserve"> (w rozumieniu art. 2 pkt 33 </w:t>
            </w:r>
            <w:r w:rsidRPr="007D7F1F">
              <w:rPr>
                <w:rFonts w:cs="Arial"/>
                <w:i/>
                <w:sz w:val="18"/>
                <w:szCs w:val="18"/>
              </w:rPr>
              <w:t>ustawy</w:t>
            </w:r>
            <w:r>
              <w:rPr>
                <w:rFonts w:cs="Arial"/>
                <w:i/>
                <w:sz w:val="18"/>
                <w:szCs w:val="18"/>
              </w:rPr>
              <w:t xml:space="preserve">               </w:t>
            </w:r>
            <w:bookmarkStart w:id="0" w:name="_GoBack"/>
            <w:bookmarkEnd w:id="0"/>
            <w:r w:rsidRPr="007D7F1F">
              <w:rPr>
                <w:rFonts w:cs="Arial"/>
                <w:i/>
                <w:sz w:val="18"/>
                <w:szCs w:val="18"/>
              </w:rPr>
              <w:t xml:space="preserve"> z dnia 20 czerwca 1997 r. – Prawo o ruchu drogowym</w:t>
            </w:r>
            <w:r w:rsidRPr="007D7F1F">
              <w:rPr>
                <w:rFonts w:cs="Arial"/>
                <w:sz w:val="18"/>
                <w:szCs w:val="18"/>
              </w:rPr>
              <w:t xml:space="preserve">), stąd nie pojawia się konieczność spełnienia postanowień art. 68 ust. 3 w związku z art. 35 ust. 2 pkt 2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11 stycznia 2018 r. o elektromobilności i paliwach alternatywnych</w:t>
            </w:r>
            <w:r w:rsidRPr="007D7F1F">
              <w:rPr>
                <w:rFonts w:cs="Arial"/>
                <w:sz w:val="18"/>
                <w:szCs w:val="18"/>
              </w:rPr>
              <w:t xml:space="preserve"> dot. odpowiedniej liczby pojazdów elektrycznych lub napędzanych gazem ziemnym</w:t>
            </w:r>
            <w:r w:rsidRPr="007D7F1F">
              <w:rPr>
                <w:rFonts w:cs="Arial"/>
                <w:i/>
                <w:sz w:val="18"/>
                <w:szCs w:val="18"/>
              </w:rPr>
              <w:t>.</w:t>
            </w:r>
          </w:p>
        </w:tc>
      </w:tr>
    </w:tbl>
    <w:p w:rsidR="00681B3C" w:rsidRPr="007D7F1F" w:rsidRDefault="00681B3C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681B3C" w:rsidRDefault="00681B3C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681B3C" w:rsidRPr="007D7F1F" w:rsidRDefault="00681B3C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681B3C" w:rsidRPr="007D7F1F" w:rsidRDefault="00681B3C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7D7F1F">
        <w:rPr>
          <w:rFonts w:ascii="Arial" w:hAnsi="Arial" w:cs="Arial"/>
          <w:sz w:val="18"/>
          <w:szCs w:val="18"/>
        </w:rPr>
        <w:t>--------------------------------------------------</w:t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  <w:t>-----------------------------------------</w:t>
      </w:r>
    </w:p>
    <w:p w:rsidR="00681B3C" w:rsidRPr="007D7F1F" w:rsidRDefault="00681B3C" w:rsidP="00653FC4">
      <w:pPr>
        <w:spacing w:line="288" w:lineRule="auto"/>
        <w:jc w:val="both"/>
        <w:rPr>
          <w:rFonts w:ascii="Arial" w:hAnsi="Arial" w:cs="Arial"/>
          <w:sz w:val="18"/>
          <w:szCs w:val="18"/>
        </w:rPr>
      </w:pPr>
      <w:r w:rsidRPr="007D7F1F">
        <w:rPr>
          <w:rFonts w:ascii="Arial" w:hAnsi="Arial" w:cs="Arial"/>
          <w:sz w:val="18"/>
          <w:szCs w:val="18"/>
        </w:rPr>
        <w:t>Imiona i nazwi</w:t>
      </w:r>
      <w:r>
        <w:rPr>
          <w:rFonts w:ascii="Arial" w:hAnsi="Arial" w:cs="Arial"/>
          <w:sz w:val="18"/>
          <w:szCs w:val="18"/>
        </w:rPr>
        <w:t>ska osób uprawnionych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Podpis</w:t>
      </w:r>
      <w:r w:rsidRPr="007D7F1F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elektroniczny </w:t>
      </w:r>
      <w:r w:rsidRPr="007D7F1F">
        <w:rPr>
          <w:rFonts w:ascii="Arial" w:hAnsi="Arial" w:cs="Arial"/>
          <w:sz w:val="18"/>
          <w:szCs w:val="18"/>
        </w:rPr>
        <w:t>osób uprawnionych</w:t>
      </w:r>
    </w:p>
    <w:p w:rsidR="00681B3C" w:rsidRDefault="00681B3C" w:rsidP="007D7F1F">
      <w:pPr>
        <w:spacing w:line="288" w:lineRule="auto"/>
        <w:jc w:val="both"/>
        <w:rPr>
          <w:rFonts w:ascii="Arial" w:hAnsi="Arial" w:cs="Arial"/>
          <w:sz w:val="18"/>
          <w:szCs w:val="18"/>
        </w:rPr>
      </w:pPr>
      <w:r w:rsidRPr="007D7F1F">
        <w:rPr>
          <w:rFonts w:ascii="Arial" w:hAnsi="Arial" w:cs="Arial"/>
          <w:sz w:val="18"/>
          <w:szCs w:val="18"/>
        </w:rPr>
        <w:t>do reprezentowania Wykonawcy</w:t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>do reprezentowania Wykonawcy</w:t>
      </w:r>
    </w:p>
    <w:p w:rsidR="00681B3C" w:rsidRPr="007D7F1F" w:rsidRDefault="00681B3C" w:rsidP="007D7F1F">
      <w:pPr>
        <w:spacing w:line="288" w:lineRule="auto"/>
        <w:jc w:val="both"/>
        <w:rPr>
          <w:rFonts w:ascii="Arial" w:hAnsi="Arial" w:cs="Arial"/>
          <w:sz w:val="18"/>
          <w:szCs w:val="18"/>
          <w:u w:val="single"/>
        </w:rPr>
      </w:pPr>
    </w:p>
    <w:p w:rsidR="00681B3C" w:rsidRPr="007D7F1F" w:rsidRDefault="00681B3C" w:rsidP="00AC520A">
      <w:pPr>
        <w:jc w:val="center"/>
        <w:rPr>
          <w:rFonts w:ascii="Arial" w:hAnsi="Arial" w:cs="Arial"/>
          <w:sz w:val="18"/>
          <w:szCs w:val="18"/>
          <w:u w:val="single"/>
        </w:rPr>
      </w:pPr>
    </w:p>
    <w:p w:rsidR="00681B3C" w:rsidRPr="007D7F1F" w:rsidRDefault="00681B3C" w:rsidP="00AC520A">
      <w:pPr>
        <w:jc w:val="center"/>
        <w:rPr>
          <w:rFonts w:ascii="Arial" w:hAnsi="Arial" w:cs="Arial"/>
          <w:sz w:val="18"/>
          <w:szCs w:val="18"/>
          <w:u w:val="single"/>
        </w:rPr>
      </w:pPr>
      <w:r w:rsidRPr="007D7F1F">
        <w:rPr>
          <w:rFonts w:ascii="Arial" w:hAnsi="Arial" w:cs="Arial"/>
          <w:sz w:val="18"/>
          <w:szCs w:val="18"/>
          <w:u w:val="single"/>
        </w:rPr>
        <w:t>Dokument podpisany podpisem elektronicznym, nie wymaga podpisu odręcznego (podpis osoby uprawnionej do reprezentowania Wykonawcy)</w:t>
      </w:r>
    </w:p>
    <w:sectPr w:rsidR="00681B3C" w:rsidRPr="007D7F1F" w:rsidSect="007D7F1F">
      <w:headerReference w:type="default" r:id="rId7"/>
      <w:pgSz w:w="11906" w:h="16838"/>
      <w:pgMar w:top="1417" w:right="1417" w:bottom="1417" w:left="1417" w:header="88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B3C" w:rsidRDefault="00681B3C" w:rsidP="00653FC4">
      <w:pPr>
        <w:spacing w:after="0" w:line="240" w:lineRule="auto"/>
      </w:pPr>
      <w:r>
        <w:separator/>
      </w:r>
    </w:p>
  </w:endnote>
  <w:endnote w:type="continuationSeparator" w:id="0">
    <w:p w:rsidR="00681B3C" w:rsidRDefault="00681B3C" w:rsidP="00653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B3C" w:rsidRDefault="00681B3C" w:rsidP="00653FC4">
      <w:pPr>
        <w:spacing w:after="0" w:line="240" w:lineRule="auto"/>
      </w:pPr>
      <w:r>
        <w:separator/>
      </w:r>
    </w:p>
  </w:footnote>
  <w:footnote w:type="continuationSeparator" w:id="0">
    <w:p w:rsidR="00681B3C" w:rsidRDefault="00681B3C" w:rsidP="00653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B3C" w:rsidRPr="007D7F1F" w:rsidRDefault="00681B3C" w:rsidP="00653FC4">
    <w:pPr>
      <w:pStyle w:val="Head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Nr sprawy: BZP.271-28/EK/22</w:t>
    </w:r>
  </w:p>
  <w:p w:rsidR="00681B3C" w:rsidRPr="007D7F1F" w:rsidRDefault="00681B3C" w:rsidP="00653FC4">
    <w:pPr>
      <w:pStyle w:val="Header"/>
      <w:jc w:val="right"/>
      <w:rPr>
        <w:rFonts w:ascii="Arial" w:hAnsi="Arial" w:cs="Arial"/>
        <w:b/>
        <w:sz w:val="18"/>
      </w:rPr>
    </w:pPr>
    <w:r>
      <w:rPr>
        <w:rFonts w:ascii="Arial" w:hAnsi="Arial" w:cs="Arial"/>
        <w:sz w:val="16"/>
      </w:rPr>
      <w:t>Załącznik nr 1a</w:t>
    </w:r>
    <w:r w:rsidRPr="007D7F1F">
      <w:rPr>
        <w:rFonts w:ascii="Arial" w:hAnsi="Arial" w:cs="Arial"/>
        <w:sz w:val="16"/>
      </w:rPr>
      <w:t xml:space="preserve"> 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7301D"/>
    <w:multiLevelType w:val="hybridMultilevel"/>
    <w:tmpl w:val="0EE0E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0D2D"/>
    <w:rsid w:val="000E12CA"/>
    <w:rsid w:val="001C1968"/>
    <w:rsid w:val="00433E18"/>
    <w:rsid w:val="004653BD"/>
    <w:rsid w:val="00572E7D"/>
    <w:rsid w:val="00577016"/>
    <w:rsid w:val="00611B1B"/>
    <w:rsid w:val="00653FC4"/>
    <w:rsid w:val="00667C8E"/>
    <w:rsid w:val="00681B3C"/>
    <w:rsid w:val="00772B08"/>
    <w:rsid w:val="00786082"/>
    <w:rsid w:val="007D7F1F"/>
    <w:rsid w:val="00801FFF"/>
    <w:rsid w:val="00856676"/>
    <w:rsid w:val="0086571C"/>
    <w:rsid w:val="00880FCD"/>
    <w:rsid w:val="009E73AD"/>
    <w:rsid w:val="00A66EAB"/>
    <w:rsid w:val="00A80BEA"/>
    <w:rsid w:val="00AC520A"/>
    <w:rsid w:val="00AC6097"/>
    <w:rsid w:val="00AF2F07"/>
    <w:rsid w:val="00B22A25"/>
    <w:rsid w:val="00B711C0"/>
    <w:rsid w:val="00B96CBE"/>
    <w:rsid w:val="00C5446E"/>
    <w:rsid w:val="00D22AD9"/>
    <w:rsid w:val="00DA0D2D"/>
    <w:rsid w:val="00DB0D85"/>
    <w:rsid w:val="00DB3800"/>
    <w:rsid w:val="00F97B17"/>
    <w:rsid w:val="00FE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F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uiPriority w:val="99"/>
    <w:rsid w:val="00DA0D2D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5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53FC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5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53FC4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653FC4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653FC4"/>
    <w:rPr>
      <w:rFonts w:ascii="Arial" w:hAnsi="Arial" w:cs="Times New Roman"/>
      <w:b/>
      <w:sz w:val="20"/>
      <w:szCs w:val="20"/>
      <w:lang w:eastAsia="pl-PL"/>
    </w:rPr>
  </w:style>
  <w:style w:type="paragraph" w:styleId="BodyTextIndent">
    <w:name w:val="Body Text Indent"/>
    <w:basedOn w:val="Normal"/>
    <w:link w:val="BodyTextIndentChar"/>
    <w:uiPriority w:val="99"/>
    <w:semiHidden/>
    <w:rsid w:val="00653FC4"/>
    <w:pPr>
      <w:spacing w:after="0" w:line="480" w:lineRule="auto"/>
      <w:ind w:left="1843" w:hanging="1843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paragraph" w:styleId="BodyText2">
    <w:name w:val="Body Text 2"/>
    <w:basedOn w:val="Normal"/>
    <w:link w:val="BodyText2Char"/>
    <w:uiPriority w:val="99"/>
    <w:semiHidden/>
    <w:rsid w:val="00653FC4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paragraph" w:styleId="FootnoteText">
    <w:name w:val="footnote text"/>
    <w:basedOn w:val="Normal"/>
    <w:link w:val="FootnoteTextChar"/>
    <w:uiPriority w:val="99"/>
    <w:semiHidden/>
    <w:rsid w:val="00653FC4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character" w:styleId="FootnoteReference">
    <w:name w:val="footnote reference"/>
    <w:basedOn w:val="DefaultParagraphFont"/>
    <w:uiPriority w:val="99"/>
    <w:semiHidden/>
    <w:rsid w:val="00653FC4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157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66</TotalTime>
  <Pages>1</Pages>
  <Words>262</Words>
  <Characters>1575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Holewa</dc:creator>
  <cp:keywords/>
  <dc:description/>
  <cp:lastModifiedBy>wjakubczyk</cp:lastModifiedBy>
  <cp:revision>16</cp:revision>
  <cp:lastPrinted>2022-03-08T10:48:00Z</cp:lastPrinted>
  <dcterms:created xsi:type="dcterms:W3CDTF">2022-03-08T10:30:00Z</dcterms:created>
  <dcterms:modified xsi:type="dcterms:W3CDTF">2022-05-19T06:14:00Z</dcterms:modified>
</cp:coreProperties>
</file>