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BF" w:rsidRPr="00397DBF" w:rsidRDefault="00BB72BF" w:rsidP="001E0C77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3</w:t>
      </w:r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BB72BF" w:rsidRPr="00397DBF" w:rsidRDefault="00BB72BF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za podstawie art. 117 ust. 4 ustawy Pzp na potrzeby wykonania zamówienia pn.: </w:t>
      </w: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B72BF" w:rsidRPr="00D0350C" w:rsidRDefault="00BB72BF" w:rsidP="00D0350C">
      <w:pPr>
        <w:jc w:val="center"/>
        <w:rPr>
          <w:rFonts w:ascii="Arial" w:hAnsi="Arial" w:cs="Arial"/>
          <w:b/>
          <w:szCs w:val="24"/>
        </w:rPr>
      </w:pPr>
      <w:r w:rsidRPr="00D0350C">
        <w:rPr>
          <w:rFonts w:ascii="Arial" w:hAnsi="Arial" w:cs="Arial"/>
          <w:b/>
          <w:szCs w:val="24"/>
        </w:rPr>
        <w:t>Zabieranie i transport bezdomnych zwierząt z terenu Miasta Piekary Śląskie do wyznaczonego schroniska dla bezdomnych zwierząt.</w:t>
      </w:r>
    </w:p>
    <w:p w:rsidR="00BB72BF" w:rsidRPr="00397DBF" w:rsidRDefault="00BB72BF" w:rsidP="00762938">
      <w:pPr>
        <w:spacing w:after="0"/>
        <w:rPr>
          <w:rFonts w:ascii="Arial" w:hAnsi="Arial" w:cs="Arial"/>
          <w:b/>
          <w:sz w:val="20"/>
          <w:szCs w:val="20"/>
        </w:rPr>
      </w:pP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w związku ze wspólnym ubieganiem się o udzielenie niniejszego zamówienia, oświadczamy, że niżej wymienione usługi zostaną wykonane przez: </w:t>
      </w: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/>
      </w:tblPr>
      <w:tblGrid>
        <w:gridCol w:w="537"/>
        <w:gridCol w:w="4337"/>
        <w:gridCol w:w="4338"/>
      </w:tblGrid>
      <w:tr w:rsidR="00BB72BF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zakres usług, które będzie wykonywał dany wykonawca przy realizacji zamówienia</w:t>
            </w:r>
          </w:p>
        </w:tc>
      </w:tr>
      <w:tr w:rsidR="00BB72BF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72BF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72BF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BF" w:rsidRPr="00397DBF" w:rsidRDefault="00BB72BF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72BF" w:rsidRPr="00397DBF" w:rsidRDefault="00BB72BF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B72BF" w:rsidRPr="00397DBF" w:rsidRDefault="00BB72BF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BB72BF" w:rsidRDefault="00BB72BF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KWALIFIKOWANYM PODPISEM ELEKTRONICZNYM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BB72BF" w:rsidRDefault="00BB72BF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LUB PODPISEM OSOBISTYM </w:t>
      </w:r>
    </w:p>
    <w:p w:rsidR="00BB72BF" w:rsidRPr="00397DBF" w:rsidRDefault="00BB72BF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LUB PODPISEM ZAUFANYM</w:t>
      </w:r>
    </w:p>
    <w:p w:rsidR="00BB72BF" w:rsidRPr="00397DBF" w:rsidRDefault="00BB72BF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B72BF" w:rsidRPr="00397DBF" w:rsidRDefault="00BB72BF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BB72BF" w:rsidRPr="00397DBF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2BF" w:rsidRDefault="00BB72BF" w:rsidP="001E0C77">
      <w:pPr>
        <w:spacing w:after="0" w:line="240" w:lineRule="auto"/>
      </w:pPr>
      <w:r>
        <w:separator/>
      </w:r>
    </w:p>
  </w:endnote>
  <w:endnote w:type="continuationSeparator" w:id="0">
    <w:p w:rsidR="00BB72BF" w:rsidRDefault="00BB72BF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2BF" w:rsidRDefault="00BB72BF" w:rsidP="001E0C77">
      <w:pPr>
        <w:spacing w:after="0" w:line="240" w:lineRule="auto"/>
      </w:pPr>
      <w:r>
        <w:separator/>
      </w:r>
    </w:p>
  </w:footnote>
  <w:footnote w:type="continuationSeparator" w:id="0">
    <w:p w:rsidR="00BB72BF" w:rsidRDefault="00BB72BF" w:rsidP="001E0C77">
      <w:pPr>
        <w:spacing w:after="0" w:line="240" w:lineRule="auto"/>
      </w:pPr>
      <w:r>
        <w:continuationSeparator/>
      </w:r>
    </w:p>
  </w:footnote>
  <w:footnote w:id="1">
    <w:p w:rsidR="00BB72BF" w:rsidRDefault="00BB72BF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4861"/>
    <w:rsid w:val="0000032B"/>
    <w:rsid w:val="0005007D"/>
    <w:rsid w:val="000723C4"/>
    <w:rsid w:val="001C7E96"/>
    <w:rsid w:val="001E0C77"/>
    <w:rsid w:val="003028D4"/>
    <w:rsid w:val="00397DBF"/>
    <w:rsid w:val="00482C4F"/>
    <w:rsid w:val="00746D86"/>
    <w:rsid w:val="00762938"/>
    <w:rsid w:val="00784731"/>
    <w:rsid w:val="00864861"/>
    <w:rsid w:val="00871814"/>
    <w:rsid w:val="00914A48"/>
    <w:rsid w:val="00A95F11"/>
    <w:rsid w:val="00AD4569"/>
    <w:rsid w:val="00BB72BF"/>
    <w:rsid w:val="00CA3ECF"/>
    <w:rsid w:val="00D0350C"/>
    <w:rsid w:val="00E43D2B"/>
    <w:rsid w:val="00E7524F"/>
    <w:rsid w:val="00F9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efaultParagraphFont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15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113</Words>
  <Characters>684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wjakubczyk</cp:lastModifiedBy>
  <cp:revision>6</cp:revision>
  <cp:lastPrinted>2022-12-13T12:57:00Z</cp:lastPrinted>
  <dcterms:created xsi:type="dcterms:W3CDTF">2022-10-10T10:26:00Z</dcterms:created>
  <dcterms:modified xsi:type="dcterms:W3CDTF">2022-12-13T12:57:00Z</dcterms:modified>
</cp:coreProperties>
</file>