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8B" w:rsidRPr="00710930" w:rsidRDefault="0005318B" w:rsidP="009E2A8C">
      <w:pPr>
        <w:tabs>
          <w:tab w:val="left" w:pos="1758"/>
          <w:tab w:val="right" w:pos="14004"/>
        </w:tabs>
        <w:rPr>
          <w:rFonts w:cs="Arial"/>
          <w:sz w:val="20"/>
          <w:szCs w:val="20"/>
        </w:rPr>
      </w:pPr>
      <w:r w:rsidRPr="009E2A8C">
        <w:rPr>
          <w:rFonts w:cs="Arial"/>
          <w:b/>
          <w:sz w:val="20"/>
          <w:szCs w:val="20"/>
        </w:rPr>
        <w:t>BZP.</w:t>
      </w:r>
      <w:r w:rsidRPr="00847B82">
        <w:rPr>
          <w:rFonts w:cs="Arial"/>
          <w:b/>
          <w:sz w:val="20"/>
          <w:szCs w:val="20"/>
        </w:rPr>
        <w:t>271.61.2022</w:t>
      </w:r>
      <w:r w:rsidRPr="009E2A8C">
        <w:rPr>
          <w:rFonts w:cs="Arial"/>
          <w:b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710930">
        <w:rPr>
          <w:rFonts w:cs="Arial"/>
          <w:sz w:val="20"/>
          <w:szCs w:val="20"/>
        </w:rPr>
        <w:t>załącznik nr 1 do swz</w:t>
      </w:r>
    </w:p>
    <w:p w:rsidR="0005318B" w:rsidRDefault="0005318B" w:rsidP="00710930">
      <w:pPr>
        <w:jc w:val="center"/>
        <w:rPr>
          <w:rFonts w:cs="Arial"/>
          <w:b/>
          <w:sz w:val="20"/>
          <w:szCs w:val="20"/>
        </w:rPr>
      </w:pPr>
    </w:p>
    <w:p w:rsidR="0005318B" w:rsidRPr="00710930" w:rsidRDefault="0005318B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05318B" w:rsidRPr="00710930" w:rsidRDefault="0005318B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05318B" w:rsidRPr="00406327" w:rsidRDefault="0005318B" w:rsidP="00710930">
      <w:pPr>
        <w:jc w:val="center"/>
        <w:rPr>
          <w:rFonts w:cs="Arial"/>
          <w:b/>
          <w:szCs w:val="24"/>
        </w:rPr>
      </w:pPr>
      <w:r w:rsidRPr="00406327">
        <w:rPr>
          <w:rFonts w:cs="Arial"/>
          <w:b/>
          <w:szCs w:val="24"/>
        </w:rPr>
        <w:t>Zabieranie i transport bezdomnych zwierząt z terenu Miasta Piekary Śląskie</w:t>
      </w:r>
      <w:r>
        <w:rPr>
          <w:rFonts w:cs="Arial"/>
          <w:b/>
          <w:szCs w:val="24"/>
        </w:rPr>
        <w:t xml:space="preserve"> do wyznaczonego schroniska dla bezdomnych zwierząt.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FootnoteReference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</w:p>
    <w:p w:rsidR="0005318B" w:rsidRPr="00C260A9" w:rsidRDefault="0005318B" w:rsidP="00C260A9">
      <w:pPr>
        <w:numPr>
          <w:ilvl w:val="0"/>
          <w:numId w:val="1"/>
        </w:numPr>
        <w:rPr>
          <w:rFonts w:cs="Arial"/>
          <w:sz w:val="20"/>
          <w:szCs w:val="20"/>
        </w:rPr>
      </w:pPr>
      <w:r w:rsidRPr="00C260A9">
        <w:rPr>
          <w:sz w:val="20"/>
          <w:szCs w:val="20"/>
        </w:rPr>
        <w:t xml:space="preserve">Oferujemy wykonanie zamówienia na następujących warunkach:                                                                             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"/>
        <w:gridCol w:w="2820"/>
        <w:gridCol w:w="2340"/>
        <w:gridCol w:w="1980"/>
        <w:gridCol w:w="1980"/>
      </w:tblGrid>
      <w:tr w:rsidR="0005318B" w:rsidRPr="00432BF6" w:rsidTr="00406327">
        <w:trPr>
          <w:trHeight w:val="544"/>
        </w:trPr>
        <w:tc>
          <w:tcPr>
            <w:tcW w:w="528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Lp</w:t>
            </w:r>
            <w:r w:rsidRPr="00432BF6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282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32BF6">
              <w:rPr>
                <w:rFonts w:cs="Arial"/>
                <w:b/>
                <w:sz w:val="20"/>
                <w:szCs w:val="20"/>
              </w:rPr>
              <w:t>R</w:t>
            </w:r>
            <w:r>
              <w:rPr>
                <w:rFonts w:cs="Arial"/>
                <w:b/>
                <w:sz w:val="20"/>
                <w:szCs w:val="20"/>
              </w:rPr>
              <w:t>odzaj usługi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Cena jednostkowa            w  zł brutto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Szacunkowa ilość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Łączna cena                 w zł brutto</w:t>
            </w:r>
          </w:p>
        </w:tc>
      </w:tr>
      <w:tr w:rsidR="0005318B" w:rsidRPr="00432BF6" w:rsidTr="00406327">
        <w:trPr>
          <w:trHeight w:val="351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 w:rsidRPr="00406327">
              <w:rPr>
                <w:rFonts w:cs="Arial"/>
                <w:sz w:val="18"/>
                <w:szCs w:val="18"/>
              </w:rPr>
              <w:t>Zabieranie (złapanie) bezdomnego zwierzęcia do wyznaczonych schronisk dla bezdomnych zwierząt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brutto/szt.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zł brutto</w:t>
            </w:r>
          </w:p>
        </w:tc>
      </w:tr>
      <w:tr w:rsidR="0005318B" w:rsidRPr="00432BF6" w:rsidTr="00406327">
        <w:trPr>
          <w:trHeight w:val="1894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 w:rsidRPr="00406327">
              <w:rPr>
                <w:rFonts w:cs="Arial"/>
                <w:sz w:val="18"/>
                <w:szCs w:val="18"/>
              </w:rPr>
              <w:t>Transport bezdomnego zwierzęcia do schroniska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 xml:space="preserve">………………..  zł brutto/1 km </w:t>
            </w:r>
          </w:p>
          <w:p w:rsidR="0005318B" w:rsidRPr="00432BF6" w:rsidRDefault="0005318B" w:rsidP="00990CFC">
            <w:pPr>
              <w:rPr>
                <w:rFonts w:cs="Arial"/>
                <w:sz w:val="18"/>
                <w:szCs w:val="18"/>
              </w:rPr>
            </w:pPr>
            <w:r w:rsidRPr="00C260A9">
              <w:rPr>
                <w:rFonts w:cs="Arial"/>
                <w:sz w:val="16"/>
                <w:szCs w:val="16"/>
              </w:rPr>
              <w:t>(Niezależnie od ilości wyłapanych zwierząt za jednym wyjazdem. Cena końcowa zostanie ustalona na podstawie odległości od Urzędu Miasta Piekary Śląskie i najkrótszej trasy wyznaczonej przez google maps do wyznaczonego schroniska.)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4063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2000 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 zł brutto</w:t>
            </w:r>
          </w:p>
          <w:p w:rsidR="0005318B" w:rsidRPr="00432BF6" w:rsidRDefault="0005318B" w:rsidP="00990CFC">
            <w:pPr>
              <w:rPr>
                <w:rFonts w:cs="Arial"/>
                <w:sz w:val="18"/>
                <w:szCs w:val="18"/>
              </w:rPr>
            </w:pPr>
          </w:p>
        </w:tc>
      </w:tr>
      <w:tr w:rsidR="0005318B" w:rsidRPr="00432BF6" w:rsidTr="0053219C">
        <w:trPr>
          <w:trHeight w:val="343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406327">
              <w:rPr>
                <w:rFonts w:cs="Arial"/>
                <w:sz w:val="18"/>
                <w:szCs w:val="18"/>
              </w:rPr>
              <w:t>bieranie i transport padłych zwierząt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.……………..   zł brutto/szt.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95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.……………..               zł brutto</w:t>
            </w:r>
          </w:p>
        </w:tc>
      </w:tr>
      <w:tr w:rsidR="0005318B" w:rsidRPr="00432BF6" w:rsidTr="0053219C">
        <w:trPr>
          <w:trHeight w:val="352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Pr="00406327">
              <w:rPr>
                <w:rFonts w:cs="Arial"/>
                <w:sz w:val="18"/>
                <w:szCs w:val="18"/>
              </w:rPr>
              <w:t>tylizacja – cena uzależniona od masy utylizowanego materiału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brutto/kg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1100 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 xml:space="preserve">……………….. </w:t>
            </w:r>
            <w:r>
              <w:rPr>
                <w:rFonts w:cs="Arial"/>
                <w:sz w:val="20"/>
                <w:szCs w:val="20"/>
              </w:rPr>
              <w:t xml:space="preserve">           zł brutto</w:t>
            </w:r>
          </w:p>
        </w:tc>
      </w:tr>
      <w:tr w:rsidR="0005318B" w:rsidRPr="00432BF6" w:rsidTr="0053219C">
        <w:trPr>
          <w:trHeight w:val="349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</w:t>
            </w:r>
            <w:r w:rsidRPr="00406327">
              <w:rPr>
                <w:rFonts w:cs="Arial"/>
                <w:sz w:val="18"/>
                <w:szCs w:val="18"/>
              </w:rPr>
              <w:t>yjazdy interwencyjne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brutto/szt.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 xml:space="preserve">……………….. </w:t>
            </w:r>
            <w:r>
              <w:rPr>
                <w:rFonts w:cs="Arial"/>
                <w:sz w:val="20"/>
                <w:szCs w:val="20"/>
              </w:rPr>
              <w:t xml:space="preserve">           </w:t>
            </w:r>
            <w:r w:rsidRPr="00432BF6">
              <w:rPr>
                <w:rFonts w:cs="Arial"/>
                <w:sz w:val="20"/>
                <w:szCs w:val="20"/>
              </w:rPr>
              <w:t>zł brutto</w:t>
            </w:r>
          </w:p>
        </w:tc>
      </w:tr>
      <w:tr w:rsidR="0005318B" w:rsidRPr="00432BF6" w:rsidTr="0053219C">
        <w:trPr>
          <w:trHeight w:val="349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6.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</w:t>
            </w:r>
            <w:r w:rsidRPr="00406327">
              <w:rPr>
                <w:rFonts w:cs="Arial"/>
                <w:sz w:val="18"/>
                <w:szCs w:val="18"/>
              </w:rPr>
              <w:t>ałodobowy dyżur telefoniczny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 xml:space="preserve">             ……………….. zł brutto/miesięcznie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  <w:r w:rsidRPr="00432BF6">
              <w:rPr>
                <w:rFonts w:cs="Arial"/>
                <w:sz w:val="20"/>
                <w:szCs w:val="20"/>
              </w:rPr>
              <w:t xml:space="preserve">             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 xml:space="preserve">             ……………….. </w:t>
            </w:r>
            <w:r>
              <w:rPr>
                <w:rFonts w:cs="Arial"/>
                <w:sz w:val="20"/>
                <w:szCs w:val="20"/>
              </w:rPr>
              <w:t xml:space="preserve">            </w:t>
            </w:r>
            <w:r w:rsidRPr="00432BF6">
              <w:rPr>
                <w:rFonts w:cs="Arial"/>
                <w:sz w:val="20"/>
                <w:szCs w:val="20"/>
              </w:rPr>
              <w:t>zł brutto</w:t>
            </w:r>
          </w:p>
        </w:tc>
      </w:tr>
      <w:tr w:rsidR="0005318B" w:rsidRPr="00432BF6" w:rsidTr="0053219C">
        <w:trPr>
          <w:trHeight w:val="1956"/>
        </w:trPr>
        <w:tc>
          <w:tcPr>
            <w:tcW w:w="528" w:type="dxa"/>
            <w:vMerge w:val="restart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7.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Dostarczenie dzikich zwierząt do specjalistycznej jednostki zajmującej się leczeniem i  stałą opieką nad zwierzętami dzikimi (</w:t>
            </w:r>
            <w:r w:rsidRPr="000C72FE">
              <w:rPr>
                <w:rFonts w:cs="Arial"/>
                <w:i/>
                <w:sz w:val="16"/>
                <w:szCs w:val="16"/>
              </w:rPr>
              <w:t>na podstawie umowy zawartej pomiędzy wykonawcą a specjalistyczną jednostką):</w:t>
            </w:r>
          </w:p>
        </w:tc>
        <w:tc>
          <w:tcPr>
            <w:tcW w:w="2340" w:type="dxa"/>
            <w:vAlign w:val="center"/>
          </w:tcPr>
          <w:p w:rsidR="0005318B" w:rsidRPr="00C260A9" w:rsidRDefault="0005318B" w:rsidP="00990CFC">
            <w:pPr>
              <w:rPr>
                <w:rFonts w:cs="Arial"/>
                <w:sz w:val="16"/>
                <w:szCs w:val="16"/>
              </w:rPr>
            </w:pPr>
            <w:r w:rsidRPr="00C260A9">
              <w:rPr>
                <w:rFonts w:cs="Arial"/>
                <w:sz w:val="16"/>
                <w:szCs w:val="16"/>
              </w:rPr>
              <w:t xml:space="preserve">Cena obejmuje jedynie odbiór dzikich zwierząt przez </w:t>
            </w:r>
            <w:r>
              <w:rPr>
                <w:rFonts w:cs="Arial"/>
                <w:sz w:val="16"/>
                <w:szCs w:val="16"/>
              </w:rPr>
              <w:t>specjalistyczną jednostkę zajmującą się leczeniem i stałą opieką nad zwierzętami dzikimi, z którą</w:t>
            </w:r>
            <w:r w:rsidRPr="00C260A9">
              <w:rPr>
                <w:rFonts w:cs="Arial"/>
                <w:sz w:val="16"/>
                <w:szCs w:val="16"/>
              </w:rPr>
              <w:t xml:space="preserve"> Wykonawca przedm</w:t>
            </w:r>
            <w:r>
              <w:rPr>
                <w:rFonts w:cs="Arial"/>
                <w:sz w:val="16"/>
                <w:szCs w:val="16"/>
              </w:rPr>
              <w:t>iotowego zamówienia ma podpisaną</w:t>
            </w:r>
            <w:r w:rsidRPr="00C260A9">
              <w:rPr>
                <w:rFonts w:cs="Arial"/>
                <w:sz w:val="16"/>
                <w:szCs w:val="16"/>
              </w:rPr>
              <w:t xml:space="preserve"> umowę. </w:t>
            </w:r>
          </w:p>
          <w:p w:rsidR="0005318B" w:rsidRPr="00432BF6" w:rsidRDefault="0005318B" w:rsidP="00990CFC">
            <w:pPr>
              <w:rPr>
                <w:rFonts w:cs="Arial"/>
                <w:sz w:val="20"/>
                <w:szCs w:val="20"/>
              </w:rPr>
            </w:pPr>
            <w:r w:rsidRPr="00C260A9">
              <w:rPr>
                <w:rFonts w:cs="Arial"/>
                <w:sz w:val="16"/>
                <w:szCs w:val="16"/>
              </w:rPr>
              <w:t xml:space="preserve">Koszty transportu zwierząt do </w:t>
            </w:r>
            <w:r>
              <w:rPr>
                <w:rFonts w:cs="Arial"/>
                <w:sz w:val="16"/>
                <w:szCs w:val="16"/>
              </w:rPr>
              <w:t>specjalistycznej jednostki zajmującej się leczeniem i stałą opieką nad zwierzętami dzikimi</w:t>
            </w:r>
            <w:r w:rsidRPr="00C260A9">
              <w:rPr>
                <w:rFonts w:cs="Arial"/>
                <w:sz w:val="16"/>
                <w:szCs w:val="16"/>
              </w:rPr>
              <w:t xml:space="preserve"> doliczane według punktu 2.</w:t>
            </w:r>
            <w:r w:rsidRPr="00432BF6">
              <w:rPr>
                <w:rFonts w:cs="Arial"/>
                <w:sz w:val="20"/>
                <w:szCs w:val="20"/>
              </w:rPr>
              <w:t xml:space="preserve">                   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1D3BB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1D3BB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05318B" w:rsidRPr="00432BF6" w:rsidTr="0053219C">
        <w:trPr>
          <w:trHeight w:val="349"/>
        </w:trPr>
        <w:tc>
          <w:tcPr>
            <w:tcW w:w="528" w:type="dxa"/>
            <w:vMerge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 w:rsidRPr="00406327">
              <w:rPr>
                <w:rFonts w:cs="Arial"/>
                <w:sz w:val="18"/>
                <w:szCs w:val="18"/>
              </w:rPr>
              <w:t>duże zwierzęta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brutto/szt.</w:t>
            </w:r>
          </w:p>
        </w:tc>
        <w:tc>
          <w:tcPr>
            <w:tcW w:w="1980" w:type="dxa"/>
            <w:vAlign w:val="center"/>
          </w:tcPr>
          <w:p w:rsidR="0005318B" w:rsidRPr="00E27CA7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E27CA7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zł brutto</w:t>
            </w:r>
          </w:p>
        </w:tc>
      </w:tr>
      <w:tr w:rsidR="0005318B" w:rsidRPr="00432BF6" w:rsidTr="0053219C">
        <w:trPr>
          <w:trHeight w:val="349"/>
        </w:trPr>
        <w:tc>
          <w:tcPr>
            <w:tcW w:w="528" w:type="dxa"/>
            <w:vMerge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 w:rsidRPr="00406327">
              <w:rPr>
                <w:rFonts w:cs="Arial"/>
                <w:sz w:val="18"/>
                <w:szCs w:val="18"/>
              </w:rPr>
              <w:t>małe zwierzęta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brutto/szt.</w:t>
            </w:r>
          </w:p>
        </w:tc>
        <w:tc>
          <w:tcPr>
            <w:tcW w:w="1980" w:type="dxa"/>
            <w:vAlign w:val="center"/>
          </w:tcPr>
          <w:p w:rsidR="0005318B" w:rsidRPr="00E27CA7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E27CA7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zł brutto</w:t>
            </w:r>
          </w:p>
        </w:tc>
      </w:tr>
      <w:tr w:rsidR="0005318B" w:rsidRPr="00432BF6" w:rsidTr="0053219C">
        <w:trPr>
          <w:trHeight w:val="349"/>
        </w:trPr>
        <w:tc>
          <w:tcPr>
            <w:tcW w:w="528" w:type="dxa"/>
            <w:vMerge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 w:rsidRPr="00406327">
              <w:rPr>
                <w:rFonts w:cs="Arial"/>
                <w:sz w:val="18"/>
                <w:szCs w:val="18"/>
              </w:rPr>
              <w:t>duże ptaki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brutto/szt.</w:t>
            </w:r>
          </w:p>
        </w:tc>
        <w:tc>
          <w:tcPr>
            <w:tcW w:w="1980" w:type="dxa"/>
            <w:vAlign w:val="center"/>
          </w:tcPr>
          <w:p w:rsidR="0005318B" w:rsidRPr="00E27CA7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E27CA7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zł brutto</w:t>
            </w:r>
          </w:p>
        </w:tc>
      </w:tr>
      <w:tr w:rsidR="0005318B" w:rsidRPr="00432BF6" w:rsidTr="0053219C">
        <w:trPr>
          <w:trHeight w:val="349"/>
        </w:trPr>
        <w:tc>
          <w:tcPr>
            <w:tcW w:w="528" w:type="dxa"/>
            <w:vMerge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20" w:type="dxa"/>
            <w:vAlign w:val="center"/>
          </w:tcPr>
          <w:p w:rsidR="0005318B" w:rsidRPr="00406327" w:rsidRDefault="0005318B" w:rsidP="00406327">
            <w:pPr>
              <w:rPr>
                <w:rFonts w:cs="Arial"/>
                <w:sz w:val="18"/>
                <w:szCs w:val="18"/>
              </w:rPr>
            </w:pPr>
            <w:r w:rsidRPr="00406327">
              <w:rPr>
                <w:rFonts w:cs="Arial"/>
                <w:sz w:val="18"/>
                <w:szCs w:val="18"/>
              </w:rPr>
              <w:t>małe ptaki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>……………….. zł brutto/szt.</w:t>
            </w:r>
          </w:p>
        </w:tc>
        <w:tc>
          <w:tcPr>
            <w:tcW w:w="1980" w:type="dxa"/>
            <w:vAlign w:val="center"/>
          </w:tcPr>
          <w:p w:rsidR="0005318B" w:rsidRPr="00E27CA7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E27CA7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zł brutto</w:t>
            </w:r>
          </w:p>
        </w:tc>
      </w:tr>
      <w:tr w:rsidR="0005318B" w:rsidRPr="00432BF6" w:rsidTr="001E7030">
        <w:trPr>
          <w:trHeight w:val="3220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8.</w:t>
            </w:r>
          </w:p>
        </w:tc>
        <w:tc>
          <w:tcPr>
            <w:tcW w:w="2820" w:type="dxa"/>
            <w:vAlign w:val="center"/>
          </w:tcPr>
          <w:p w:rsidR="0005318B" w:rsidRPr="00406327" w:rsidRDefault="0005318B" w:rsidP="00C260A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</w:t>
            </w:r>
            <w:r w:rsidRPr="00406327">
              <w:rPr>
                <w:rFonts w:cs="Arial"/>
                <w:sz w:val="18"/>
                <w:szCs w:val="18"/>
              </w:rPr>
              <w:t>yłapywanie zwierząt za pomocą broni Palmera</w:t>
            </w:r>
          </w:p>
        </w:tc>
        <w:tc>
          <w:tcPr>
            <w:tcW w:w="2340" w:type="dxa"/>
            <w:vAlign w:val="center"/>
          </w:tcPr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 w:rsidRPr="00432BF6">
              <w:rPr>
                <w:rFonts w:cs="Arial"/>
                <w:sz w:val="20"/>
                <w:szCs w:val="20"/>
              </w:rPr>
              <w:t xml:space="preserve">……………….. zł brutto/szt. </w:t>
            </w:r>
          </w:p>
          <w:p w:rsidR="0005318B" w:rsidRDefault="0005318B" w:rsidP="00990CFC">
            <w:pPr>
              <w:rPr>
                <w:rFonts w:cs="Arial"/>
                <w:sz w:val="16"/>
                <w:szCs w:val="16"/>
              </w:rPr>
            </w:pPr>
          </w:p>
          <w:p w:rsidR="0005318B" w:rsidRPr="00406327" w:rsidRDefault="0005318B" w:rsidP="00990CFC">
            <w:pPr>
              <w:rPr>
                <w:rFonts w:cs="Arial"/>
                <w:sz w:val="16"/>
                <w:szCs w:val="16"/>
              </w:rPr>
            </w:pPr>
            <w:r w:rsidRPr="00406327">
              <w:rPr>
                <w:rFonts w:cs="Arial"/>
                <w:sz w:val="16"/>
                <w:szCs w:val="16"/>
              </w:rPr>
              <w:t xml:space="preserve">Cena obejmuje jedynie wyłapanie zwierzęcia za pomocą broni Palmera (w tym koszt użytego środka usypiającego). Koszty transportu zwierząt do schroniska / </w:t>
            </w:r>
            <w:r>
              <w:rPr>
                <w:rFonts w:cs="Arial"/>
                <w:sz w:val="16"/>
                <w:szCs w:val="16"/>
              </w:rPr>
              <w:t>specjalistycznej jednostki zajmującej się leczeniem i stałą opieką nad zwierzętami dzikimi</w:t>
            </w:r>
            <w:r w:rsidRPr="00406327">
              <w:rPr>
                <w:rFonts w:cs="Arial"/>
                <w:sz w:val="16"/>
                <w:szCs w:val="16"/>
              </w:rPr>
              <w:t xml:space="preserve"> doliczane według punktu 2. Koszty odbioru dzikich zwierząt przez schronisko / </w:t>
            </w:r>
            <w:r>
              <w:rPr>
                <w:rFonts w:cs="Arial"/>
                <w:sz w:val="16"/>
                <w:szCs w:val="16"/>
              </w:rPr>
              <w:t>specjalistyczną jednostkę zajmującą się leczeniem i stałą opieką nad zwierzętami dzikimi</w:t>
            </w:r>
            <w:r w:rsidRPr="00406327">
              <w:rPr>
                <w:rFonts w:cs="Arial"/>
                <w:sz w:val="16"/>
                <w:szCs w:val="16"/>
              </w:rPr>
              <w:t xml:space="preserve"> doliczane według punktu 7.</w:t>
            </w:r>
          </w:p>
        </w:tc>
        <w:tc>
          <w:tcPr>
            <w:tcW w:w="1980" w:type="dxa"/>
            <w:vAlign w:val="center"/>
          </w:tcPr>
          <w:p w:rsidR="0005318B" w:rsidRPr="00406327" w:rsidRDefault="0005318B" w:rsidP="00CC52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1</w:t>
            </w:r>
          </w:p>
        </w:tc>
        <w:tc>
          <w:tcPr>
            <w:tcW w:w="1980" w:type="dxa"/>
            <w:vAlign w:val="center"/>
          </w:tcPr>
          <w:p w:rsidR="0005318B" w:rsidRPr="00432BF6" w:rsidRDefault="0005318B" w:rsidP="00C260A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   zł brutto</w:t>
            </w:r>
          </w:p>
          <w:p w:rsidR="0005318B" w:rsidRPr="00406327" w:rsidRDefault="0005318B" w:rsidP="00C260A9">
            <w:pPr>
              <w:rPr>
                <w:rFonts w:cs="Arial"/>
                <w:sz w:val="16"/>
                <w:szCs w:val="16"/>
              </w:rPr>
            </w:pPr>
          </w:p>
        </w:tc>
      </w:tr>
      <w:tr w:rsidR="0005318B" w:rsidRPr="00406327" w:rsidTr="00EF0A0B">
        <w:trPr>
          <w:trHeight w:val="953"/>
        </w:trPr>
        <w:tc>
          <w:tcPr>
            <w:tcW w:w="528" w:type="dxa"/>
            <w:vAlign w:val="center"/>
          </w:tcPr>
          <w:p w:rsidR="0005318B" w:rsidRPr="00784382" w:rsidRDefault="0005318B" w:rsidP="00990CFC">
            <w:pPr>
              <w:jc w:val="center"/>
              <w:rPr>
                <w:rFonts w:cs="Arial"/>
                <w:sz w:val="18"/>
                <w:szCs w:val="18"/>
              </w:rPr>
            </w:pPr>
            <w:r w:rsidRPr="00784382">
              <w:rPr>
                <w:rFonts w:cs="Arial"/>
                <w:sz w:val="18"/>
                <w:szCs w:val="18"/>
              </w:rPr>
              <w:t>9.</w:t>
            </w:r>
          </w:p>
        </w:tc>
        <w:tc>
          <w:tcPr>
            <w:tcW w:w="2820" w:type="dxa"/>
            <w:vAlign w:val="center"/>
          </w:tcPr>
          <w:p w:rsidR="0005318B" w:rsidRDefault="0005318B" w:rsidP="00C260A9">
            <w:pPr>
              <w:rPr>
                <w:rFonts w:cs="Arial"/>
                <w:b/>
                <w:sz w:val="18"/>
                <w:szCs w:val="18"/>
              </w:rPr>
            </w:pPr>
          </w:p>
          <w:p w:rsidR="0005318B" w:rsidRPr="00D937F3" w:rsidRDefault="0005318B" w:rsidP="00C260A9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Łączna cena brutto za całość zamówienia</w:t>
            </w:r>
          </w:p>
        </w:tc>
        <w:tc>
          <w:tcPr>
            <w:tcW w:w="2340" w:type="dxa"/>
            <w:vAlign w:val="center"/>
          </w:tcPr>
          <w:p w:rsidR="0005318B" w:rsidRPr="00406327" w:rsidRDefault="0005318B" w:rsidP="00CC522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980" w:type="dxa"/>
            <w:vAlign w:val="center"/>
          </w:tcPr>
          <w:p w:rsidR="0005318B" w:rsidRPr="00406327" w:rsidRDefault="0005318B" w:rsidP="00C260A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980" w:type="dxa"/>
            <w:vAlign w:val="center"/>
          </w:tcPr>
          <w:p w:rsidR="0005318B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05318B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05318B" w:rsidRPr="00432BF6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………………..                   zł brutto</w:t>
            </w:r>
            <w:r w:rsidRPr="00432BF6">
              <w:rPr>
                <w:rFonts w:cs="Arial"/>
                <w:sz w:val="20"/>
                <w:szCs w:val="20"/>
              </w:rPr>
              <w:t xml:space="preserve"> </w:t>
            </w:r>
          </w:p>
          <w:p w:rsidR="0005318B" w:rsidRPr="00406327" w:rsidRDefault="0005318B" w:rsidP="00990C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05318B" w:rsidRPr="004669AE" w:rsidRDefault="0005318B" w:rsidP="0074387F">
      <w:pPr>
        <w:pStyle w:val="Standard"/>
        <w:spacing w:line="480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 </w:t>
      </w:r>
      <w:r>
        <w:rPr>
          <w:rFonts w:ascii="Arial" w:hAnsi="Arial" w:cs="Arial"/>
          <w:bCs/>
          <w:sz w:val="20"/>
        </w:rPr>
        <w:tab/>
        <w:t xml:space="preserve">                                                                                                                     </w:t>
      </w:r>
      <w:r w:rsidRPr="004669AE">
        <w:rPr>
          <w:rFonts w:ascii="Arial" w:hAnsi="Arial" w:cs="Arial"/>
          <w:bCs/>
          <w:sz w:val="20"/>
        </w:rPr>
        <w:t>w tym …</w:t>
      </w:r>
      <w:r>
        <w:rPr>
          <w:rFonts w:ascii="Arial" w:hAnsi="Arial" w:cs="Arial"/>
          <w:bCs/>
          <w:sz w:val="20"/>
        </w:rPr>
        <w:t>...% podatku VAT</w:t>
      </w:r>
    </w:p>
    <w:p w:rsidR="0005318B" w:rsidRPr="00BE28EE" w:rsidRDefault="0005318B" w:rsidP="001E7030">
      <w:pPr>
        <w:pStyle w:val="Styl1"/>
        <w:spacing w:line="240" w:lineRule="auto"/>
        <w:ind w:left="720" w:hanging="720"/>
        <w:jc w:val="left"/>
        <w:rPr>
          <w:b/>
        </w:rPr>
      </w:pPr>
      <w:r>
        <w:t xml:space="preserve">     </w:t>
      </w:r>
      <w:r w:rsidRPr="008A7057">
        <w:t>2</w:t>
      </w:r>
      <w:r w:rsidRPr="00BE28EE">
        <w:rPr>
          <w:b/>
        </w:rPr>
        <w:t>.</w:t>
      </w:r>
      <w:r>
        <w:rPr>
          <w:b/>
        </w:rPr>
        <w:t xml:space="preserve">    Oświadczam, że </w:t>
      </w:r>
      <w:r>
        <w:rPr>
          <w:b/>
          <w:bCs/>
        </w:rPr>
        <w:t>czas dojazdu do miejsca interwencji wynosi:</w:t>
      </w:r>
      <w:r>
        <w:rPr>
          <w:bCs/>
        </w:rPr>
        <w:t xml:space="preserve"> ( *</w:t>
      </w:r>
      <w:r w:rsidRPr="001E7030">
        <w:rPr>
          <w:bCs/>
          <w:i/>
          <w:sz w:val="16"/>
          <w:szCs w:val="16"/>
        </w:rPr>
        <w:t xml:space="preserve">zaznaczyć </w:t>
      </w:r>
      <w:r>
        <w:rPr>
          <w:bCs/>
          <w:i/>
          <w:sz w:val="16"/>
          <w:szCs w:val="16"/>
        </w:rPr>
        <w:t>właściwe</w:t>
      </w:r>
      <w:r>
        <w:rPr>
          <w:bCs/>
        </w:rPr>
        <w:t xml:space="preserve">) </w:t>
      </w:r>
    </w:p>
    <w:p w:rsidR="0005318B" w:rsidRPr="00432BF6" w:rsidRDefault="0005318B" w:rsidP="001E703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</w:p>
    <w:p w:rsidR="0005318B" w:rsidRPr="00E27CA7" w:rsidRDefault="0005318B" w:rsidP="001E703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</w:t>
      </w:r>
      <w:bookmarkStart w:id="0" w:name="_GoBack"/>
      <w:bookmarkEnd w:id="0"/>
      <w:r w:rsidRPr="00E27CA7">
        <w:rPr>
          <w:rFonts w:cs="Arial"/>
          <w:sz w:val="20"/>
          <w:szCs w:val="20"/>
        </w:rPr>
        <w:t>□   do 30 minut</w:t>
      </w:r>
    </w:p>
    <w:p w:rsidR="0005318B" w:rsidRPr="00E27CA7" w:rsidRDefault="0005318B" w:rsidP="001E703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 w:rsidRPr="00E27CA7">
        <w:rPr>
          <w:rFonts w:cs="Arial"/>
          <w:sz w:val="20"/>
          <w:szCs w:val="20"/>
        </w:rPr>
        <w:t xml:space="preserve">           □   do 60 minut</w:t>
      </w:r>
    </w:p>
    <w:p w:rsidR="0005318B" w:rsidRDefault="0005318B" w:rsidP="001E703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 w:rsidRPr="00E27CA7">
        <w:rPr>
          <w:rFonts w:cs="Arial"/>
          <w:sz w:val="20"/>
          <w:szCs w:val="20"/>
        </w:rPr>
        <w:t xml:space="preserve">           □   do 1 godziny 30 minut</w:t>
      </w:r>
    </w:p>
    <w:p w:rsidR="0005318B" w:rsidRDefault="0005318B" w:rsidP="002C06BC">
      <w:pPr>
        <w:pStyle w:val="Styl1"/>
        <w:spacing w:line="240" w:lineRule="auto"/>
        <w:jc w:val="left"/>
        <w:rPr>
          <w:b/>
        </w:rPr>
      </w:pPr>
    </w:p>
    <w:p w:rsidR="0005318B" w:rsidRPr="00710930" w:rsidRDefault="0005318B" w:rsidP="00DC7BE3">
      <w:pPr>
        <w:rPr>
          <w:rFonts w:cs="Arial"/>
          <w:sz w:val="20"/>
          <w:szCs w:val="20"/>
        </w:rPr>
      </w:pPr>
    </w:p>
    <w:p w:rsidR="0005318B" w:rsidRPr="00710930" w:rsidRDefault="0005318B" w:rsidP="004669AE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 xml:space="preserve">Zobowiązujemy się wykonać zamówienie w </w:t>
      </w:r>
      <w:r w:rsidRPr="00847B82">
        <w:rPr>
          <w:rFonts w:cs="Arial"/>
          <w:sz w:val="20"/>
          <w:szCs w:val="20"/>
        </w:rPr>
        <w:t xml:space="preserve">terminie </w:t>
      </w:r>
      <w:r w:rsidRPr="00847B82">
        <w:rPr>
          <w:rFonts w:cs="Arial"/>
          <w:b/>
          <w:sz w:val="20"/>
          <w:szCs w:val="20"/>
        </w:rPr>
        <w:t>od daty zawarcia umowy</w:t>
      </w:r>
      <w:r>
        <w:rPr>
          <w:rFonts w:cs="Arial"/>
          <w:sz w:val="20"/>
          <w:szCs w:val="20"/>
        </w:rPr>
        <w:t xml:space="preserve"> (jednak nie wcześniej niż od 1 stycznia 2023r.) </w:t>
      </w:r>
      <w:r w:rsidRPr="00710930">
        <w:rPr>
          <w:rFonts w:cs="Arial"/>
          <w:b/>
          <w:sz w:val="20"/>
          <w:szCs w:val="20"/>
        </w:rPr>
        <w:t xml:space="preserve">do </w:t>
      </w:r>
      <w:r>
        <w:rPr>
          <w:rFonts w:cs="Arial"/>
          <w:b/>
          <w:sz w:val="20"/>
          <w:szCs w:val="20"/>
        </w:rPr>
        <w:t>31 grudnia 2023r</w:t>
      </w:r>
      <w:r w:rsidRPr="00710930">
        <w:rPr>
          <w:rFonts w:cs="Arial"/>
          <w:sz w:val="20"/>
          <w:szCs w:val="20"/>
        </w:rPr>
        <w:t>.</w:t>
      </w:r>
    </w:p>
    <w:p w:rsidR="0005318B" w:rsidRPr="00710930" w:rsidRDefault="0005318B" w:rsidP="00D83F7E">
      <w:pPr>
        <w:pStyle w:val="ListParagraph"/>
        <w:ind w:left="0"/>
        <w:rPr>
          <w:rFonts w:cs="Arial"/>
          <w:sz w:val="20"/>
          <w:szCs w:val="20"/>
        </w:rPr>
      </w:pPr>
    </w:p>
    <w:p w:rsidR="0005318B" w:rsidRPr="00710930" w:rsidRDefault="0005318B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05318B" w:rsidRPr="00710930" w:rsidRDefault="0005318B" w:rsidP="00710930">
      <w:pPr>
        <w:pStyle w:val="ListParagraph"/>
        <w:rPr>
          <w:rFonts w:cs="Arial"/>
          <w:sz w:val="20"/>
          <w:szCs w:val="20"/>
        </w:rPr>
      </w:pPr>
    </w:p>
    <w:p w:rsidR="0005318B" w:rsidRPr="00710930" w:rsidRDefault="0005318B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9"/>
        <w:gridCol w:w="3047"/>
        <w:gridCol w:w="2340"/>
      </w:tblGrid>
      <w:tr w:rsidR="0005318B" w:rsidRPr="00A5555A" w:rsidTr="00A5555A">
        <w:trPr>
          <w:jc w:val="center"/>
        </w:trPr>
        <w:tc>
          <w:tcPr>
            <w:tcW w:w="639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05318B" w:rsidRPr="00A5555A" w:rsidTr="00A5555A">
        <w:trPr>
          <w:jc w:val="center"/>
        </w:trPr>
        <w:tc>
          <w:tcPr>
            <w:tcW w:w="639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05318B" w:rsidRPr="00A5555A" w:rsidTr="00A5555A">
        <w:trPr>
          <w:jc w:val="center"/>
        </w:trPr>
        <w:tc>
          <w:tcPr>
            <w:tcW w:w="639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05318B" w:rsidRPr="00A5555A" w:rsidRDefault="0005318B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05318B" w:rsidRPr="00710930" w:rsidRDefault="0005318B" w:rsidP="00710930">
      <w:pPr>
        <w:rPr>
          <w:rFonts w:cs="Arial"/>
          <w:sz w:val="20"/>
          <w:szCs w:val="20"/>
        </w:rPr>
      </w:pPr>
    </w:p>
    <w:p w:rsidR="0005318B" w:rsidRPr="00845402" w:rsidRDefault="0005318B" w:rsidP="00710930">
      <w:pPr>
        <w:pStyle w:val="ListParagraph"/>
        <w:numPr>
          <w:ilvl w:val="0"/>
          <w:numId w:val="3"/>
        </w:numPr>
        <w:rPr>
          <w:rFonts w:cs="Arial"/>
          <w:sz w:val="20"/>
          <w:szCs w:val="20"/>
        </w:rPr>
      </w:pPr>
      <w:r w:rsidRPr="0084540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84540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845402">
        <w:rPr>
          <w:rFonts w:cs="Arial"/>
          <w:sz w:val="20"/>
          <w:szCs w:val="20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05318B" w:rsidRPr="00710930" w:rsidRDefault="0005318B" w:rsidP="00710930">
      <w:pPr>
        <w:ind w:left="720"/>
        <w:rPr>
          <w:rFonts w:cs="Arial"/>
          <w:sz w:val="20"/>
          <w:szCs w:val="20"/>
        </w:rPr>
      </w:pPr>
    </w:p>
    <w:p w:rsidR="0005318B" w:rsidRPr="00710930" w:rsidRDefault="0005318B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FootnoteReference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05318B" w:rsidRPr="00710930" w:rsidRDefault="0005318B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05318B" w:rsidRPr="00710930" w:rsidRDefault="0005318B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05318B" w:rsidRPr="00710930" w:rsidRDefault="0005318B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05318B" w:rsidRPr="00710930" w:rsidRDefault="0005318B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05318B" w:rsidRPr="00710930" w:rsidRDefault="0005318B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05318B" w:rsidRPr="00710930" w:rsidRDefault="0005318B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05318B" w:rsidRPr="00710930" w:rsidRDefault="0005318B" w:rsidP="00710930">
      <w:pPr>
        <w:rPr>
          <w:rFonts w:cs="Arial"/>
          <w:sz w:val="20"/>
          <w:szCs w:val="20"/>
        </w:rPr>
      </w:pPr>
    </w:p>
    <w:p w:rsidR="0005318B" w:rsidRPr="00710930" w:rsidRDefault="0005318B" w:rsidP="00710930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710930">
        <w:rPr>
          <w:rFonts w:cs="Arial"/>
          <w:b/>
          <w:i/>
          <w:iCs/>
          <w:sz w:val="20"/>
          <w:szCs w:val="20"/>
        </w:rPr>
        <w:t>PLIK NALEŻY PODPISAĆ</w:t>
      </w:r>
    </w:p>
    <w:p w:rsidR="0005318B" w:rsidRDefault="0005318B" w:rsidP="00710930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710930">
        <w:rPr>
          <w:rFonts w:cs="Arial"/>
          <w:b/>
          <w:i/>
          <w:iCs/>
          <w:sz w:val="20"/>
          <w:szCs w:val="20"/>
        </w:rPr>
        <w:t>KWALIFIKOWANYM PODPISEM ELEKTRONICZNYM</w:t>
      </w:r>
    </w:p>
    <w:p w:rsidR="0005318B" w:rsidRPr="00D83F7E" w:rsidRDefault="0005318B" w:rsidP="008A7057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D83F7E">
        <w:rPr>
          <w:rFonts w:cs="Arial"/>
          <w:b/>
          <w:i/>
          <w:iCs/>
          <w:sz w:val="20"/>
          <w:szCs w:val="20"/>
        </w:rPr>
        <w:t>LUB PODPISEM OSOBISTYM</w:t>
      </w:r>
      <w:r w:rsidRPr="008A7057">
        <w:rPr>
          <w:rFonts w:cs="Arial"/>
          <w:b/>
          <w:i/>
          <w:iCs/>
          <w:sz w:val="20"/>
          <w:szCs w:val="20"/>
        </w:rPr>
        <w:t xml:space="preserve"> </w:t>
      </w:r>
      <w:r w:rsidRPr="00D83F7E">
        <w:rPr>
          <w:rFonts w:cs="Arial"/>
          <w:b/>
          <w:i/>
          <w:iCs/>
          <w:sz w:val="20"/>
          <w:szCs w:val="20"/>
        </w:rPr>
        <w:t>LUB PODPISEM ZAUFANYM</w:t>
      </w:r>
    </w:p>
    <w:sectPr w:rsidR="0005318B" w:rsidRPr="00D83F7E" w:rsidSect="0071723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18B" w:rsidRDefault="0005318B" w:rsidP="00710930">
      <w:pPr>
        <w:spacing w:line="240" w:lineRule="auto"/>
      </w:pPr>
      <w:r>
        <w:separator/>
      </w:r>
    </w:p>
  </w:endnote>
  <w:endnote w:type="continuationSeparator" w:id="0">
    <w:p w:rsidR="0005318B" w:rsidRDefault="0005318B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8B" w:rsidRDefault="0005318B">
    <w:pPr>
      <w:pStyle w:val="Footer"/>
      <w:jc w:val="center"/>
    </w:pPr>
    <w:fldSimple w:instr=" PAGE   \* MERGEFORMAT ">
      <w:r>
        <w:rPr>
          <w:noProof/>
        </w:rPr>
        <w:t>4</w:t>
      </w:r>
    </w:fldSimple>
  </w:p>
  <w:p w:rsidR="0005318B" w:rsidRDefault="000531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18B" w:rsidRDefault="0005318B" w:rsidP="00710930">
      <w:pPr>
        <w:spacing w:line="240" w:lineRule="auto"/>
      </w:pPr>
      <w:r>
        <w:separator/>
      </w:r>
    </w:p>
  </w:footnote>
  <w:footnote w:type="continuationSeparator" w:id="0">
    <w:p w:rsidR="0005318B" w:rsidRDefault="0005318B" w:rsidP="00710930">
      <w:pPr>
        <w:spacing w:line="240" w:lineRule="auto"/>
      </w:pPr>
      <w:r>
        <w:continuationSeparator/>
      </w:r>
    </w:p>
  </w:footnote>
  <w:footnote w:id="1">
    <w:p w:rsidR="0005318B" w:rsidRDefault="0005318B" w:rsidP="007109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</w:p>
  </w:footnote>
  <w:footnote w:id="2">
    <w:p w:rsidR="0005318B" w:rsidRDefault="0005318B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05318B" w:rsidRDefault="0005318B" w:rsidP="007109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83F7E">
        <w:rPr>
          <w:rFonts w:ascii="Arial Narrow" w:hAnsi="Arial Narrow"/>
        </w:rPr>
        <w:t>właściwe zaznaczyć lub niepotrzebne usunąć, przekreślić; 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5FD1"/>
    <w:multiLevelType w:val="hybridMultilevel"/>
    <w:tmpl w:val="19AE8052"/>
    <w:lvl w:ilvl="0" w:tplc="A3348A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D24"/>
    <w:rsid w:val="00011D02"/>
    <w:rsid w:val="00012012"/>
    <w:rsid w:val="000241BE"/>
    <w:rsid w:val="00025567"/>
    <w:rsid w:val="0005318B"/>
    <w:rsid w:val="00054DF6"/>
    <w:rsid w:val="000573F2"/>
    <w:rsid w:val="00063A28"/>
    <w:rsid w:val="000750A3"/>
    <w:rsid w:val="00084119"/>
    <w:rsid w:val="000911DA"/>
    <w:rsid w:val="000A6EE5"/>
    <w:rsid w:val="000C72FE"/>
    <w:rsid w:val="000F085E"/>
    <w:rsid w:val="00100EB1"/>
    <w:rsid w:val="00140BE9"/>
    <w:rsid w:val="00153C99"/>
    <w:rsid w:val="001771A8"/>
    <w:rsid w:val="001A2A3C"/>
    <w:rsid w:val="001A5FDC"/>
    <w:rsid w:val="001D3BBC"/>
    <w:rsid w:val="001E7030"/>
    <w:rsid w:val="001F232B"/>
    <w:rsid w:val="002044ED"/>
    <w:rsid w:val="00225B14"/>
    <w:rsid w:val="00242432"/>
    <w:rsid w:val="0024556A"/>
    <w:rsid w:val="00271265"/>
    <w:rsid w:val="00292966"/>
    <w:rsid w:val="002C06BC"/>
    <w:rsid w:val="002C37CD"/>
    <w:rsid w:val="002D61F9"/>
    <w:rsid w:val="00300F70"/>
    <w:rsid w:val="0030720D"/>
    <w:rsid w:val="003D576A"/>
    <w:rsid w:val="00403433"/>
    <w:rsid w:val="00406327"/>
    <w:rsid w:val="00417FEE"/>
    <w:rsid w:val="004322E9"/>
    <w:rsid w:val="00432BF6"/>
    <w:rsid w:val="00442E1F"/>
    <w:rsid w:val="004669AE"/>
    <w:rsid w:val="004A0C4E"/>
    <w:rsid w:val="004B21D3"/>
    <w:rsid w:val="004E0CBA"/>
    <w:rsid w:val="0053219C"/>
    <w:rsid w:val="00536C63"/>
    <w:rsid w:val="005829A2"/>
    <w:rsid w:val="00584D53"/>
    <w:rsid w:val="00594982"/>
    <w:rsid w:val="00596C45"/>
    <w:rsid w:val="005E2D85"/>
    <w:rsid w:val="006316AC"/>
    <w:rsid w:val="00650D24"/>
    <w:rsid w:val="00665351"/>
    <w:rsid w:val="006A6063"/>
    <w:rsid w:val="006C1A4A"/>
    <w:rsid w:val="00710930"/>
    <w:rsid w:val="00717235"/>
    <w:rsid w:val="0074387F"/>
    <w:rsid w:val="007524F8"/>
    <w:rsid w:val="00754A8E"/>
    <w:rsid w:val="00784382"/>
    <w:rsid w:val="00786A47"/>
    <w:rsid w:val="00793FFD"/>
    <w:rsid w:val="00810D94"/>
    <w:rsid w:val="00815B43"/>
    <w:rsid w:val="00822706"/>
    <w:rsid w:val="00823F74"/>
    <w:rsid w:val="00835164"/>
    <w:rsid w:val="00845402"/>
    <w:rsid w:val="00847B82"/>
    <w:rsid w:val="00857694"/>
    <w:rsid w:val="008776DE"/>
    <w:rsid w:val="008A7057"/>
    <w:rsid w:val="008C0833"/>
    <w:rsid w:val="008F0A26"/>
    <w:rsid w:val="00962B7D"/>
    <w:rsid w:val="00981D33"/>
    <w:rsid w:val="00990CFC"/>
    <w:rsid w:val="009B463E"/>
    <w:rsid w:val="009E2A8C"/>
    <w:rsid w:val="009E5872"/>
    <w:rsid w:val="009F0396"/>
    <w:rsid w:val="00A42CCB"/>
    <w:rsid w:val="00A51FE3"/>
    <w:rsid w:val="00A5555A"/>
    <w:rsid w:val="00A96052"/>
    <w:rsid w:val="00AB2B74"/>
    <w:rsid w:val="00B45DBD"/>
    <w:rsid w:val="00B5141E"/>
    <w:rsid w:val="00B63320"/>
    <w:rsid w:val="00B7643B"/>
    <w:rsid w:val="00B85336"/>
    <w:rsid w:val="00BA1953"/>
    <w:rsid w:val="00BE28EE"/>
    <w:rsid w:val="00C149D4"/>
    <w:rsid w:val="00C169EE"/>
    <w:rsid w:val="00C200AD"/>
    <w:rsid w:val="00C260A9"/>
    <w:rsid w:val="00C40664"/>
    <w:rsid w:val="00C52A40"/>
    <w:rsid w:val="00C76201"/>
    <w:rsid w:val="00CC311F"/>
    <w:rsid w:val="00CC5228"/>
    <w:rsid w:val="00D0396A"/>
    <w:rsid w:val="00D1322E"/>
    <w:rsid w:val="00D17666"/>
    <w:rsid w:val="00D52CDA"/>
    <w:rsid w:val="00D72F14"/>
    <w:rsid w:val="00D73391"/>
    <w:rsid w:val="00D83F7E"/>
    <w:rsid w:val="00D85E7D"/>
    <w:rsid w:val="00D937F3"/>
    <w:rsid w:val="00DC7BE3"/>
    <w:rsid w:val="00DD0C0C"/>
    <w:rsid w:val="00DD7F81"/>
    <w:rsid w:val="00E27CA7"/>
    <w:rsid w:val="00E35D4D"/>
    <w:rsid w:val="00E529D3"/>
    <w:rsid w:val="00EB01E2"/>
    <w:rsid w:val="00EF0A0B"/>
    <w:rsid w:val="00EF24F0"/>
    <w:rsid w:val="00F32E69"/>
    <w:rsid w:val="00FA08B7"/>
    <w:rsid w:val="00FE4FDE"/>
    <w:rsid w:val="00FE7A1E"/>
    <w:rsid w:val="00FF0772"/>
    <w:rsid w:val="00FF2089"/>
    <w:rsid w:val="00FF6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10930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0930"/>
    <w:rPr>
      <w:rFonts w:ascii="Arial" w:hAnsi="Arial" w:cs="Times New Roman"/>
      <w:sz w:val="24"/>
    </w:rPr>
  </w:style>
  <w:style w:type="table" w:styleId="TableGrid">
    <w:name w:val="Table Grid"/>
    <w:basedOn w:val="TableNormal"/>
    <w:uiPriority w:val="99"/>
    <w:rsid w:val="00710930"/>
    <w:rPr>
      <w:rFonts w:ascii="Arial" w:hAnsi="Arial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"/>
    <w:uiPriority w:val="99"/>
    <w:rsid w:val="002C06BC"/>
    <w:pPr>
      <w:tabs>
        <w:tab w:val="left" w:pos="1800"/>
      </w:tabs>
      <w:suppressAutoHyphens/>
      <w:spacing w:line="360" w:lineRule="auto"/>
      <w:jc w:val="both"/>
    </w:pPr>
    <w:rPr>
      <w:rFonts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2C06BC"/>
    <w:pPr>
      <w:widowControl w:val="0"/>
      <w:suppressAutoHyphens/>
    </w:pPr>
    <w:rPr>
      <w:rFonts w:ascii="Times New Roman" w:eastAsia="Times New Roman" w:hAnsi="Times New Roman"/>
      <w:kern w:val="2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9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232</TotalTime>
  <Pages>4</Pages>
  <Words>667</Words>
  <Characters>4006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wjakubczyk</cp:lastModifiedBy>
  <cp:revision>53</cp:revision>
  <cp:lastPrinted>2022-12-13T12:58:00Z</cp:lastPrinted>
  <dcterms:created xsi:type="dcterms:W3CDTF">2022-11-02T09:17:00Z</dcterms:created>
  <dcterms:modified xsi:type="dcterms:W3CDTF">2022-12-19T07:59:00Z</dcterms:modified>
</cp:coreProperties>
</file>