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7F30C" w14:textId="77777777" w:rsidR="00F3086B" w:rsidRPr="007B2014" w:rsidRDefault="00F3086B" w:rsidP="41B497B1">
      <w:pPr>
        <w:pStyle w:val="Nadpis1"/>
        <w:jc w:val="both"/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</w:pP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Príloha č. </w:t>
      </w: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  <w:lang w:val="sk-SK"/>
        </w:rPr>
        <w:t>1</w:t>
      </w: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</w:rPr>
        <w:t xml:space="preserve"> – </w:t>
      </w:r>
      <w:r w:rsidRPr="41B497B1">
        <w:rPr>
          <w:rFonts w:ascii="Trade Gothic Next Rounded" w:eastAsia="Trade Gothic Next Rounded" w:hAnsi="Trade Gothic Next Rounded" w:cs="Trade Gothic Next Rounded"/>
          <w:b w:val="0"/>
          <w:bCs w:val="0"/>
          <w:color w:val="222A35" w:themeColor="text2" w:themeShade="80"/>
          <w:szCs w:val="28"/>
          <w:lang w:val="sk-SK"/>
        </w:rPr>
        <w:t>Opis predmetu zákazky</w:t>
      </w:r>
    </w:p>
    <w:p w14:paraId="21B40780" w14:textId="77777777" w:rsidR="00F3086B" w:rsidRDefault="00F3086B" w:rsidP="41B497B1">
      <w:pPr>
        <w:jc w:val="both"/>
        <w:rPr>
          <w:rFonts w:ascii="Trade Gothic Next Rounded" w:eastAsia="Trade Gothic Next Rounded" w:hAnsi="Trade Gothic Next Rounded" w:cs="Trade Gothic Next Rounded"/>
          <w:sz w:val="22"/>
        </w:rPr>
      </w:pPr>
      <w:bookmarkStart w:id="0" w:name="_Hlk37254033"/>
      <w:bookmarkStart w:id="1" w:name="_Hlk52521545"/>
      <w:bookmarkEnd w:id="0"/>
    </w:p>
    <w:p w14:paraId="5863D8A0" w14:textId="6112F9D0" w:rsidR="00AB5BCE" w:rsidRPr="009E0935" w:rsidRDefault="00AB5BCE" w:rsidP="41B497B1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Časť 1</w:t>
      </w:r>
      <w:r w:rsidR="004E2A2D"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 w:rsidR="00BB4CA5">
        <w:rPr>
          <w:rFonts w:ascii="Calibri" w:eastAsia="Trade Gothic Next Rounded" w:hAnsi="Calibri" w:cs="Calibri"/>
          <w:b/>
          <w:bCs/>
          <w:sz w:val="40"/>
          <w:szCs w:val="40"/>
        </w:rPr>
        <w:t xml:space="preserve"> </w:t>
      </w:r>
      <w:r w:rsidR="0026716F">
        <w:rPr>
          <w:rFonts w:ascii="Calibri" w:eastAsia="Trade Gothic Next Rounded" w:hAnsi="Calibri" w:cs="Calibri"/>
          <w:b/>
          <w:bCs/>
          <w:sz w:val="40"/>
          <w:szCs w:val="40"/>
        </w:rPr>
        <w:t>Hovädzie mäso</w:t>
      </w:r>
      <w:r w:rsidR="00910A82">
        <w:rPr>
          <w:rFonts w:ascii="Calibri" w:eastAsia="Trade Gothic Next Rounded" w:hAnsi="Calibri" w:cs="Calibri"/>
          <w:b/>
          <w:bCs/>
          <w:sz w:val="40"/>
          <w:szCs w:val="40"/>
        </w:rPr>
        <w:t xml:space="preserve"> - mrazené</w:t>
      </w:r>
    </w:p>
    <w:bookmarkEnd w:id="1"/>
    <w:p w14:paraId="4AA1AD0E" w14:textId="7962D8DA" w:rsidR="00070411" w:rsidRPr="00374B47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 w:rsidRPr="00374B47">
        <w:rPr>
          <w:rFonts w:ascii="Calibri" w:hAnsi="Calibri" w:cs="Calibri"/>
          <w:i/>
          <w:iCs/>
          <w:color w:val="242424"/>
          <w:u w:val="single"/>
        </w:rPr>
        <w:t>1</w:t>
      </w:r>
      <w:r w:rsidR="00C36D2D" w:rsidRPr="00374B47">
        <w:rPr>
          <w:rFonts w:ascii="Calibri" w:hAnsi="Calibri" w:cs="Calibri"/>
          <w:i/>
          <w:iCs/>
          <w:color w:val="242424"/>
          <w:u w:val="single"/>
        </w:rPr>
        <w:t>.</w:t>
      </w:r>
      <w:r w:rsidR="00E20992" w:rsidRPr="00374B47">
        <w:rPr>
          <w:rFonts w:ascii="Calibri" w:hAnsi="Calibri" w:cs="Calibri"/>
          <w:i/>
          <w:iCs/>
          <w:color w:val="242424"/>
          <w:u w:val="single"/>
        </w:rPr>
        <w:t>1</w:t>
      </w:r>
      <w:r w:rsidR="006E12FC" w:rsidRPr="00374B47">
        <w:rPr>
          <w:rFonts w:ascii="Calibri" w:hAnsi="Calibri" w:cs="Calibri"/>
          <w:i/>
          <w:iCs/>
          <w:color w:val="242424"/>
          <w:u w:val="single"/>
        </w:rPr>
        <w:t>.</w:t>
      </w:r>
      <w:r w:rsidRPr="00374B47">
        <w:rPr>
          <w:rFonts w:ascii="Calibri" w:hAnsi="Calibri" w:cs="Calibri"/>
          <w:i/>
          <w:iCs/>
          <w:color w:val="242424"/>
          <w:u w:val="single"/>
        </w:rPr>
        <w:t xml:space="preserve"> </w:t>
      </w:r>
      <w:bookmarkStart w:id="2" w:name="x__Hlk126058572"/>
      <w:r w:rsidRPr="00374B47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Hovädzie mäso</w:t>
      </w:r>
      <w:bookmarkEnd w:id="2"/>
      <w:r w:rsidR="00054F19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-</w:t>
      </w:r>
      <w:r w:rsidR="00AF0909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svalovina</w:t>
      </w:r>
    </w:p>
    <w:p w14:paraId="3778DDFC" w14:textId="77777777" w:rsidR="00070411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5A7B21">
        <w:rPr>
          <w:rFonts w:ascii="Calibri" w:hAnsi="Calibri" w:cs="Calibri"/>
          <w:b/>
          <w:bCs/>
          <w:color w:val="242424"/>
        </w:rPr>
        <w:t>Technická špecifikácia:</w:t>
      </w:r>
    </w:p>
    <w:p w14:paraId="32E8D59A" w14:textId="195DF8F3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</w:rPr>
        <w:t>Predpokladané množstvo odberu po</w:t>
      </w:r>
      <w:r w:rsidR="00AF0909">
        <w:rPr>
          <w:rFonts w:ascii="Calibri" w:hAnsi="Calibri" w:cs="Calibri"/>
          <w:color w:val="242424"/>
          <w:szCs w:val="24"/>
        </w:rPr>
        <w:t>čas jedného roka</w:t>
      </w:r>
      <w:r w:rsidR="00943593">
        <w:rPr>
          <w:rFonts w:ascii="Calibri" w:hAnsi="Calibri" w:cs="Calibri"/>
          <w:color w:val="242424"/>
          <w:szCs w:val="24"/>
        </w:rPr>
        <w:t xml:space="preserve"> je</w:t>
      </w:r>
      <w:r>
        <w:rPr>
          <w:rFonts w:ascii="Calibri" w:hAnsi="Calibri" w:cs="Calibri"/>
          <w:color w:val="242424"/>
          <w:szCs w:val="24"/>
        </w:rPr>
        <w:t xml:space="preserve"> </w:t>
      </w:r>
      <w:r w:rsidR="00220A30" w:rsidRPr="00943593">
        <w:rPr>
          <w:rFonts w:ascii="Calibri" w:hAnsi="Calibri" w:cs="Calibri"/>
          <w:color w:val="242424"/>
          <w:szCs w:val="24"/>
          <w:highlight w:val="yellow"/>
        </w:rPr>
        <w:t>3</w:t>
      </w:r>
      <w:r w:rsidR="008218B6" w:rsidRPr="00943593">
        <w:rPr>
          <w:rFonts w:ascii="Calibri" w:hAnsi="Calibri" w:cs="Calibri"/>
          <w:color w:val="242424"/>
          <w:szCs w:val="24"/>
          <w:highlight w:val="yellow"/>
        </w:rPr>
        <w:t>6</w:t>
      </w:r>
      <w:r w:rsidR="00220A30" w:rsidRPr="00943593">
        <w:rPr>
          <w:rFonts w:ascii="Calibri" w:hAnsi="Calibri" w:cs="Calibri"/>
          <w:color w:val="242424"/>
          <w:szCs w:val="24"/>
          <w:highlight w:val="yellow"/>
        </w:rPr>
        <w:t>00</w:t>
      </w:r>
      <w:r w:rsidRPr="00943593">
        <w:rPr>
          <w:rFonts w:ascii="Calibri" w:hAnsi="Calibri" w:cs="Calibri"/>
          <w:color w:val="242424"/>
          <w:szCs w:val="24"/>
          <w:highlight w:val="yellow"/>
        </w:rPr>
        <w:t xml:space="preserve"> kg</w:t>
      </w:r>
    </w:p>
    <w:p w14:paraId="2957529B" w14:textId="77777777" w:rsidR="00070411" w:rsidRPr="006E521E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bookmarkStart w:id="3" w:name="x__Hlk126156534"/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Mäso v hlbokozmrazenom stave (teplota pri dodaní min. -12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°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C), kategórie VŽP 3</w:t>
      </w:r>
      <w:bookmarkEnd w:id="3"/>
    </w:p>
    <w:p w14:paraId="1608E019" w14:textId="6C41641B" w:rsidR="00070411" w:rsidRPr="002D003F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Mäso naporciované na 5 – 7 kg/ks v balení, bez kože hlavy</w:t>
      </w:r>
      <w:r w:rsidR="0085307C">
        <w:rPr>
          <w:rFonts w:ascii="Calibri" w:hAnsi="Calibri" w:cs="Calibri"/>
          <w:color w:val="242424"/>
          <w:szCs w:val="24"/>
          <w:shd w:val="clear" w:color="auto" w:fill="FFFFFF"/>
        </w:rPr>
        <w:t>, </w:t>
      </w: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kopýt</w:t>
      </w:r>
      <w:r w:rsidR="0085307C">
        <w:rPr>
          <w:rFonts w:ascii="Calibri" w:hAnsi="Calibri" w:cs="Calibri"/>
          <w:color w:val="242424"/>
          <w:szCs w:val="24"/>
          <w:shd w:val="clear" w:color="auto" w:fill="FFFFFF"/>
        </w:rPr>
        <w:t>, rebier</w:t>
      </w:r>
    </w:p>
    <w:p w14:paraId="59DC5AA1" w14:textId="30FC2CE8" w:rsidR="002D003F" w:rsidRPr="00D76B9B" w:rsidRDefault="002D003F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  <w:shd w:val="clear" w:color="auto" w:fill="FFFFFF"/>
        </w:rPr>
        <w:t>Podiel tuku na mäse maximálne 10%</w:t>
      </w:r>
      <w:r w:rsidR="00D76B9B">
        <w:rPr>
          <w:rFonts w:ascii="Calibri" w:hAnsi="Calibri" w:cs="Calibri"/>
          <w:color w:val="242424"/>
          <w:szCs w:val="24"/>
          <w:shd w:val="clear" w:color="auto" w:fill="FFFFFF"/>
        </w:rPr>
        <w:t xml:space="preserve"> z celkovej hmotnosti </w:t>
      </w:r>
    </w:p>
    <w:p w14:paraId="39D3E7A6" w14:textId="27D70BB7" w:rsidR="00AE3A51" w:rsidRPr="004F0AA7" w:rsidRDefault="00AE3A5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15 – 25</w:t>
      </w:r>
      <w:r w:rsidR="00AA5E93">
        <w:rPr>
          <w:rFonts w:ascii="Calibri" w:hAnsi="Calibri" w:cs="Calibri"/>
          <w:color w:val="242424"/>
          <w:szCs w:val="24"/>
        </w:rPr>
        <w:t xml:space="preserve">kg </w:t>
      </w:r>
      <w:r>
        <w:rPr>
          <w:rFonts w:ascii="Calibri" w:hAnsi="Calibri" w:cs="Calibri"/>
          <w:color w:val="242424"/>
          <w:szCs w:val="24"/>
        </w:rPr>
        <w:t>jedn</w:t>
      </w:r>
      <w:r w:rsidR="003C78F4">
        <w:rPr>
          <w:rFonts w:ascii="Calibri" w:hAnsi="Calibri" w:cs="Calibri"/>
          <w:color w:val="242424"/>
          <w:szCs w:val="24"/>
        </w:rPr>
        <w:t>a bednička</w:t>
      </w:r>
    </w:p>
    <w:p w14:paraId="6D89E61D" w14:textId="188D9F4D" w:rsidR="00070411" w:rsidRPr="00AE3A51" w:rsidRDefault="00C43940" w:rsidP="00AE3A51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Z.z.. </w:t>
      </w:r>
    </w:p>
    <w:p w14:paraId="5E4DC7DE" w14:textId="77777777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Dodávka do 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>ZOO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Bratislava na náklady dodávateľa</w:t>
      </w:r>
    </w:p>
    <w:p w14:paraId="68F967B0" w14:textId="77777777" w:rsidR="00070411" w:rsidRPr="004F0AA7" w:rsidRDefault="00070411" w:rsidP="006E0C07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Pri mäse z kravy staršej ako 6 rokov je nutné doložiť osvedčenie o odbere a vyšetrení na TSE</w:t>
      </w:r>
    </w:p>
    <w:p w14:paraId="3332BBA5" w14:textId="4DB83CC5" w:rsidR="00070411" w:rsidRPr="00943593" w:rsidRDefault="00070411" w:rsidP="00070411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14964F34" w14:textId="14CE43B9" w:rsidR="00B831D6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E731C7">
        <w:rPr>
          <w:rFonts w:ascii="Calibri" w:hAnsi="Calibri" w:cs="Calibri"/>
          <w:b/>
          <w:bCs/>
          <w:color w:val="242424"/>
        </w:rPr>
        <w:t xml:space="preserve"> </w:t>
      </w:r>
      <w:r w:rsidR="00B831D6"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C927BA" w:rsidRPr="006B74E1">
        <w:rPr>
          <w:rFonts w:ascii="Calibri" w:hAnsi="Calibri" w:cs="Calibri"/>
          <w:color w:val="242424"/>
        </w:rPr>
        <w:t>1x</w:t>
      </w:r>
      <w:r w:rsidR="006B74E1" w:rsidRPr="006B74E1">
        <w:rPr>
          <w:rFonts w:ascii="Calibri" w:hAnsi="Calibri" w:cs="Calibri"/>
          <w:color w:val="242424"/>
        </w:rPr>
        <w:t xml:space="preserve"> do mesiaca</w:t>
      </w:r>
      <w:r w:rsidR="00BC305A">
        <w:rPr>
          <w:rFonts w:ascii="Calibri" w:hAnsi="Calibri" w:cs="Calibri"/>
          <w:color w:val="242424"/>
        </w:rPr>
        <w:t xml:space="preserve"> – cca </w:t>
      </w:r>
      <w:r w:rsidR="00FE65B2">
        <w:rPr>
          <w:rFonts w:ascii="Calibri" w:hAnsi="Calibri" w:cs="Calibri"/>
          <w:color w:val="242424"/>
        </w:rPr>
        <w:t>300</w:t>
      </w:r>
      <w:r w:rsidR="00BC305A">
        <w:rPr>
          <w:rFonts w:ascii="Calibri" w:hAnsi="Calibri" w:cs="Calibri"/>
          <w:color w:val="242424"/>
        </w:rPr>
        <w:t>kg mesačne</w:t>
      </w:r>
    </w:p>
    <w:p w14:paraId="41B62065" w14:textId="1C99C26E" w:rsidR="00F93688" w:rsidRDefault="00F93688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D01987">
        <w:rPr>
          <w:rFonts w:ascii="Calibri" w:hAnsi="Calibri" w:cs="Calibri"/>
          <w:b/>
          <w:bCs/>
          <w:color w:val="242424"/>
          <w:highlight w:val="cyan"/>
        </w:rPr>
        <w:t>Predpokladaná hodnota zákazky</w:t>
      </w:r>
      <w:r w:rsidR="00C14EAA" w:rsidRPr="00D01987">
        <w:rPr>
          <w:rFonts w:ascii="Calibri" w:hAnsi="Calibri" w:cs="Calibri"/>
          <w:b/>
          <w:bCs/>
          <w:color w:val="242424"/>
          <w:highlight w:val="cyan"/>
        </w:rPr>
        <w:t xml:space="preserve"> bez DPH:</w:t>
      </w:r>
      <w:r w:rsidR="00C14EAA" w:rsidRPr="00D01987">
        <w:rPr>
          <w:rFonts w:ascii="Calibri" w:hAnsi="Calibri" w:cs="Calibri"/>
          <w:b/>
          <w:bCs/>
          <w:i/>
          <w:iCs/>
          <w:color w:val="242424"/>
          <w:highlight w:val="cyan"/>
        </w:rPr>
        <w:t xml:space="preserve"> </w:t>
      </w:r>
      <w:r w:rsidR="00A207E5" w:rsidRPr="00D01987">
        <w:rPr>
          <w:rFonts w:ascii="Calibri" w:hAnsi="Calibri" w:cs="Calibri"/>
          <w:i/>
          <w:iCs/>
          <w:color w:val="242424"/>
          <w:highlight w:val="cyan"/>
        </w:rPr>
        <w:t>1</w:t>
      </w:r>
      <w:r w:rsidR="00D860A2">
        <w:rPr>
          <w:rFonts w:ascii="Calibri" w:hAnsi="Calibri" w:cs="Calibri"/>
          <w:i/>
          <w:iCs/>
          <w:color w:val="242424"/>
          <w:highlight w:val="cyan"/>
        </w:rPr>
        <w:t>6 200</w:t>
      </w:r>
      <w:r w:rsidR="00D01987">
        <w:rPr>
          <w:rFonts w:ascii="Calibri" w:hAnsi="Calibri" w:cs="Calibri"/>
          <w:i/>
          <w:iCs/>
          <w:color w:val="242424"/>
          <w:highlight w:val="cyan"/>
        </w:rPr>
        <w:t>,-</w:t>
      </w:r>
      <w:r w:rsidR="00A207E5" w:rsidRPr="00D01987">
        <w:rPr>
          <w:rFonts w:ascii="Calibri" w:hAnsi="Calibri" w:cs="Calibri"/>
          <w:i/>
          <w:iCs/>
          <w:color w:val="242424"/>
          <w:highlight w:val="cyan"/>
        </w:rPr>
        <w:t xml:space="preserve"> </w:t>
      </w:r>
      <w:r w:rsidR="00EF05F5" w:rsidRPr="00D01987">
        <w:rPr>
          <w:rFonts w:ascii="Calibri" w:hAnsi="Calibri" w:cs="Calibri"/>
          <w:i/>
          <w:iCs/>
          <w:color w:val="242424"/>
          <w:highlight w:val="cyan"/>
        </w:rPr>
        <w:t>€</w:t>
      </w:r>
    </w:p>
    <w:p w14:paraId="3A79A41F" w14:textId="77777777" w:rsidR="001550B0" w:rsidRDefault="001550B0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3782ED87" w14:textId="7DD92142" w:rsidR="009C3AAC" w:rsidRDefault="009C3AAC" w:rsidP="009C3AA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</w:pPr>
      <w:r w:rsidRPr="00374B47">
        <w:rPr>
          <w:rFonts w:ascii="Calibri" w:hAnsi="Calibri" w:cs="Calibri"/>
          <w:i/>
          <w:iCs/>
          <w:color w:val="242424"/>
          <w:u w:val="single"/>
        </w:rPr>
        <w:t>1.</w:t>
      </w:r>
      <w:r>
        <w:rPr>
          <w:rFonts w:ascii="Calibri" w:hAnsi="Calibri" w:cs="Calibri"/>
          <w:i/>
          <w:iCs/>
          <w:color w:val="242424"/>
          <w:u w:val="single"/>
        </w:rPr>
        <w:t>2</w:t>
      </w:r>
      <w:r w:rsidRPr="00374B47">
        <w:rPr>
          <w:rFonts w:ascii="Calibri" w:hAnsi="Calibri" w:cs="Calibri"/>
          <w:i/>
          <w:iCs/>
          <w:color w:val="242424"/>
          <w:u w:val="single"/>
        </w:rPr>
        <w:t xml:space="preserve">. </w:t>
      </w:r>
      <w:r w:rsidRPr="00374B47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 xml:space="preserve">Hovädzie mäso </w:t>
      </w: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s kosťou</w:t>
      </w:r>
    </w:p>
    <w:p w14:paraId="1162D84B" w14:textId="5AE1F9F1" w:rsidR="00D860A2" w:rsidRPr="004F0AA7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</w:rPr>
        <w:t>Predpokladané množstvo odberu po</w:t>
      </w:r>
      <w:r>
        <w:rPr>
          <w:rFonts w:ascii="Calibri" w:hAnsi="Calibri" w:cs="Calibri"/>
          <w:color w:val="242424"/>
          <w:szCs w:val="24"/>
        </w:rPr>
        <w:t xml:space="preserve">čas jedného roka je </w:t>
      </w:r>
      <w:r>
        <w:rPr>
          <w:rFonts w:ascii="Calibri" w:hAnsi="Calibri" w:cs="Calibri"/>
          <w:color w:val="242424"/>
          <w:szCs w:val="24"/>
          <w:highlight w:val="yellow"/>
        </w:rPr>
        <w:t>25</w:t>
      </w:r>
      <w:r w:rsidRPr="00943593">
        <w:rPr>
          <w:rFonts w:ascii="Calibri" w:hAnsi="Calibri" w:cs="Calibri"/>
          <w:color w:val="242424"/>
          <w:szCs w:val="24"/>
          <w:highlight w:val="yellow"/>
        </w:rPr>
        <w:t>00 kg</w:t>
      </w:r>
    </w:p>
    <w:p w14:paraId="18106594" w14:textId="77777777" w:rsidR="00D860A2" w:rsidRPr="006E521E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Mäso v hlbokozmrazenom stave (teplota pri dodaní min. -12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°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C), kategórie VŽP 3</w:t>
      </w:r>
    </w:p>
    <w:p w14:paraId="4815984F" w14:textId="77777777" w:rsidR="00D860A2" w:rsidRPr="002D003F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Mäso naporciované na 5 – 7 kg/ks v balení, bez kože hlavy</w:t>
      </w:r>
      <w:r>
        <w:rPr>
          <w:rFonts w:ascii="Calibri" w:hAnsi="Calibri" w:cs="Calibri"/>
          <w:color w:val="242424"/>
          <w:szCs w:val="24"/>
          <w:shd w:val="clear" w:color="auto" w:fill="FFFFFF"/>
        </w:rPr>
        <w:t>, </w:t>
      </w:r>
      <w:r w:rsidRPr="006D151F">
        <w:rPr>
          <w:rFonts w:ascii="Calibri" w:hAnsi="Calibri" w:cs="Calibri"/>
          <w:color w:val="242424"/>
          <w:szCs w:val="24"/>
          <w:shd w:val="clear" w:color="auto" w:fill="FFFFFF"/>
        </w:rPr>
        <w:t>kopýt</w:t>
      </w:r>
      <w:r>
        <w:rPr>
          <w:rFonts w:ascii="Calibri" w:hAnsi="Calibri" w:cs="Calibri"/>
          <w:color w:val="242424"/>
          <w:szCs w:val="24"/>
          <w:shd w:val="clear" w:color="auto" w:fill="FFFFFF"/>
        </w:rPr>
        <w:t>, rebier</w:t>
      </w:r>
    </w:p>
    <w:p w14:paraId="7F80FBB7" w14:textId="77777777" w:rsidR="00D860A2" w:rsidRPr="00D76B9B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  <w:shd w:val="clear" w:color="auto" w:fill="FFFFFF"/>
        </w:rPr>
        <w:t xml:space="preserve">Podiel tuku na mäse maximálne 10% z celkovej hmotnosti </w:t>
      </w:r>
    </w:p>
    <w:p w14:paraId="1245A6B3" w14:textId="77777777" w:rsidR="00D860A2" w:rsidRPr="00AE3A51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  <w:shd w:val="clear" w:color="auto" w:fill="FFFFFF"/>
        </w:rPr>
        <w:t>Pri mäse s kosťou je podiel váhy mäsa minimálne 2/3 z celkovej váhy balíčka</w:t>
      </w:r>
    </w:p>
    <w:p w14:paraId="1518E763" w14:textId="77777777" w:rsidR="00D860A2" w:rsidRPr="004F0AA7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15 – 25kg jedna bednička</w:t>
      </w:r>
    </w:p>
    <w:p w14:paraId="777189F1" w14:textId="77777777" w:rsidR="00D860A2" w:rsidRPr="00AE3A51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Z.z.. </w:t>
      </w:r>
    </w:p>
    <w:p w14:paraId="59C5DF9B" w14:textId="77777777" w:rsidR="00D860A2" w:rsidRPr="004F0AA7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Dodávka do 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>ZOO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Bratislava na náklady dodávateľa</w:t>
      </w:r>
    </w:p>
    <w:p w14:paraId="17201D4B" w14:textId="77777777" w:rsidR="00D860A2" w:rsidRPr="004F0AA7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Pri mäse z kravy staršej ako 6 rokov je nutné doložiť osvedčenie o odbere a vyšetrení na TSE</w:t>
      </w:r>
    </w:p>
    <w:p w14:paraId="461093DF" w14:textId="77777777" w:rsidR="00D860A2" w:rsidRPr="001550B0" w:rsidRDefault="00D860A2" w:rsidP="00D860A2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3EF2711E" w14:textId="45B1574A" w:rsidR="001550B0" w:rsidRDefault="001550B0" w:rsidP="001550B0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 cca </w:t>
      </w:r>
      <w:r w:rsidR="00B91F8F">
        <w:rPr>
          <w:rFonts w:ascii="Calibri" w:hAnsi="Calibri" w:cs="Calibri"/>
          <w:color w:val="242424"/>
        </w:rPr>
        <w:t>2</w:t>
      </w:r>
      <w:r>
        <w:rPr>
          <w:rFonts w:ascii="Calibri" w:hAnsi="Calibri" w:cs="Calibri"/>
          <w:color w:val="242424"/>
        </w:rPr>
        <w:t>00kg mesačne</w:t>
      </w:r>
    </w:p>
    <w:p w14:paraId="75EA5F11" w14:textId="51C7E539" w:rsidR="001550B0" w:rsidRDefault="001550B0" w:rsidP="001550B0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D01987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D01987">
        <w:rPr>
          <w:rFonts w:ascii="Calibri" w:hAnsi="Calibri" w:cs="Calibri"/>
          <w:b/>
          <w:bCs/>
          <w:i/>
          <w:iCs/>
          <w:color w:val="242424"/>
          <w:highlight w:val="cyan"/>
        </w:rPr>
        <w:t xml:space="preserve"> </w:t>
      </w:r>
      <w:r w:rsidR="00B91F8F">
        <w:rPr>
          <w:rFonts w:ascii="Calibri" w:hAnsi="Calibri" w:cs="Calibri"/>
          <w:i/>
          <w:iCs/>
          <w:color w:val="242424"/>
          <w:highlight w:val="cyan"/>
        </w:rPr>
        <w:t>8750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D01987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612E7B62" w14:textId="77777777" w:rsidR="00E41507" w:rsidRDefault="00E41507" w:rsidP="001550B0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225EC4B8" w14:textId="50529319" w:rsidR="00E41507" w:rsidRPr="002F283B" w:rsidRDefault="00E41507" w:rsidP="00E41507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 w:rsidRPr="002F283B">
        <w:rPr>
          <w:rFonts w:ascii="Calibri" w:hAnsi="Calibri" w:cs="Calibri"/>
          <w:i/>
          <w:iCs/>
          <w:color w:val="242424"/>
          <w:u w:val="single"/>
        </w:rPr>
        <w:t>1.</w:t>
      </w:r>
      <w:r>
        <w:rPr>
          <w:rFonts w:ascii="Calibri" w:hAnsi="Calibri" w:cs="Calibri"/>
          <w:i/>
          <w:iCs/>
          <w:color w:val="242424"/>
          <w:u w:val="single"/>
        </w:rPr>
        <w:t>3</w:t>
      </w:r>
      <w:r w:rsidRPr="002F283B">
        <w:rPr>
          <w:rFonts w:ascii="Calibri" w:hAnsi="Calibri" w:cs="Calibri"/>
          <w:i/>
          <w:iCs/>
          <w:color w:val="242424"/>
          <w:u w:val="single"/>
        </w:rPr>
        <w:t xml:space="preserve">. Hovädzie srdcia </w:t>
      </w:r>
    </w:p>
    <w:p w14:paraId="28AD8184" w14:textId="77777777" w:rsidR="00E41507" w:rsidRPr="00F45EB7" w:rsidRDefault="00E41507" w:rsidP="00E41507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F45EB7">
        <w:rPr>
          <w:rFonts w:ascii="Calibri" w:hAnsi="Calibri" w:cs="Calibri"/>
          <w:b/>
          <w:bCs/>
          <w:color w:val="242424"/>
        </w:rPr>
        <w:t>Technická špecifikácia:</w:t>
      </w:r>
    </w:p>
    <w:p w14:paraId="234E610C" w14:textId="77777777" w:rsidR="00E41507" w:rsidRPr="00816418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Pr="005F1607">
        <w:rPr>
          <w:rFonts w:ascii="Calibri" w:hAnsi="Calibri" w:cs="Calibri"/>
          <w:color w:val="242424"/>
          <w:szCs w:val="24"/>
          <w:highlight w:val="yellow"/>
        </w:rPr>
        <w:t>750 kg</w:t>
      </w:r>
    </w:p>
    <w:p w14:paraId="10EDD6C3" w14:textId="77777777" w:rsidR="00E41507" w:rsidRPr="00816418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Mäso v hlboko</w:t>
      </w:r>
      <w:r>
        <w:rPr>
          <w:rFonts w:ascii="Calibri" w:hAnsi="Calibri" w:cs="Calibri"/>
          <w:color w:val="242424"/>
          <w:szCs w:val="24"/>
        </w:rPr>
        <w:t>z</w:t>
      </w:r>
      <w:r w:rsidRPr="00816418">
        <w:rPr>
          <w:rFonts w:ascii="Calibri" w:hAnsi="Calibri" w:cs="Calibri"/>
          <w:color w:val="242424"/>
          <w:szCs w:val="24"/>
        </w:rPr>
        <w:t>mrazenom stave (teplota pri dodaní min. -12</w:t>
      </w:r>
      <w:r>
        <w:rPr>
          <w:rFonts w:ascii="Calibri" w:hAnsi="Calibri" w:cs="Calibri"/>
          <w:color w:val="242424"/>
          <w:szCs w:val="24"/>
        </w:rPr>
        <w:t xml:space="preserve"> °</w:t>
      </w:r>
      <w:r w:rsidRPr="00816418">
        <w:rPr>
          <w:rFonts w:ascii="Calibri" w:hAnsi="Calibri" w:cs="Calibri"/>
          <w:color w:val="242424"/>
          <w:szCs w:val="24"/>
        </w:rPr>
        <w:t>C), kategórie VŽP 3</w:t>
      </w:r>
    </w:p>
    <w:p w14:paraId="0F54C2AC" w14:textId="77777777" w:rsidR="00E41507" w:rsidRPr="001E19CA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Z.z.. </w:t>
      </w:r>
    </w:p>
    <w:p w14:paraId="41BCED11" w14:textId="77777777" w:rsidR="00E41507" w:rsidRPr="00816418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07DF81F1" w14:textId="77777777" w:rsidR="00E41507" w:rsidRPr="00816418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Pri mäse z kravy staršej ako 6 rokov je nutné doložiť osvedčenie o odbere a vyšetrení na TSE</w:t>
      </w:r>
    </w:p>
    <w:p w14:paraId="2488A915" w14:textId="77777777" w:rsidR="00E41507" w:rsidRPr="00816418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79B20E95" w14:textId="66278CBC" w:rsidR="00E41507" w:rsidRPr="00383BA6" w:rsidRDefault="00E41507" w:rsidP="00E41507">
      <w:pPr>
        <w:numPr>
          <w:ilvl w:val="0"/>
          <w:numId w:val="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816418">
        <w:rPr>
          <w:rFonts w:ascii="Calibri" w:hAnsi="Calibri" w:cs="Calibri"/>
          <w:color w:val="242424"/>
          <w:szCs w:val="24"/>
        </w:rPr>
        <w:t>Srdcia balené po 5-7 kg/ks</w:t>
      </w:r>
      <w:r>
        <w:rPr>
          <w:rFonts w:ascii="Calibri" w:hAnsi="Calibri" w:cs="Calibri"/>
          <w:color w:val="242424"/>
          <w:szCs w:val="24"/>
        </w:rPr>
        <w:t xml:space="preserve"> v 15 – 25kg balení</w:t>
      </w:r>
    </w:p>
    <w:p w14:paraId="3EE66C5B" w14:textId="77777777" w:rsidR="00E41507" w:rsidRDefault="00E41507" w:rsidP="00E41507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1F188E">
        <w:rPr>
          <w:rFonts w:ascii="Calibri" w:hAnsi="Calibri" w:cs="Calibri"/>
          <w:b/>
          <w:bCs/>
          <w:color w:val="242424"/>
        </w:rPr>
        <w:t xml:space="preserve"> </w:t>
      </w: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3</w:t>
      </w:r>
      <w:r w:rsidRPr="006B74E1">
        <w:rPr>
          <w:rFonts w:ascii="Calibri" w:hAnsi="Calibri" w:cs="Calibri"/>
          <w:color w:val="242424"/>
        </w:rPr>
        <w:t xml:space="preserve"> mesiac</w:t>
      </w:r>
      <w:r>
        <w:rPr>
          <w:rFonts w:ascii="Calibri" w:hAnsi="Calibri" w:cs="Calibri"/>
          <w:color w:val="242424"/>
        </w:rPr>
        <w:t>e – cca 185kg</w:t>
      </w:r>
    </w:p>
    <w:p w14:paraId="28D7AD36" w14:textId="77777777" w:rsidR="00E41507" w:rsidRDefault="00E41507" w:rsidP="00E41507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DC4D87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>
        <w:rPr>
          <w:rFonts w:ascii="Calibri" w:hAnsi="Calibri" w:cs="Calibri"/>
          <w:i/>
          <w:iCs/>
          <w:color w:val="242424"/>
          <w:highlight w:val="cyan"/>
        </w:rPr>
        <w:t>1 875</w:t>
      </w:r>
      <w:r w:rsidRPr="00DC4D87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709F17BE" w14:textId="77777777" w:rsidR="00E41507" w:rsidRDefault="00E41507" w:rsidP="001550B0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523B2150" w14:textId="77777777" w:rsidR="00E41507" w:rsidRDefault="00E41507" w:rsidP="001550B0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06F2A181" w14:textId="22F77A49" w:rsidR="00F41224" w:rsidRPr="009E0935" w:rsidRDefault="00F41224" w:rsidP="00F41224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 xml:space="preserve">Časť </w:t>
      </w:r>
      <w:r w:rsidR="00EA686C">
        <w:rPr>
          <w:rFonts w:ascii="Calibri" w:eastAsia="Trade Gothic Next Rounded" w:hAnsi="Calibri" w:cs="Calibri"/>
          <w:b/>
          <w:bCs/>
          <w:sz w:val="40"/>
          <w:szCs w:val="40"/>
        </w:rPr>
        <w:t>2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</w:t>
      </w:r>
      <w:r w:rsidR="00133DAF">
        <w:rPr>
          <w:rFonts w:ascii="Calibri" w:eastAsia="Trade Gothic Next Rounded" w:hAnsi="Calibri" w:cs="Calibri"/>
          <w:b/>
          <w:bCs/>
          <w:sz w:val="40"/>
          <w:szCs w:val="40"/>
        </w:rPr>
        <w:t>Konské mäso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- mrazené</w:t>
      </w:r>
    </w:p>
    <w:p w14:paraId="3C2F012D" w14:textId="2764BE60" w:rsidR="00BC5E29" w:rsidRPr="002F283B" w:rsidRDefault="00EA686C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2</w:t>
      </w:r>
      <w:r w:rsidR="00305E7E" w:rsidRPr="002F283B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6E12FC" w:rsidRPr="002F283B">
        <w:rPr>
          <w:rFonts w:ascii="Calibri" w:hAnsi="Calibri" w:cs="Calibri"/>
          <w:i/>
          <w:iCs/>
          <w:color w:val="242424"/>
          <w:u w:val="single"/>
        </w:rPr>
        <w:t>.</w:t>
      </w:r>
      <w:r w:rsidR="00BC5E29" w:rsidRPr="002F283B">
        <w:rPr>
          <w:rFonts w:ascii="Calibri" w:hAnsi="Calibri" w:cs="Calibri"/>
          <w:i/>
          <w:iCs/>
          <w:color w:val="242424"/>
          <w:u w:val="single"/>
        </w:rPr>
        <w:t xml:space="preserve"> Konské mäso</w:t>
      </w:r>
      <w:r w:rsidR="00AA2436">
        <w:rPr>
          <w:rFonts w:ascii="Calibri" w:hAnsi="Calibri" w:cs="Calibri"/>
          <w:i/>
          <w:iCs/>
          <w:color w:val="242424"/>
          <w:u w:val="single"/>
        </w:rPr>
        <w:t xml:space="preserve"> – svalovina </w:t>
      </w:r>
    </w:p>
    <w:p w14:paraId="724CDCE8" w14:textId="77777777" w:rsidR="00BC5E29" w:rsidRPr="009D2930" w:rsidRDefault="00BC5E29" w:rsidP="00BC5E2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b/>
          <w:bCs/>
          <w:color w:val="242424"/>
        </w:rPr>
        <w:t>Technická špecifikácia:</w:t>
      </w:r>
    </w:p>
    <w:p w14:paraId="09C3AE04" w14:textId="79D8CF5D" w:rsidR="00BC5E29" w:rsidRPr="009D2930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 xml:space="preserve">Predpokladané množstvo odberu počas jedného roka je </w:t>
      </w:r>
      <w:r w:rsidR="00AA2436" w:rsidRPr="00E51460">
        <w:rPr>
          <w:rFonts w:ascii="Calibri" w:hAnsi="Calibri" w:cs="Calibri"/>
          <w:color w:val="242424"/>
          <w:highlight w:val="yellow"/>
        </w:rPr>
        <w:t>1</w:t>
      </w:r>
      <w:r w:rsidR="00BC57FF">
        <w:rPr>
          <w:rFonts w:ascii="Calibri" w:hAnsi="Calibri" w:cs="Calibri"/>
          <w:color w:val="242424"/>
          <w:highlight w:val="yellow"/>
        </w:rPr>
        <w:t>4</w:t>
      </w:r>
      <w:r w:rsidR="00AA2436" w:rsidRPr="00E51460">
        <w:rPr>
          <w:rFonts w:ascii="Calibri" w:hAnsi="Calibri" w:cs="Calibri"/>
          <w:color w:val="242424"/>
          <w:highlight w:val="yellow"/>
        </w:rPr>
        <w:t>00kg</w:t>
      </w:r>
    </w:p>
    <w:p w14:paraId="32F77B23" w14:textId="77777777" w:rsidR="00BC5E29" w:rsidRPr="009D2930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Mäso v mrazenom stave, kategórie VŽP 3</w:t>
      </w:r>
    </w:p>
    <w:p w14:paraId="5B3BC395" w14:textId="63F91E26" w:rsidR="00BC5E29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 xml:space="preserve">Mäso </w:t>
      </w:r>
      <w:r>
        <w:rPr>
          <w:rFonts w:ascii="Calibri" w:hAnsi="Calibri" w:cs="Calibri"/>
          <w:color w:val="242424"/>
        </w:rPr>
        <w:t>naporciované</w:t>
      </w:r>
      <w:r w:rsidRPr="009D2930">
        <w:rPr>
          <w:rFonts w:ascii="Calibri" w:hAnsi="Calibri" w:cs="Calibri"/>
          <w:color w:val="242424"/>
        </w:rPr>
        <w:t xml:space="preserve"> na 5-7 kg/ks, bez kože, kopýt</w:t>
      </w:r>
      <w:r w:rsidR="00B57FBE">
        <w:rPr>
          <w:rFonts w:ascii="Calibri" w:hAnsi="Calibri" w:cs="Calibri"/>
          <w:color w:val="242424"/>
        </w:rPr>
        <w:t xml:space="preserve">, </w:t>
      </w:r>
      <w:r w:rsidR="005C6F20">
        <w:rPr>
          <w:rFonts w:ascii="Calibri" w:hAnsi="Calibri" w:cs="Calibri"/>
          <w:color w:val="242424"/>
        </w:rPr>
        <w:t>rebier</w:t>
      </w:r>
      <w:r w:rsidR="00B57FBE">
        <w:rPr>
          <w:rFonts w:ascii="Calibri" w:hAnsi="Calibri" w:cs="Calibri"/>
          <w:color w:val="242424"/>
        </w:rPr>
        <w:t xml:space="preserve"> </w:t>
      </w:r>
      <w:r w:rsidRPr="009D2930">
        <w:rPr>
          <w:rFonts w:ascii="Calibri" w:hAnsi="Calibri" w:cs="Calibri"/>
          <w:color w:val="242424"/>
        </w:rPr>
        <w:t>a</w:t>
      </w:r>
      <w:r w:rsidR="00305138">
        <w:rPr>
          <w:rFonts w:ascii="Calibri" w:hAnsi="Calibri" w:cs="Calibri"/>
          <w:color w:val="242424"/>
        </w:rPr>
        <w:t> </w:t>
      </w:r>
      <w:r w:rsidRPr="009D2930">
        <w:rPr>
          <w:rFonts w:ascii="Calibri" w:hAnsi="Calibri" w:cs="Calibri"/>
          <w:color w:val="242424"/>
        </w:rPr>
        <w:t>hlavy</w:t>
      </w:r>
    </w:p>
    <w:p w14:paraId="67067E01" w14:textId="77777777" w:rsidR="00305138" w:rsidRPr="00D76B9B" w:rsidRDefault="00305138" w:rsidP="00305138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  <w:shd w:val="clear" w:color="auto" w:fill="FFFFFF"/>
        </w:rPr>
        <w:t xml:space="preserve">Podiel tuku na mäse maximálne 10% z celkovej hmotnosti </w:t>
      </w:r>
    </w:p>
    <w:p w14:paraId="13E2E118" w14:textId="66F5E9FA" w:rsidR="001C2324" w:rsidRPr="009D2930" w:rsidRDefault="003C78F4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15 – 25kg jedna bednička</w:t>
      </w:r>
    </w:p>
    <w:p w14:paraId="1ECB0B1D" w14:textId="77777777" w:rsidR="00BC5E29" w:rsidRPr="009D2930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4" w:name="_Hlk159183339"/>
      <w:r w:rsidRPr="009D2930">
        <w:rPr>
          <w:rFonts w:ascii="Calibri" w:hAnsi="Calibri" w:cs="Calibri"/>
          <w:color w:val="242424"/>
        </w:rPr>
        <w:t>Dodávka do ZOO Bratislava na náklady dodávateľa</w:t>
      </w:r>
    </w:p>
    <w:bookmarkEnd w:id="4"/>
    <w:p w14:paraId="6E762529" w14:textId="77777777" w:rsidR="00BC5E29" w:rsidRPr="009D2930" w:rsidRDefault="00BC5E29" w:rsidP="00BC5E29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Dodávky by boli realizované v čiastkových objednávkach</w:t>
      </w:r>
    </w:p>
    <w:p w14:paraId="5D033700" w14:textId="77777777" w:rsidR="001C2324" w:rsidRPr="001E19CA" w:rsidRDefault="001C2324" w:rsidP="001C2324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Z.z.. </w:t>
      </w:r>
    </w:p>
    <w:p w14:paraId="1E018A9A" w14:textId="0792DC75" w:rsidR="00BC5E29" w:rsidRDefault="006B74E1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 w:rsidR="002C36D6">
        <w:rPr>
          <w:rFonts w:ascii="Calibri" w:hAnsi="Calibri" w:cs="Calibri"/>
          <w:color w:val="242424"/>
        </w:rPr>
        <w:t xml:space="preserve"> – cca </w:t>
      </w:r>
      <w:r w:rsidR="00E51460">
        <w:rPr>
          <w:rFonts w:ascii="Calibri" w:hAnsi="Calibri" w:cs="Calibri"/>
          <w:color w:val="242424"/>
        </w:rPr>
        <w:t>1</w:t>
      </w:r>
      <w:r w:rsidR="002C36D6">
        <w:rPr>
          <w:rFonts w:ascii="Calibri" w:hAnsi="Calibri" w:cs="Calibri"/>
          <w:color w:val="242424"/>
        </w:rPr>
        <w:t>00 kg</w:t>
      </w:r>
    </w:p>
    <w:p w14:paraId="491AA529" w14:textId="29E9C0BC" w:rsidR="001C5594" w:rsidRDefault="001C559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172E81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172E81">
        <w:rPr>
          <w:rFonts w:ascii="Calibri" w:hAnsi="Calibri" w:cs="Calibri"/>
          <w:color w:val="242424"/>
          <w:highlight w:val="cyan"/>
        </w:rPr>
        <w:t xml:space="preserve"> </w:t>
      </w:r>
      <w:r w:rsidR="001E3E07">
        <w:rPr>
          <w:rFonts w:ascii="Calibri" w:hAnsi="Calibri" w:cs="Calibri"/>
          <w:i/>
          <w:iCs/>
          <w:color w:val="242424"/>
          <w:highlight w:val="cyan"/>
        </w:rPr>
        <w:t>8 400</w:t>
      </w:r>
      <w:r w:rsidR="00172E81" w:rsidRPr="00172E81">
        <w:rPr>
          <w:rFonts w:ascii="Calibri" w:hAnsi="Calibri" w:cs="Calibri"/>
          <w:i/>
          <w:iCs/>
          <w:color w:val="242424"/>
          <w:highlight w:val="cyan"/>
        </w:rPr>
        <w:t>,-</w:t>
      </w:r>
      <w:r w:rsidRPr="00172E81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0350308B" w14:textId="77777777" w:rsidR="00E449AA" w:rsidRDefault="00E449AA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2B2628E8" w14:textId="18E7074B" w:rsidR="00723344" w:rsidRPr="002F283B" w:rsidRDefault="00A21A0F" w:rsidP="0072334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2</w:t>
      </w:r>
      <w:r w:rsidR="00723344" w:rsidRPr="002F283B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2</w:t>
      </w:r>
      <w:r w:rsidR="00723344" w:rsidRPr="002F283B">
        <w:rPr>
          <w:rFonts w:ascii="Calibri" w:hAnsi="Calibri" w:cs="Calibri"/>
          <w:i/>
          <w:iCs/>
          <w:color w:val="242424"/>
          <w:u w:val="single"/>
        </w:rPr>
        <w:t xml:space="preserve">. Konské mäso </w:t>
      </w:r>
      <w:r w:rsidR="000034E7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s kos</w:t>
      </w:r>
      <w:r w:rsidR="00AA2436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ť</w:t>
      </w:r>
      <w:r w:rsidR="000034E7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ou</w:t>
      </w:r>
    </w:p>
    <w:p w14:paraId="71FC278B" w14:textId="77777777" w:rsidR="00723344" w:rsidRPr="009D2930" w:rsidRDefault="00723344" w:rsidP="0072334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b/>
          <w:bCs/>
          <w:color w:val="242424"/>
        </w:rPr>
        <w:t>Technická špecifikácia:</w:t>
      </w:r>
    </w:p>
    <w:p w14:paraId="7185E279" w14:textId="213DED2E" w:rsidR="00723344" w:rsidRPr="009D2930" w:rsidRDefault="00723344" w:rsidP="0072334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 xml:space="preserve">Predpokladané množstvo odberu počas jedného roka je </w:t>
      </w:r>
      <w:r w:rsidRPr="000034E7">
        <w:rPr>
          <w:rFonts w:ascii="Calibri" w:hAnsi="Calibri" w:cs="Calibri"/>
          <w:color w:val="242424"/>
          <w:highlight w:val="yellow"/>
        </w:rPr>
        <w:t>1</w:t>
      </w:r>
      <w:r w:rsidR="00BC57FF">
        <w:rPr>
          <w:rFonts w:ascii="Calibri" w:hAnsi="Calibri" w:cs="Calibri"/>
          <w:color w:val="242424"/>
          <w:highlight w:val="yellow"/>
        </w:rPr>
        <w:t>4</w:t>
      </w:r>
      <w:r w:rsidRPr="000034E7">
        <w:rPr>
          <w:rFonts w:ascii="Calibri" w:hAnsi="Calibri" w:cs="Calibri"/>
          <w:color w:val="242424"/>
          <w:highlight w:val="yellow"/>
        </w:rPr>
        <w:t>00</w:t>
      </w:r>
      <w:r w:rsidR="000034E7" w:rsidRPr="000034E7">
        <w:rPr>
          <w:rFonts w:ascii="Calibri" w:hAnsi="Calibri" w:cs="Calibri"/>
          <w:color w:val="242424"/>
          <w:highlight w:val="yellow"/>
        </w:rPr>
        <w:t>kg</w:t>
      </w:r>
    </w:p>
    <w:p w14:paraId="384E3A36" w14:textId="77777777" w:rsidR="00723344" w:rsidRPr="009D2930" w:rsidRDefault="00723344" w:rsidP="0072334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Mäso v mrazenom stave, kategórie VŽP 3</w:t>
      </w:r>
    </w:p>
    <w:p w14:paraId="2C1C0601" w14:textId="77777777" w:rsidR="00723344" w:rsidRDefault="00723344" w:rsidP="0072334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 xml:space="preserve">Mäso </w:t>
      </w:r>
      <w:r>
        <w:rPr>
          <w:rFonts w:ascii="Calibri" w:hAnsi="Calibri" w:cs="Calibri"/>
          <w:color w:val="242424"/>
        </w:rPr>
        <w:t>naporciované</w:t>
      </w:r>
      <w:r w:rsidRPr="009D2930">
        <w:rPr>
          <w:rFonts w:ascii="Calibri" w:hAnsi="Calibri" w:cs="Calibri"/>
          <w:color w:val="242424"/>
        </w:rPr>
        <w:t xml:space="preserve"> na 5-7 kg/ks, bez kože, kopýt</w:t>
      </w:r>
      <w:r>
        <w:rPr>
          <w:rFonts w:ascii="Calibri" w:hAnsi="Calibri" w:cs="Calibri"/>
          <w:color w:val="242424"/>
        </w:rPr>
        <w:t xml:space="preserve">, rebier </w:t>
      </w:r>
      <w:r w:rsidRPr="009D2930">
        <w:rPr>
          <w:rFonts w:ascii="Calibri" w:hAnsi="Calibri" w:cs="Calibri"/>
          <w:color w:val="242424"/>
        </w:rPr>
        <w:t>a</w:t>
      </w:r>
      <w:r>
        <w:rPr>
          <w:rFonts w:ascii="Calibri" w:hAnsi="Calibri" w:cs="Calibri"/>
          <w:color w:val="242424"/>
        </w:rPr>
        <w:t> </w:t>
      </w:r>
      <w:r w:rsidRPr="009D2930">
        <w:rPr>
          <w:rFonts w:ascii="Calibri" w:hAnsi="Calibri" w:cs="Calibri"/>
          <w:color w:val="242424"/>
        </w:rPr>
        <w:t>hlavy</w:t>
      </w:r>
    </w:p>
    <w:p w14:paraId="4A1F2CC7" w14:textId="77777777" w:rsidR="00723344" w:rsidRPr="00D76B9B" w:rsidRDefault="00723344" w:rsidP="00723344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  <w:shd w:val="clear" w:color="auto" w:fill="FFFFFF"/>
        </w:rPr>
        <w:t xml:space="preserve">Podiel tuku na mäse maximálne 10% z celkovej hmotnosti </w:t>
      </w:r>
    </w:p>
    <w:p w14:paraId="2905B505" w14:textId="77777777" w:rsidR="00723344" w:rsidRPr="004320AD" w:rsidRDefault="00723344" w:rsidP="00723344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  <w:shd w:val="clear" w:color="auto" w:fill="FFFFFF"/>
        </w:rPr>
        <w:t>Pri mäse s kosťou je podiel váhy mäsa minimálne 2/3 z celkovej váhy balíčka</w:t>
      </w:r>
    </w:p>
    <w:p w14:paraId="5AFE5BC7" w14:textId="77777777" w:rsidR="00723344" w:rsidRPr="009D2930" w:rsidRDefault="00723344" w:rsidP="0072334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15 – 25kg jedna bednička</w:t>
      </w:r>
    </w:p>
    <w:p w14:paraId="6B13CEC3" w14:textId="77777777" w:rsidR="00723344" w:rsidRPr="009D2930" w:rsidRDefault="00723344" w:rsidP="0072334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Dodávka do ZOO Bratislava na náklady dodávateľa</w:t>
      </w:r>
    </w:p>
    <w:p w14:paraId="71EFF723" w14:textId="77777777" w:rsidR="00723344" w:rsidRPr="009D2930" w:rsidRDefault="00723344" w:rsidP="00723344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Dodávky by boli realizované v čiastkových objednávkach</w:t>
      </w:r>
    </w:p>
    <w:p w14:paraId="1DE8F3ED" w14:textId="77777777" w:rsidR="00723344" w:rsidRPr="001E19CA" w:rsidRDefault="00723344" w:rsidP="00723344">
      <w:pPr>
        <w:numPr>
          <w:ilvl w:val="0"/>
          <w:numId w:val="20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Z.z.. </w:t>
      </w:r>
    </w:p>
    <w:p w14:paraId="699A0E00" w14:textId="7711BE2D" w:rsidR="00723344" w:rsidRDefault="00723344" w:rsidP="0072334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 cca </w:t>
      </w:r>
      <w:r w:rsidR="00E51460">
        <w:rPr>
          <w:rFonts w:ascii="Calibri" w:hAnsi="Calibri" w:cs="Calibri"/>
          <w:color w:val="242424"/>
        </w:rPr>
        <w:t>1</w:t>
      </w:r>
      <w:r>
        <w:rPr>
          <w:rFonts w:ascii="Calibri" w:hAnsi="Calibri" w:cs="Calibri"/>
          <w:color w:val="242424"/>
        </w:rPr>
        <w:t>00 kg</w:t>
      </w:r>
    </w:p>
    <w:p w14:paraId="56180EDC" w14:textId="592FFF9D" w:rsidR="00723344" w:rsidRDefault="00723344" w:rsidP="0072334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172E81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172E81">
        <w:rPr>
          <w:rFonts w:ascii="Calibri" w:hAnsi="Calibri" w:cs="Calibri"/>
          <w:color w:val="242424"/>
          <w:highlight w:val="cyan"/>
        </w:rPr>
        <w:t xml:space="preserve"> </w:t>
      </w:r>
      <w:r w:rsidR="001E3E07">
        <w:rPr>
          <w:rFonts w:ascii="Calibri" w:hAnsi="Calibri" w:cs="Calibri"/>
          <w:i/>
          <w:iCs/>
          <w:color w:val="242424"/>
          <w:highlight w:val="cyan"/>
        </w:rPr>
        <w:t>8 400</w:t>
      </w:r>
      <w:r w:rsidRPr="00172E81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0C993B9B" w14:textId="77777777" w:rsidR="00723344" w:rsidRDefault="00723344" w:rsidP="003A6324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0948E675" w14:textId="5D3CDA87" w:rsidR="002F2F52" w:rsidRPr="00CF393E" w:rsidRDefault="00302F97" w:rsidP="00CF393E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 xml:space="preserve">Časť </w:t>
      </w:r>
      <w:r w:rsidR="00A345AA">
        <w:rPr>
          <w:rFonts w:ascii="Calibri" w:eastAsia="Trade Gothic Next Rounded" w:hAnsi="Calibri" w:cs="Calibri"/>
          <w:b/>
          <w:bCs/>
          <w:sz w:val="40"/>
          <w:szCs w:val="40"/>
        </w:rPr>
        <w:t>3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Hydinové mäso - chladené</w:t>
      </w:r>
    </w:p>
    <w:p w14:paraId="50519166" w14:textId="77C7BDCA" w:rsidR="00B27651" w:rsidRPr="002F283B" w:rsidRDefault="00302F97" w:rsidP="00B2765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3</w:t>
      </w:r>
      <w:r w:rsidR="00B27651" w:rsidRPr="002F283B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B27651" w:rsidRPr="002F283B">
        <w:rPr>
          <w:rFonts w:ascii="Calibri" w:hAnsi="Calibri" w:cs="Calibri"/>
          <w:i/>
          <w:iCs/>
          <w:color w:val="242424"/>
          <w:u w:val="single"/>
        </w:rPr>
        <w:t>. Kurence</w:t>
      </w:r>
    </w:p>
    <w:p w14:paraId="6443D2E4" w14:textId="77777777" w:rsidR="00B27651" w:rsidRPr="0058251D" w:rsidRDefault="00B27651" w:rsidP="00B2765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58251D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</w:p>
    <w:p w14:paraId="18FE50B1" w14:textId="39E97909" w:rsidR="00B27651" w:rsidRPr="00CF2350" w:rsidRDefault="00B27651" w:rsidP="00CF2350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58251D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počas jedného roka je </w:t>
      </w:r>
      <w:r w:rsidRPr="004D4B2D">
        <w:rPr>
          <w:rFonts w:ascii="Calibri" w:hAnsi="Calibri" w:cs="Calibri"/>
          <w:color w:val="242424"/>
          <w:highlight w:val="yellow"/>
          <w:bdr w:val="none" w:sz="0" w:space="0" w:color="auto" w:frame="1"/>
        </w:rPr>
        <w:t>3</w:t>
      </w:r>
      <w:r w:rsidR="00CF2350" w:rsidRPr="004D4B2D">
        <w:rPr>
          <w:rFonts w:ascii="Calibri" w:hAnsi="Calibri" w:cs="Calibri"/>
          <w:color w:val="242424"/>
          <w:highlight w:val="yellow"/>
          <w:bdr w:val="none" w:sz="0" w:space="0" w:color="auto" w:frame="1"/>
        </w:rPr>
        <w:t> 765</w:t>
      </w:r>
      <w:r w:rsidRPr="004D4B2D">
        <w:rPr>
          <w:rFonts w:ascii="Calibri" w:hAnsi="Calibri" w:cs="Calibri"/>
          <w:color w:val="242424"/>
          <w:highlight w:val="yellow"/>
          <w:bdr w:val="none" w:sz="0" w:space="0" w:color="auto" w:frame="1"/>
        </w:rPr>
        <w:t xml:space="preserve"> kg</w:t>
      </w:r>
    </w:p>
    <w:p w14:paraId="6F6A644C" w14:textId="77777777" w:rsidR="00B27651" w:rsidRPr="0058251D" w:rsidRDefault="00B27651" w:rsidP="00B27651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58251D">
        <w:rPr>
          <w:rFonts w:ascii="Calibri" w:hAnsi="Calibri" w:cs="Calibri"/>
          <w:color w:val="242424"/>
          <w:bdr w:val="none" w:sz="0" w:space="0" w:color="auto" w:frame="1"/>
        </w:rPr>
        <w:t>Vypitvané kurence bez peria v chladenom stave, kategórie VŽP 3</w:t>
      </w:r>
    </w:p>
    <w:p w14:paraId="5F96BB2F" w14:textId="77777777" w:rsidR="00B27651" w:rsidRPr="00DA3342" w:rsidRDefault="00B27651" w:rsidP="00B27651">
      <w:pPr>
        <w:pStyle w:val="xmsonormal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58251D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2CB7019" w14:textId="091F7AA3" w:rsidR="00DA3342" w:rsidRPr="00DA3342" w:rsidRDefault="00DA3342" w:rsidP="00DA3342">
      <w:pPr>
        <w:numPr>
          <w:ilvl w:val="0"/>
          <w:numId w:val="1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1E19C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Obchodný doklad, podľa vyhlášky Ministerstva pôdohospodárstva a rozvoja vidieka SR, predpis číslo 148/2012 Z.z.. </w:t>
      </w:r>
    </w:p>
    <w:p w14:paraId="3F700C44" w14:textId="2C4598FE" w:rsidR="00B27651" w:rsidRDefault="00B27651" w:rsidP="00B2765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 w:rsidR="00CF73E6">
        <w:rPr>
          <w:rFonts w:ascii="Calibri" w:hAnsi="Calibri" w:cs="Calibri"/>
          <w:color w:val="242424"/>
        </w:rPr>
        <w:t>za tri mesiace</w:t>
      </w:r>
      <w:r w:rsidR="007D2E38">
        <w:rPr>
          <w:rFonts w:ascii="Calibri" w:hAnsi="Calibri" w:cs="Calibri"/>
          <w:color w:val="242424"/>
        </w:rPr>
        <w:t xml:space="preserve"> – cca 600kg</w:t>
      </w:r>
    </w:p>
    <w:p w14:paraId="48936BC9" w14:textId="4A5306FF" w:rsidR="00B27651" w:rsidRDefault="00B27651" w:rsidP="00B2765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A7064A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CF2350">
        <w:rPr>
          <w:rFonts w:ascii="Calibri" w:hAnsi="Calibri" w:cs="Calibri"/>
          <w:i/>
          <w:iCs/>
          <w:color w:val="242424"/>
          <w:highlight w:val="cyan"/>
        </w:rPr>
        <w:t>2 485</w:t>
      </w:r>
      <w:r w:rsidRPr="00A7064A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12D6570B" w14:textId="77777777" w:rsidR="00832DE8" w:rsidRDefault="00832DE8" w:rsidP="00B2765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06FCFF89" w14:textId="24D0DDE4" w:rsidR="00B25EE2" w:rsidRPr="00CF393E" w:rsidRDefault="00B25EE2" w:rsidP="00B25EE2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 xml:space="preserve">Časť 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>4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Hlodavce – mrazené</w:t>
      </w:r>
    </w:p>
    <w:p w14:paraId="6161FB92" w14:textId="77777777" w:rsidR="00B25EE2" w:rsidRDefault="00B25EE2" w:rsidP="00B2765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020BCD24" w14:textId="54EE3EA5" w:rsidR="008754B7" w:rsidRPr="002F283B" w:rsidRDefault="00A84CD7" w:rsidP="008754B7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4</w:t>
      </w:r>
      <w:r w:rsidR="008754B7" w:rsidRPr="002F283B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8754B7" w:rsidRPr="002F283B">
        <w:rPr>
          <w:rFonts w:ascii="Calibri" w:hAnsi="Calibri" w:cs="Calibri"/>
          <w:i/>
          <w:iCs/>
          <w:color w:val="242424"/>
          <w:u w:val="single"/>
        </w:rPr>
        <w:t xml:space="preserve">. Myši </w:t>
      </w:r>
      <w:r w:rsidR="008A48DF">
        <w:rPr>
          <w:rFonts w:ascii="Calibri" w:hAnsi="Calibri" w:cs="Calibri"/>
          <w:i/>
          <w:iCs/>
          <w:color w:val="242424"/>
          <w:u w:val="single"/>
        </w:rPr>
        <w:t>mrazené</w:t>
      </w:r>
    </w:p>
    <w:p w14:paraId="19C98259" w14:textId="77777777" w:rsidR="008754B7" w:rsidRPr="00E54940" w:rsidRDefault="008754B7" w:rsidP="008754B7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52A9CA90" w14:textId="69B789C6" w:rsidR="008754B7" w:rsidRPr="00E81012" w:rsidRDefault="008754B7" w:rsidP="00E81012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  <w:bdr w:val="none" w:sz="0" w:space="0" w:color="auto" w:frame="1"/>
        </w:rPr>
        <w:lastRenderedPageBreak/>
        <w:t xml:space="preserve">Predpokladané množstvo odberu myší počas jedného roka je </w:t>
      </w:r>
      <w:r w:rsidRPr="003C1C1B">
        <w:rPr>
          <w:rFonts w:ascii="Calibri" w:hAnsi="Calibri" w:cs="Calibri"/>
          <w:color w:val="242424"/>
          <w:szCs w:val="24"/>
          <w:highlight w:val="yellow"/>
          <w:bdr w:val="none" w:sz="0" w:space="0" w:color="auto" w:frame="1"/>
        </w:rPr>
        <w:t>13 000 ks</w:t>
      </w:r>
    </w:p>
    <w:p w14:paraId="5429CA05" w14:textId="064FA2DF" w:rsidR="00B129B5" w:rsidRPr="00E81012" w:rsidRDefault="00FA41AF" w:rsidP="00E81012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Všetky položky b</w:t>
      </w:r>
      <w:r w:rsidR="008754B7" w:rsidRPr="00E54940">
        <w:rPr>
          <w:rFonts w:ascii="Calibri" w:hAnsi="Calibri" w:cs="Calibri"/>
          <w:color w:val="242424"/>
          <w:szCs w:val="24"/>
        </w:rPr>
        <w:t>alené, mrazené</w:t>
      </w:r>
    </w:p>
    <w:p w14:paraId="1B2E0C06" w14:textId="6B952C42" w:rsidR="00B129B5" w:rsidRPr="0011510C" w:rsidRDefault="00B129B5" w:rsidP="0011510C">
      <w:pPr>
        <w:numPr>
          <w:ilvl w:val="0"/>
          <w:numId w:val="12"/>
        </w:numPr>
        <w:rPr>
          <w:rFonts w:asciiTheme="minorHAnsi" w:hAnsiTheme="minorHAnsi" w:cstheme="minorHAnsi"/>
          <w:sz w:val="22"/>
        </w:rPr>
      </w:pPr>
      <w:r w:rsidRPr="00DB0535">
        <w:rPr>
          <w:rFonts w:asciiTheme="minorHAnsi" w:hAnsiTheme="minorHAnsi" w:cstheme="minorHAnsi"/>
          <w:b/>
          <w:bCs/>
        </w:rPr>
        <w:t>Myši</w:t>
      </w:r>
      <w:r w:rsidRPr="00592745">
        <w:rPr>
          <w:rFonts w:asciiTheme="minorHAnsi" w:hAnsiTheme="minorHAnsi" w:cstheme="minorHAnsi"/>
        </w:rPr>
        <w:t xml:space="preserve"> – 16g min.-22g max.</w:t>
      </w:r>
      <w:r w:rsidR="002432E8">
        <w:rPr>
          <w:rFonts w:asciiTheme="minorHAnsi" w:hAnsiTheme="minorHAnsi" w:cstheme="minorHAnsi"/>
        </w:rPr>
        <w:t xml:space="preserve"> 1 kus</w:t>
      </w:r>
      <w:r w:rsidRPr="00592745">
        <w:rPr>
          <w:rFonts w:asciiTheme="minorHAnsi" w:hAnsiTheme="minorHAnsi" w:cstheme="minorHAnsi"/>
        </w:rPr>
        <w:t>, priemerná hmotnosť je 18g v balení</w:t>
      </w:r>
    </w:p>
    <w:p w14:paraId="16F9860B" w14:textId="77777777" w:rsidR="008754B7" w:rsidRPr="003551FD" w:rsidRDefault="008754B7" w:rsidP="008754B7">
      <w:pPr>
        <w:pStyle w:val="Odsekzoznamu"/>
        <w:numPr>
          <w:ilvl w:val="0"/>
          <w:numId w:val="12"/>
        </w:numPr>
        <w:rPr>
          <w:rFonts w:ascii="Calibri" w:hAnsi="Calibri" w:cs="Calibri"/>
          <w:color w:val="242424"/>
          <w:szCs w:val="24"/>
        </w:rPr>
      </w:pPr>
      <w:r w:rsidRPr="003551FD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7D980CF0" w14:textId="77777777" w:rsidR="008754B7" w:rsidRPr="00E54940" w:rsidRDefault="008754B7" w:rsidP="008754B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4D355530" w14:textId="77777777" w:rsidR="008754B7" w:rsidRDefault="008754B7" w:rsidP="008754B7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6326B5B4" w14:textId="5A2DA0DB" w:rsidR="008754B7" w:rsidRDefault="008754B7" w:rsidP="008754B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 myši – cca 1 0</w:t>
      </w:r>
      <w:r w:rsidR="00C377A0">
        <w:rPr>
          <w:rFonts w:ascii="Calibri" w:hAnsi="Calibri" w:cs="Calibri"/>
          <w:color w:val="242424"/>
        </w:rPr>
        <w:t>8</w:t>
      </w:r>
      <w:r>
        <w:rPr>
          <w:rFonts w:ascii="Calibri" w:hAnsi="Calibri" w:cs="Calibri"/>
          <w:color w:val="242424"/>
        </w:rPr>
        <w:t>0ks</w:t>
      </w:r>
    </w:p>
    <w:p w14:paraId="5F15B39F" w14:textId="6B383BCF" w:rsidR="008754B7" w:rsidRDefault="008754B7" w:rsidP="008754B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72F63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11510C">
        <w:rPr>
          <w:rFonts w:ascii="Calibri" w:hAnsi="Calibri" w:cs="Calibri"/>
          <w:i/>
          <w:iCs/>
          <w:color w:val="242424"/>
          <w:highlight w:val="cyan"/>
        </w:rPr>
        <w:t>6 500</w:t>
      </w:r>
      <w:r w:rsidRPr="00972F6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2AB3D9EE" w14:textId="77777777" w:rsidR="006C377B" w:rsidRDefault="006C377B" w:rsidP="008754B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3C02C5B0" w14:textId="02727095" w:rsidR="006C377B" w:rsidRPr="002F283B" w:rsidRDefault="006C377B" w:rsidP="006C377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4</w:t>
      </w:r>
      <w:r w:rsidRPr="002F283B">
        <w:rPr>
          <w:rFonts w:ascii="Calibri" w:hAnsi="Calibri" w:cs="Calibri"/>
          <w:i/>
          <w:iCs/>
          <w:color w:val="242424"/>
          <w:u w:val="single"/>
        </w:rPr>
        <w:t>.</w:t>
      </w:r>
      <w:r w:rsidR="00BB06C3">
        <w:rPr>
          <w:rFonts w:ascii="Calibri" w:hAnsi="Calibri" w:cs="Calibri"/>
          <w:i/>
          <w:iCs/>
          <w:color w:val="242424"/>
          <w:u w:val="single"/>
        </w:rPr>
        <w:t>2</w:t>
      </w:r>
      <w:r w:rsidRPr="002F283B">
        <w:rPr>
          <w:rFonts w:ascii="Calibri" w:hAnsi="Calibri" w:cs="Calibri"/>
          <w:i/>
          <w:iCs/>
          <w:color w:val="242424"/>
          <w:u w:val="single"/>
        </w:rPr>
        <w:t xml:space="preserve">. </w:t>
      </w:r>
      <w:r w:rsidR="009074DB">
        <w:rPr>
          <w:rFonts w:ascii="Calibri" w:hAnsi="Calibri" w:cs="Calibri"/>
          <w:i/>
          <w:iCs/>
          <w:color w:val="242424"/>
          <w:u w:val="single"/>
        </w:rPr>
        <w:t>P</w:t>
      </w:r>
      <w:r w:rsidRPr="002F283B">
        <w:rPr>
          <w:rFonts w:ascii="Calibri" w:hAnsi="Calibri" w:cs="Calibri"/>
          <w:i/>
          <w:iCs/>
          <w:color w:val="242424"/>
          <w:u w:val="single"/>
        </w:rPr>
        <w:t xml:space="preserve">otkany </w:t>
      </w:r>
      <w:r>
        <w:rPr>
          <w:rFonts w:ascii="Calibri" w:hAnsi="Calibri" w:cs="Calibri"/>
          <w:i/>
          <w:iCs/>
          <w:color w:val="242424"/>
          <w:u w:val="single"/>
        </w:rPr>
        <w:t>mrazené</w:t>
      </w:r>
    </w:p>
    <w:p w14:paraId="6D2820DD" w14:textId="36101718" w:rsidR="006C377B" w:rsidRPr="00E54940" w:rsidRDefault="006C377B" w:rsidP="00F672DF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7289CF48" w14:textId="749826C4" w:rsidR="006C377B" w:rsidRPr="00F672DF" w:rsidRDefault="006C377B" w:rsidP="00F672DF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Predpokladané množstvo odberu potkanov počas jedného roka je </w:t>
      </w:r>
      <w:r w:rsidRPr="003C1C1B">
        <w:rPr>
          <w:rFonts w:ascii="Calibri" w:hAnsi="Calibri" w:cs="Calibri"/>
          <w:color w:val="242424"/>
          <w:szCs w:val="24"/>
          <w:highlight w:val="yellow"/>
          <w:bdr w:val="none" w:sz="0" w:space="0" w:color="auto" w:frame="1"/>
        </w:rPr>
        <w:t>1 050 ks</w:t>
      </w:r>
    </w:p>
    <w:p w14:paraId="2BE1E096" w14:textId="77777777" w:rsidR="006C377B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Všetky položky b</w:t>
      </w:r>
      <w:r w:rsidRPr="00E54940">
        <w:rPr>
          <w:rFonts w:ascii="Calibri" w:hAnsi="Calibri" w:cs="Calibri"/>
          <w:color w:val="242424"/>
          <w:szCs w:val="24"/>
        </w:rPr>
        <w:t>alené, mrazené</w:t>
      </w:r>
    </w:p>
    <w:p w14:paraId="1371B5D5" w14:textId="22B6EB61" w:rsidR="006C377B" w:rsidRPr="00592745" w:rsidRDefault="006C377B" w:rsidP="006C377B">
      <w:pPr>
        <w:numPr>
          <w:ilvl w:val="0"/>
          <w:numId w:val="12"/>
        </w:numPr>
        <w:rPr>
          <w:rFonts w:asciiTheme="minorHAnsi" w:hAnsiTheme="minorHAnsi" w:cstheme="minorHAnsi"/>
          <w:sz w:val="22"/>
        </w:rPr>
      </w:pPr>
      <w:r w:rsidRPr="00DB0535">
        <w:rPr>
          <w:rFonts w:asciiTheme="minorHAnsi" w:hAnsiTheme="minorHAnsi" w:cstheme="minorHAnsi"/>
          <w:b/>
          <w:bCs/>
        </w:rPr>
        <w:t>Potkany</w:t>
      </w:r>
      <w:r w:rsidRPr="00592745">
        <w:rPr>
          <w:rFonts w:asciiTheme="minorHAnsi" w:hAnsiTheme="minorHAnsi" w:cstheme="minorHAnsi"/>
        </w:rPr>
        <w:t xml:space="preserve"> – stredné 90g min.-150g max.</w:t>
      </w:r>
      <w:r w:rsidR="002432E8">
        <w:rPr>
          <w:rFonts w:asciiTheme="minorHAnsi" w:hAnsiTheme="minorHAnsi" w:cstheme="minorHAnsi"/>
        </w:rPr>
        <w:t xml:space="preserve"> 1 kus</w:t>
      </w:r>
      <w:r w:rsidRPr="00592745">
        <w:rPr>
          <w:rFonts w:asciiTheme="minorHAnsi" w:hAnsiTheme="minorHAnsi" w:cstheme="minorHAnsi"/>
        </w:rPr>
        <w:t>, priemerná hmotnosť 115g v balení</w:t>
      </w:r>
    </w:p>
    <w:p w14:paraId="71678E78" w14:textId="77777777" w:rsidR="006C377B" w:rsidRPr="003551FD" w:rsidRDefault="006C377B" w:rsidP="006C377B">
      <w:pPr>
        <w:pStyle w:val="Odsekzoznamu"/>
        <w:numPr>
          <w:ilvl w:val="0"/>
          <w:numId w:val="12"/>
        </w:numPr>
        <w:rPr>
          <w:rFonts w:ascii="Calibri" w:hAnsi="Calibri" w:cs="Calibri"/>
          <w:color w:val="242424"/>
          <w:szCs w:val="24"/>
        </w:rPr>
      </w:pPr>
      <w:r w:rsidRPr="003551FD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2CD18DE7" w14:textId="77777777" w:rsidR="006C377B" w:rsidRPr="00E54940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7E3D9794" w14:textId="77777777" w:rsidR="006C377B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1BECFF9B" w14:textId="4FAC47BF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</w:t>
      </w:r>
      <w:r w:rsidR="00B45FB5">
        <w:rPr>
          <w:rFonts w:ascii="Calibri" w:hAnsi="Calibri" w:cs="Calibri"/>
          <w:color w:val="242424"/>
        </w:rPr>
        <w:t xml:space="preserve"> </w:t>
      </w:r>
      <w:r>
        <w:rPr>
          <w:rFonts w:ascii="Calibri" w:hAnsi="Calibri" w:cs="Calibri"/>
          <w:color w:val="242424"/>
        </w:rPr>
        <w:t>potkany – cca 87 ks</w:t>
      </w:r>
    </w:p>
    <w:p w14:paraId="6E169414" w14:textId="1727E2DE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72F63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9074DB">
        <w:rPr>
          <w:rFonts w:ascii="Calibri" w:hAnsi="Calibri" w:cs="Calibri"/>
          <w:i/>
          <w:iCs/>
          <w:color w:val="242424"/>
          <w:highlight w:val="cyan"/>
        </w:rPr>
        <w:t>1 365</w:t>
      </w:r>
      <w:r w:rsidRPr="00972F6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1ECE1DB3" w14:textId="77777777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7B69D57B" w14:textId="6546CFC2" w:rsidR="006C377B" w:rsidRPr="00CC1FFA" w:rsidRDefault="006C377B" w:rsidP="006C377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4</w:t>
      </w:r>
      <w:r w:rsidRPr="002F283B">
        <w:rPr>
          <w:rFonts w:ascii="Calibri" w:hAnsi="Calibri" w:cs="Calibri"/>
          <w:i/>
          <w:iCs/>
          <w:color w:val="242424"/>
          <w:u w:val="single"/>
        </w:rPr>
        <w:t>.</w:t>
      </w:r>
      <w:r w:rsidR="002145A3">
        <w:rPr>
          <w:rFonts w:ascii="Calibri" w:hAnsi="Calibri" w:cs="Calibri"/>
          <w:i/>
          <w:iCs/>
          <w:color w:val="242424"/>
          <w:u w:val="single"/>
        </w:rPr>
        <w:t>3</w:t>
      </w:r>
      <w:r w:rsidRPr="002F283B">
        <w:rPr>
          <w:rFonts w:ascii="Calibri" w:hAnsi="Calibri" w:cs="Calibri"/>
          <w:i/>
          <w:iCs/>
          <w:color w:val="242424"/>
          <w:u w:val="single"/>
        </w:rPr>
        <w:t xml:space="preserve">. </w:t>
      </w:r>
      <w:r w:rsidR="007C41F8" w:rsidRPr="00CC1FFA">
        <w:rPr>
          <w:rFonts w:ascii="Calibri" w:hAnsi="Calibri" w:cs="Calibri"/>
          <w:i/>
          <w:iCs/>
          <w:color w:val="242424"/>
          <w:u w:val="single"/>
        </w:rPr>
        <w:t xml:space="preserve">Holátko </w:t>
      </w:r>
      <w:r w:rsidR="007C41F8" w:rsidRPr="00CC1FFA">
        <w:rPr>
          <w:rFonts w:asciiTheme="minorHAnsi" w:hAnsiTheme="minorHAnsi" w:cstheme="minorHAnsi"/>
          <w:u w:val="single"/>
        </w:rPr>
        <w:t xml:space="preserve"> – potkan</w:t>
      </w:r>
      <w:r w:rsidRPr="00CC1FFA">
        <w:rPr>
          <w:rFonts w:ascii="Calibri" w:hAnsi="Calibri" w:cs="Calibri"/>
          <w:i/>
          <w:iCs/>
          <w:color w:val="242424"/>
          <w:u w:val="single"/>
        </w:rPr>
        <w:t xml:space="preserve"> mrazené</w:t>
      </w:r>
    </w:p>
    <w:p w14:paraId="262FDC8D" w14:textId="77777777" w:rsidR="006C377B" w:rsidRPr="00E54940" w:rsidRDefault="006C377B" w:rsidP="006C377B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18FF954E" w14:textId="77777777" w:rsidR="006C377B" w:rsidRPr="00E54940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Predpokladané množstvo odberu holíčat potkanov počas jedného roka je </w:t>
      </w:r>
      <w:r w:rsidRPr="003C1C1B">
        <w:rPr>
          <w:rFonts w:ascii="Calibri" w:hAnsi="Calibri" w:cs="Calibri"/>
          <w:color w:val="242424"/>
          <w:szCs w:val="24"/>
          <w:highlight w:val="yellow"/>
          <w:bdr w:val="none" w:sz="0" w:space="0" w:color="auto" w:frame="1"/>
        </w:rPr>
        <w:t>6 450 ks</w:t>
      </w:r>
    </w:p>
    <w:p w14:paraId="0F192938" w14:textId="77777777" w:rsidR="006C377B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Všetky položky b</w:t>
      </w:r>
      <w:r w:rsidRPr="00E54940">
        <w:rPr>
          <w:rFonts w:ascii="Calibri" w:hAnsi="Calibri" w:cs="Calibri"/>
          <w:color w:val="242424"/>
          <w:szCs w:val="24"/>
        </w:rPr>
        <w:t>alené, mrazené</w:t>
      </w:r>
    </w:p>
    <w:p w14:paraId="0F66DDC5" w14:textId="5C880047" w:rsidR="006C377B" w:rsidRPr="00592745" w:rsidRDefault="006C377B" w:rsidP="006C377B">
      <w:pPr>
        <w:numPr>
          <w:ilvl w:val="0"/>
          <w:numId w:val="12"/>
        </w:numPr>
        <w:rPr>
          <w:rFonts w:asciiTheme="minorHAnsi" w:hAnsiTheme="minorHAnsi" w:cstheme="minorHAnsi"/>
          <w:sz w:val="22"/>
        </w:rPr>
      </w:pPr>
      <w:r w:rsidRPr="00DB0535">
        <w:rPr>
          <w:rFonts w:asciiTheme="minorHAnsi" w:hAnsiTheme="minorHAnsi" w:cstheme="minorHAnsi"/>
          <w:b/>
          <w:bCs/>
        </w:rPr>
        <w:t>Hol</w:t>
      </w:r>
      <w:r w:rsidR="0012762B">
        <w:rPr>
          <w:rFonts w:asciiTheme="minorHAnsi" w:hAnsiTheme="minorHAnsi" w:cstheme="minorHAnsi"/>
          <w:b/>
          <w:bCs/>
        </w:rPr>
        <w:t>á</w:t>
      </w:r>
      <w:r w:rsidRPr="00DB0535">
        <w:rPr>
          <w:rFonts w:asciiTheme="minorHAnsi" w:hAnsiTheme="minorHAnsi" w:cstheme="minorHAnsi"/>
          <w:b/>
          <w:bCs/>
        </w:rPr>
        <w:t>t</w:t>
      </w:r>
      <w:r w:rsidR="008F34DB">
        <w:rPr>
          <w:rFonts w:asciiTheme="minorHAnsi" w:hAnsiTheme="minorHAnsi" w:cstheme="minorHAnsi"/>
          <w:b/>
          <w:bCs/>
        </w:rPr>
        <w:t>ko</w:t>
      </w:r>
      <w:r w:rsidR="0012762B" w:rsidRPr="00592745">
        <w:rPr>
          <w:rFonts w:asciiTheme="minorHAnsi" w:hAnsiTheme="minorHAnsi" w:cstheme="minorHAnsi"/>
        </w:rPr>
        <w:t xml:space="preserve"> – </w:t>
      </w:r>
      <w:r w:rsidRPr="00DB0535">
        <w:rPr>
          <w:rFonts w:asciiTheme="minorHAnsi" w:hAnsiTheme="minorHAnsi" w:cstheme="minorHAnsi"/>
          <w:b/>
          <w:bCs/>
        </w:rPr>
        <w:t>potkan</w:t>
      </w:r>
      <w:r w:rsidRPr="00592745">
        <w:rPr>
          <w:rFonts w:asciiTheme="minorHAnsi" w:hAnsiTheme="minorHAnsi" w:cstheme="minorHAnsi"/>
        </w:rPr>
        <w:t xml:space="preserve"> – cca 7-10g 1kus</w:t>
      </w:r>
    </w:p>
    <w:p w14:paraId="78568A22" w14:textId="77777777" w:rsidR="006C377B" w:rsidRPr="003551FD" w:rsidRDefault="006C377B" w:rsidP="006C377B">
      <w:pPr>
        <w:pStyle w:val="Odsekzoznamu"/>
        <w:numPr>
          <w:ilvl w:val="0"/>
          <w:numId w:val="12"/>
        </w:numPr>
        <w:rPr>
          <w:rFonts w:ascii="Calibri" w:hAnsi="Calibri" w:cs="Calibri"/>
          <w:color w:val="242424"/>
          <w:szCs w:val="24"/>
        </w:rPr>
      </w:pPr>
      <w:r w:rsidRPr="003551FD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2AFE23B4" w14:textId="77777777" w:rsidR="006C377B" w:rsidRPr="00E54940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72AC72D9" w14:textId="77777777" w:rsidR="006C377B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5CBEF374" w14:textId="017F8725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hol</w:t>
      </w:r>
      <w:r w:rsidR="00691A0B">
        <w:rPr>
          <w:rFonts w:ascii="Calibri" w:hAnsi="Calibri" w:cs="Calibri"/>
          <w:color w:val="242424"/>
        </w:rPr>
        <w:t>á</w:t>
      </w:r>
      <w:r>
        <w:rPr>
          <w:rFonts w:ascii="Calibri" w:hAnsi="Calibri" w:cs="Calibri"/>
          <w:color w:val="242424"/>
        </w:rPr>
        <w:t>t</w:t>
      </w:r>
      <w:r w:rsidR="00FF1BC8">
        <w:rPr>
          <w:rFonts w:ascii="Calibri" w:hAnsi="Calibri" w:cs="Calibri"/>
          <w:color w:val="242424"/>
        </w:rPr>
        <w:t>ko</w:t>
      </w:r>
      <w:r>
        <w:rPr>
          <w:rFonts w:ascii="Calibri" w:hAnsi="Calibri" w:cs="Calibri"/>
          <w:color w:val="242424"/>
        </w:rPr>
        <w:t xml:space="preserve"> </w:t>
      </w:r>
      <w:r w:rsidR="00691A0B">
        <w:rPr>
          <w:rFonts w:ascii="Calibri" w:hAnsi="Calibri" w:cs="Calibri"/>
          <w:color w:val="242424"/>
        </w:rPr>
        <w:t xml:space="preserve">– </w:t>
      </w:r>
      <w:r>
        <w:rPr>
          <w:rFonts w:ascii="Calibri" w:hAnsi="Calibri" w:cs="Calibri"/>
          <w:color w:val="242424"/>
        </w:rPr>
        <w:t>potkan – cca 530</w:t>
      </w:r>
      <w:r w:rsidR="00691A0B">
        <w:rPr>
          <w:rFonts w:ascii="Calibri" w:hAnsi="Calibri" w:cs="Calibri"/>
          <w:color w:val="242424"/>
        </w:rPr>
        <w:t>ks</w:t>
      </w:r>
    </w:p>
    <w:p w14:paraId="248E9677" w14:textId="10D084C7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72F63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EA183E">
        <w:rPr>
          <w:rFonts w:ascii="Calibri" w:hAnsi="Calibri" w:cs="Calibri"/>
          <w:i/>
          <w:iCs/>
          <w:color w:val="242424"/>
          <w:highlight w:val="cyan"/>
        </w:rPr>
        <w:t>2 129</w:t>
      </w:r>
      <w:r w:rsidRPr="00972F6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58CAE96D" w14:textId="77777777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723FB753" w14:textId="18B2ADAC" w:rsidR="006C377B" w:rsidRPr="00CC1FFA" w:rsidRDefault="006C377B" w:rsidP="006C377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4</w:t>
      </w:r>
      <w:r w:rsidRPr="002F283B">
        <w:rPr>
          <w:rFonts w:ascii="Calibri" w:hAnsi="Calibri" w:cs="Calibri"/>
          <w:i/>
          <w:iCs/>
          <w:color w:val="242424"/>
          <w:u w:val="single"/>
        </w:rPr>
        <w:t>.</w:t>
      </w:r>
      <w:r w:rsidR="008504AE">
        <w:rPr>
          <w:rFonts w:ascii="Calibri" w:hAnsi="Calibri" w:cs="Calibri"/>
          <w:i/>
          <w:iCs/>
          <w:color w:val="242424"/>
          <w:u w:val="single"/>
        </w:rPr>
        <w:t>4</w:t>
      </w:r>
      <w:r w:rsidRPr="002F283B">
        <w:rPr>
          <w:rFonts w:ascii="Calibri" w:hAnsi="Calibri" w:cs="Calibri"/>
          <w:i/>
          <w:iCs/>
          <w:color w:val="242424"/>
          <w:u w:val="single"/>
        </w:rPr>
        <w:t xml:space="preserve">. </w:t>
      </w:r>
      <w:r w:rsidR="00CC1FFA" w:rsidRPr="00CC1FFA">
        <w:rPr>
          <w:rFonts w:ascii="Calibri" w:hAnsi="Calibri" w:cs="Calibri"/>
          <w:i/>
          <w:iCs/>
          <w:color w:val="242424"/>
          <w:u w:val="single"/>
        </w:rPr>
        <w:t xml:space="preserve">Holátko </w:t>
      </w:r>
      <w:r w:rsidR="00CC1FFA" w:rsidRPr="00CC1FFA">
        <w:rPr>
          <w:rFonts w:asciiTheme="minorHAnsi" w:hAnsiTheme="minorHAnsi" w:cstheme="minorHAnsi"/>
          <w:u w:val="single"/>
        </w:rPr>
        <w:t xml:space="preserve"> – </w:t>
      </w:r>
      <w:r w:rsidR="00CC1FFA">
        <w:rPr>
          <w:rFonts w:asciiTheme="minorHAnsi" w:hAnsiTheme="minorHAnsi" w:cstheme="minorHAnsi"/>
          <w:u w:val="single"/>
        </w:rPr>
        <w:t>myš</w:t>
      </w:r>
      <w:r w:rsidRPr="00CC1FFA">
        <w:rPr>
          <w:rFonts w:ascii="Calibri" w:hAnsi="Calibri" w:cs="Calibri"/>
          <w:i/>
          <w:iCs/>
          <w:color w:val="242424"/>
          <w:u w:val="single"/>
        </w:rPr>
        <w:t xml:space="preserve"> mrazené</w:t>
      </w:r>
    </w:p>
    <w:p w14:paraId="1168D0E8" w14:textId="77777777" w:rsidR="006C377B" w:rsidRPr="00E54940" w:rsidRDefault="006C377B" w:rsidP="006C377B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116377E3" w14:textId="77777777" w:rsidR="006C377B" w:rsidRPr="00E54940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Predpokladané množstvo odberu holíčat myší počas jedného roka je </w:t>
      </w:r>
      <w:r w:rsidRPr="003C1C1B">
        <w:rPr>
          <w:rFonts w:ascii="Calibri" w:hAnsi="Calibri" w:cs="Calibri"/>
          <w:color w:val="242424"/>
          <w:szCs w:val="24"/>
          <w:highlight w:val="yellow"/>
          <w:bdr w:val="none" w:sz="0" w:space="0" w:color="auto" w:frame="1"/>
        </w:rPr>
        <w:t>2 695 ks</w:t>
      </w:r>
    </w:p>
    <w:p w14:paraId="6B7A4E0F" w14:textId="142ECE1E" w:rsidR="006C377B" w:rsidRPr="00E37C7B" w:rsidRDefault="006C377B" w:rsidP="00E37C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Všetky položky b</w:t>
      </w:r>
      <w:r w:rsidRPr="00E54940">
        <w:rPr>
          <w:rFonts w:ascii="Calibri" w:hAnsi="Calibri" w:cs="Calibri"/>
          <w:color w:val="242424"/>
          <w:szCs w:val="24"/>
        </w:rPr>
        <w:t>alené, mrazené</w:t>
      </w:r>
    </w:p>
    <w:p w14:paraId="130EA059" w14:textId="68DD06DC" w:rsidR="006C377B" w:rsidRPr="00E37C7B" w:rsidRDefault="006C377B" w:rsidP="00E37C7B">
      <w:pPr>
        <w:numPr>
          <w:ilvl w:val="0"/>
          <w:numId w:val="12"/>
        </w:numPr>
        <w:rPr>
          <w:rFonts w:asciiTheme="minorHAnsi" w:hAnsiTheme="minorHAnsi" w:cstheme="minorHAnsi"/>
          <w:sz w:val="22"/>
        </w:rPr>
      </w:pPr>
      <w:r w:rsidRPr="00DB0535">
        <w:rPr>
          <w:rFonts w:asciiTheme="minorHAnsi" w:hAnsiTheme="minorHAnsi" w:cstheme="minorHAnsi"/>
          <w:b/>
          <w:bCs/>
        </w:rPr>
        <w:t>Holatá myši</w:t>
      </w:r>
      <w:r w:rsidRPr="00592745">
        <w:rPr>
          <w:rFonts w:asciiTheme="minorHAnsi" w:hAnsiTheme="minorHAnsi" w:cstheme="minorHAnsi"/>
        </w:rPr>
        <w:t xml:space="preserve"> – cca 1-2g 1kus</w:t>
      </w:r>
    </w:p>
    <w:p w14:paraId="332A2B88" w14:textId="77777777" w:rsidR="006C377B" w:rsidRPr="003551FD" w:rsidRDefault="006C377B" w:rsidP="006C377B">
      <w:pPr>
        <w:pStyle w:val="Odsekzoznamu"/>
        <w:numPr>
          <w:ilvl w:val="0"/>
          <w:numId w:val="12"/>
        </w:numPr>
        <w:rPr>
          <w:rFonts w:ascii="Calibri" w:hAnsi="Calibri" w:cs="Calibri"/>
          <w:color w:val="242424"/>
          <w:szCs w:val="24"/>
        </w:rPr>
      </w:pPr>
      <w:r w:rsidRPr="003551FD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73D4D8E5" w14:textId="77777777" w:rsidR="006C377B" w:rsidRPr="00E54940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4791B6E3" w14:textId="77777777" w:rsidR="006C377B" w:rsidRDefault="006C377B" w:rsidP="006C377B">
      <w:pPr>
        <w:numPr>
          <w:ilvl w:val="0"/>
          <w:numId w:val="12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E54940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3C21F94F" w14:textId="1AB10E3D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 hol</w:t>
      </w:r>
      <w:r w:rsidR="00732CC9">
        <w:rPr>
          <w:rFonts w:ascii="Calibri" w:hAnsi="Calibri" w:cs="Calibri"/>
          <w:color w:val="242424"/>
        </w:rPr>
        <w:t>átko</w:t>
      </w:r>
      <w:r>
        <w:rPr>
          <w:rFonts w:ascii="Calibri" w:hAnsi="Calibri" w:cs="Calibri"/>
          <w:color w:val="242424"/>
        </w:rPr>
        <w:t xml:space="preserve"> </w:t>
      </w:r>
      <w:r w:rsidR="00732CC9">
        <w:rPr>
          <w:rFonts w:ascii="Calibri" w:hAnsi="Calibri" w:cs="Calibri"/>
          <w:color w:val="242424"/>
        </w:rPr>
        <w:t xml:space="preserve">– </w:t>
      </w:r>
      <w:r>
        <w:rPr>
          <w:rFonts w:ascii="Calibri" w:hAnsi="Calibri" w:cs="Calibri"/>
          <w:color w:val="242424"/>
        </w:rPr>
        <w:t>myš cca 225 ks</w:t>
      </w:r>
    </w:p>
    <w:p w14:paraId="7E66132D" w14:textId="403A6D7C" w:rsidR="006C377B" w:rsidRDefault="006C377B" w:rsidP="006C377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72F63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B641F0">
        <w:rPr>
          <w:rFonts w:ascii="Calibri" w:hAnsi="Calibri" w:cs="Calibri"/>
          <w:i/>
          <w:iCs/>
          <w:color w:val="242424"/>
          <w:highlight w:val="cyan"/>
        </w:rPr>
        <w:t>485</w:t>
      </w:r>
      <w:r w:rsidRPr="00972F6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2DA95779" w14:textId="2812928F" w:rsidR="008754B7" w:rsidRPr="007C15D8" w:rsidRDefault="000121D6" w:rsidP="007C15D8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lastRenderedPageBreak/>
        <w:t xml:space="preserve">Časť </w:t>
      </w:r>
      <w:r w:rsidR="005809D9">
        <w:rPr>
          <w:rFonts w:ascii="Calibri" w:eastAsia="Trade Gothic Next Rounded" w:hAnsi="Calibri" w:cs="Calibri"/>
          <w:b/>
          <w:bCs/>
          <w:sz w:val="40"/>
          <w:szCs w:val="40"/>
        </w:rPr>
        <w:t>5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Hydinové mäso</w:t>
      </w:r>
      <w:r w:rsidR="00FF0C4A">
        <w:rPr>
          <w:rFonts w:ascii="Calibri" w:eastAsia="Trade Gothic Next Rounded" w:hAnsi="Calibri" w:cs="Calibri"/>
          <w:b/>
          <w:bCs/>
          <w:sz w:val="40"/>
          <w:szCs w:val="40"/>
        </w:rPr>
        <w:t xml:space="preserve"> – mrazené, v perí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</w:t>
      </w:r>
    </w:p>
    <w:p w14:paraId="45829DB0" w14:textId="62285F0C" w:rsidR="00457F68" w:rsidRPr="00EE277C" w:rsidRDefault="005809D9" w:rsidP="00457F6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5</w:t>
      </w:r>
      <w:r w:rsidR="00457F68" w:rsidRPr="00EE277C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.</w:t>
      </w:r>
      <w:r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1</w:t>
      </w:r>
      <w:r w:rsidR="002D6DFC" w:rsidRPr="00EE277C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.</w:t>
      </w:r>
      <w:r w:rsidR="00457F68" w:rsidRPr="00EE277C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 xml:space="preserve"> </w:t>
      </w:r>
      <w:r w:rsidR="00457F68" w:rsidRPr="00EE277C">
        <w:rPr>
          <w:rFonts w:ascii="Calibri" w:hAnsi="Calibri" w:cs="Calibri"/>
          <w:i/>
          <w:iCs/>
          <w:color w:val="242424"/>
          <w:u w:val="single"/>
        </w:rPr>
        <w:t>Jednodňové kurčatá m</w:t>
      </w:r>
      <w:r w:rsidR="003D662B">
        <w:rPr>
          <w:rFonts w:ascii="Calibri" w:hAnsi="Calibri" w:cs="Calibri"/>
          <w:i/>
          <w:iCs/>
          <w:color w:val="242424"/>
          <w:u w:val="single"/>
        </w:rPr>
        <w:t>razené, v perí</w:t>
      </w:r>
      <w:r w:rsidR="00457F68" w:rsidRPr="00EE277C">
        <w:rPr>
          <w:rFonts w:ascii="Calibri" w:hAnsi="Calibri" w:cs="Calibri"/>
          <w:i/>
          <w:iCs/>
          <w:color w:val="242424"/>
          <w:u w:val="single"/>
        </w:rPr>
        <w:t xml:space="preserve"> </w:t>
      </w:r>
    </w:p>
    <w:p w14:paraId="3EE85283" w14:textId="77777777" w:rsidR="00457F68" w:rsidRPr="00A969A3" w:rsidRDefault="00457F68" w:rsidP="00457F6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A969A3">
        <w:rPr>
          <w:rFonts w:ascii="Calibri" w:hAnsi="Calibri" w:cs="Calibri"/>
          <w:b/>
          <w:bCs/>
          <w:color w:val="242424"/>
        </w:rPr>
        <w:t>Technická špecifikácia:</w:t>
      </w:r>
    </w:p>
    <w:p w14:paraId="71B242CE" w14:textId="1F3C83C2" w:rsidR="00457F68" w:rsidRDefault="00457F68" w:rsidP="00457F6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A969A3">
        <w:rPr>
          <w:rFonts w:ascii="Calibri" w:hAnsi="Calibri" w:cs="Calibri"/>
          <w:color w:val="242424"/>
        </w:rPr>
        <w:t xml:space="preserve">Predpokladané množstvo odberu počas jedného roka je </w:t>
      </w:r>
      <w:r w:rsidRPr="0069516E">
        <w:rPr>
          <w:rFonts w:ascii="Calibri" w:hAnsi="Calibri" w:cs="Calibri"/>
          <w:color w:val="242424"/>
          <w:highlight w:val="yellow"/>
        </w:rPr>
        <w:t>6</w:t>
      </w:r>
      <w:r w:rsidR="001E177F" w:rsidRPr="0069516E">
        <w:rPr>
          <w:rFonts w:ascii="Calibri" w:hAnsi="Calibri" w:cs="Calibri"/>
          <w:color w:val="242424"/>
          <w:highlight w:val="yellow"/>
        </w:rPr>
        <w:t>90</w:t>
      </w:r>
      <w:r w:rsidRPr="0069516E">
        <w:rPr>
          <w:rFonts w:ascii="Calibri" w:hAnsi="Calibri" w:cs="Calibri"/>
          <w:color w:val="242424"/>
          <w:highlight w:val="yellow"/>
        </w:rPr>
        <w:t xml:space="preserve"> kg</w:t>
      </w:r>
    </w:p>
    <w:p w14:paraId="5EB9C328" w14:textId="77777777" w:rsidR="00457F68" w:rsidRDefault="00457F68" w:rsidP="00457F6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B</w:t>
      </w:r>
      <w:r w:rsidRPr="00027D7C">
        <w:rPr>
          <w:rFonts w:ascii="Calibri" w:hAnsi="Calibri" w:cs="Calibri"/>
          <w:color w:val="242424"/>
        </w:rPr>
        <w:t>alené</w:t>
      </w:r>
      <w:r>
        <w:rPr>
          <w:rFonts w:ascii="Calibri" w:hAnsi="Calibri" w:cs="Calibri"/>
          <w:color w:val="242424"/>
        </w:rPr>
        <w:t xml:space="preserve"> v baleniach po 10 kg</w:t>
      </w:r>
      <w:r w:rsidRPr="00027D7C">
        <w:rPr>
          <w:rFonts w:ascii="Calibri" w:hAnsi="Calibri" w:cs="Calibri"/>
          <w:color w:val="242424"/>
        </w:rPr>
        <w:t>, mrazené</w:t>
      </w:r>
    </w:p>
    <w:p w14:paraId="1780CC25" w14:textId="77777777" w:rsidR="00457F68" w:rsidRPr="0066128A" w:rsidRDefault="00457F68" w:rsidP="00457F68">
      <w:pPr>
        <w:pStyle w:val="Odsekzoznamu"/>
        <w:numPr>
          <w:ilvl w:val="0"/>
          <w:numId w:val="17"/>
        </w:numPr>
        <w:rPr>
          <w:rFonts w:ascii="Calibri" w:hAnsi="Calibri" w:cs="Calibri"/>
          <w:color w:val="242424"/>
          <w:szCs w:val="24"/>
        </w:rPr>
      </w:pPr>
      <w:r w:rsidRPr="0066128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43246F86" w14:textId="77777777" w:rsidR="00457F68" w:rsidRPr="00027D7C" w:rsidRDefault="00457F68" w:rsidP="00457F6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27D7C">
        <w:rPr>
          <w:rFonts w:ascii="Calibri" w:hAnsi="Calibri" w:cs="Calibri"/>
          <w:color w:val="242424"/>
        </w:rPr>
        <w:t>Dodávka do ZOO Bratislava na náklady dodávateľa</w:t>
      </w:r>
    </w:p>
    <w:p w14:paraId="67D7377A" w14:textId="77777777" w:rsidR="00457F68" w:rsidRDefault="00457F68" w:rsidP="00457F6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27D7C">
        <w:rPr>
          <w:rFonts w:ascii="Calibri" w:hAnsi="Calibri" w:cs="Calibri"/>
          <w:color w:val="242424"/>
        </w:rPr>
        <w:t>Dodávky by boli realizované v čiastkových objednávkach</w:t>
      </w:r>
    </w:p>
    <w:p w14:paraId="0B95C1F4" w14:textId="77777777" w:rsidR="00457F68" w:rsidRDefault="00457F68" w:rsidP="00457F6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2 mesiace – cca 110kg</w:t>
      </w:r>
    </w:p>
    <w:p w14:paraId="0B3E7008" w14:textId="282514BD" w:rsidR="00457F68" w:rsidRDefault="00457F68" w:rsidP="00457F6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063E19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Pr="00063E19">
        <w:rPr>
          <w:rFonts w:ascii="Calibri" w:hAnsi="Calibri" w:cs="Calibri"/>
          <w:i/>
          <w:iCs/>
          <w:color w:val="242424"/>
          <w:highlight w:val="cyan"/>
        </w:rPr>
        <w:t>1</w:t>
      </w:r>
      <w:r>
        <w:rPr>
          <w:rFonts w:ascii="Calibri" w:hAnsi="Calibri" w:cs="Calibri"/>
          <w:i/>
          <w:iCs/>
          <w:color w:val="242424"/>
          <w:highlight w:val="cyan"/>
        </w:rPr>
        <w:t> </w:t>
      </w:r>
      <w:r w:rsidRPr="00063E19">
        <w:rPr>
          <w:rFonts w:ascii="Calibri" w:hAnsi="Calibri" w:cs="Calibri"/>
          <w:i/>
          <w:iCs/>
          <w:color w:val="242424"/>
          <w:highlight w:val="cyan"/>
        </w:rPr>
        <w:t>5</w:t>
      </w:r>
      <w:r w:rsidR="006B36D1">
        <w:rPr>
          <w:rFonts w:ascii="Calibri" w:hAnsi="Calibri" w:cs="Calibri"/>
          <w:i/>
          <w:iCs/>
          <w:color w:val="242424"/>
          <w:highlight w:val="cyan"/>
        </w:rPr>
        <w:t>18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063E19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74709EBE" w14:textId="77777777" w:rsidR="00636546" w:rsidRDefault="00636546" w:rsidP="00457F6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43CAEBC0" w14:textId="28298EC0" w:rsidR="00BA6DD3" w:rsidRPr="006873F2" w:rsidRDefault="005809D9" w:rsidP="00BA6D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5</w:t>
      </w:r>
      <w:r w:rsidR="00BA6DD3" w:rsidRPr="006873F2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2</w:t>
      </w:r>
      <w:r w:rsidR="00BA6DD3" w:rsidRPr="006873F2">
        <w:rPr>
          <w:rFonts w:ascii="Calibri" w:hAnsi="Calibri" w:cs="Calibri"/>
          <w:i/>
          <w:iCs/>
          <w:color w:val="242424"/>
          <w:u w:val="single"/>
        </w:rPr>
        <w:t>. Prepeličky mrazené</w:t>
      </w:r>
      <w:r w:rsidR="006644D9">
        <w:rPr>
          <w:rFonts w:ascii="Calibri" w:hAnsi="Calibri" w:cs="Calibri"/>
          <w:i/>
          <w:iCs/>
          <w:color w:val="242424"/>
          <w:u w:val="single"/>
        </w:rPr>
        <w:t>, v perí</w:t>
      </w:r>
    </w:p>
    <w:p w14:paraId="5AC2F380" w14:textId="77777777" w:rsidR="00BA6DD3" w:rsidRPr="00027D7C" w:rsidRDefault="00BA6DD3" w:rsidP="00BA6D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27D7C">
        <w:rPr>
          <w:rFonts w:ascii="Calibri" w:hAnsi="Calibri" w:cs="Calibri"/>
          <w:b/>
          <w:bCs/>
          <w:color w:val="242424"/>
        </w:rPr>
        <w:t>Technická špecifikácia:</w:t>
      </w:r>
    </w:p>
    <w:p w14:paraId="04045723" w14:textId="5BF0C976" w:rsidR="00BA6DD3" w:rsidRPr="00027D7C" w:rsidRDefault="00BA6DD3" w:rsidP="00BA6DD3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27D7C">
        <w:rPr>
          <w:rFonts w:ascii="Calibri" w:hAnsi="Calibri" w:cs="Calibri"/>
          <w:color w:val="242424"/>
        </w:rPr>
        <w:t xml:space="preserve">Predpokladané množstvo odberu počas jedného roka je </w:t>
      </w:r>
      <w:r w:rsidRPr="0069516E">
        <w:rPr>
          <w:rFonts w:ascii="Calibri" w:hAnsi="Calibri" w:cs="Calibri"/>
          <w:color w:val="242424"/>
          <w:highlight w:val="yellow"/>
        </w:rPr>
        <w:t>135 kg</w:t>
      </w:r>
    </w:p>
    <w:p w14:paraId="358F80D4" w14:textId="77777777" w:rsidR="00BA6DD3" w:rsidRDefault="00BA6DD3" w:rsidP="00BA6DD3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B</w:t>
      </w:r>
      <w:r w:rsidRPr="00027D7C">
        <w:rPr>
          <w:rFonts w:ascii="Calibri" w:hAnsi="Calibri" w:cs="Calibri"/>
          <w:color w:val="242424"/>
        </w:rPr>
        <w:t>alené</w:t>
      </w:r>
      <w:r>
        <w:rPr>
          <w:rFonts w:ascii="Calibri" w:hAnsi="Calibri" w:cs="Calibri"/>
          <w:color w:val="242424"/>
        </w:rPr>
        <w:t xml:space="preserve"> v baleniach po 10 kg</w:t>
      </w:r>
      <w:r w:rsidRPr="00027D7C">
        <w:rPr>
          <w:rFonts w:ascii="Calibri" w:hAnsi="Calibri" w:cs="Calibri"/>
          <w:color w:val="242424"/>
        </w:rPr>
        <w:t>, mrazené</w:t>
      </w:r>
    </w:p>
    <w:p w14:paraId="5D4E17CF" w14:textId="77777777" w:rsidR="00BA6DD3" w:rsidRPr="0066128A" w:rsidRDefault="00BA6DD3" w:rsidP="00BA6DD3">
      <w:pPr>
        <w:pStyle w:val="Odsekzoznamu"/>
        <w:numPr>
          <w:ilvl w:val="0"/>
          <w:numId w:val="18"/>
        </w:numPr>
        <w:rPr>
          <w:rFonts w:ascii="Calibri" w:hAnsi="Calibri" w:cs="Calibri"/>
          <w:color w:val="242424"/>
          <w:szCs w:val="24"/>
        </w:rPr>
      </w:pPr>
      <w:r w:rsidRPr="0066128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17F45564" w14:textId="77777777" w:rsidR="00BA6DD3" w:rsidRPr="00027D7C" w:rsidRDefault="00BA6DD3" w:rsidP="00BA6DD3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27D7C">
        <w:rPr>
          <w:rFonts w:ascii="Calibri" w:hAnsi="Calibri" w:cs="Calibri"/>
          <w:color w:val="242424"/>
        </w:rPr>
        <w:t>Dodávka do ZOO Bratislava na náklady dodávateľa</w:t>
      </w:r>
    </w:p>
    <w:p w14:paraId="137C941B" w14:textId="77777777" w:rsidR="00BA6DD3" w:rsidRDefault="00BA6DD3" w:rsidP="00BA6DD3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27D7C">
        <w:rPr>
          <w:rFonts w:ascii="Calibri" w:hAnsi="Calibri" w:cs="Calibri"/>
          <w:color w:val="242424"/>
        </w:rPr>
        <w:t>Dodávky by boli realizované v čiastkových objednávkach</w:t>
      </w:r>
    </w:p>
    <w:p w14:paraId="1D5687CF" w14:textId="1E5DBF7A" w:rsidR="00BA6DD3" w:rsidRDefault="00BA6DD3" w:rsidP="00BA6D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 xml:space="preserve">za 2 mesiace – cca </w:t>
      </w:r>
      <w:r w:rsidR="004C15EA">
        <w:rPr>
          <w:rFonts w:ascii="Calibri" w:hAnsi="Calibri" w:cs="Calibri"/>
          <w:color w:val="242424"/>
        </w:rPr>
        <w:t>2</w:t>
      </w:r>
      <w:r>
        <w:rPr>
          <w:rFonts w:ascii="Calibri" w:hAnsi="Calibri" w:cs="Calibri"/>
          <w:color w:val="242424"/>
        </w:rPr>
        <w:t>0 kg</w:t>
      </w:r>
    </w:p>
    <w:p w14:paraId="1BA4C88C" w14:textId="1C59D362" w:rsidR="00BA6DD3" w:rsidRDefault="00BA6DD3" w:rsidP="00BA6D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063E19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Pr="00063E19">
        <w:rPr>
          <w:rFonts w:ascii="Calibri" w:hAnsi="Calibri" w:cs="Calibri"/>
          <w:i/>
          <w:iCs/>
          <w:color w:val="242424"/>
          <w:highlight w:val="cyan"/>
        </w:rPr>
        <w:t>1</w:t>
      </w:r>
      <w:r>
        <w:rPr>
          <w:rFonts w:ascii="Calibri" w:hAnsi="Calibri" w:cs="Calibri"/>
          <w:i/>
          <w:iCs/>
          <w:color w:val="242424"/>
          <w:highlight w:val="cyan"/>
        </w:rPr>
        <w:t> </w:t>
      </w:r>
      <w:r w:rsidR="00271E62">
        <w:rPr>
          <w:rFonts w:ascii="Calibri" w:hAnsi="Calibri" w:cs="Calibri"/>
          <w:i/>
          <w:iCs/>
          <w:color w:val="242424"/>
          <w:highlight w:val="cyan"/>
        </w:rPr>
        <w:t>013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063E19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29566764" w14:textId="022632EB" w:rsidR="008A6056" w:rsidRPr="00CF393E" w:rsidRDefault="008A6056" w:rsidP="008A6056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 xml:space="preserve">Časť 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>6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Ryby</w:t>
      </w:r>
      <w:r w:rsidR="00F14712">
        <w:rPr>
          <w:rFonts w:ascii="Calibri" w:eastAsia="Trade Gothic Next Rounded" w:hAnsi="Calibri" w:cs="Calibri"/>
          <w:b/>
          <w:bCs/>
          <w:sz w:val="40"/>
          <w:szCs w:val="40"/>
        </w:rPr>
        <w:t xml:space="preserve"> – chladené/mrazené</w:t>
      </w:r>
    </w:p>
    <w:p w14:paraId="7C616BF3" w14:textId="77777777" w:rsidR="001D6B60" w:rsidRDefault="001D6B60" w:rsidP="00BA6DD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7FD8968A" w14:textId="32495DF7" w:rsidR="001D6B60" w:rsidRPr="006873F2" w:rsidRDefault="00F14712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FF0000"/>
          <w:u w:val="single"/>
        </w:rPr>
      </w:pPr>
      <w:r>
        <w:rPr>
          <w:rFonts w:ascii="Calibri" w:hAnsi="Calibri" w:cs="Calibri"/>
          <w:i/>
          <w:iCs/>
          <w:u w:val="single"/>
        </w:rPr>
        <w:t>6</w:t>
      </w:r>
      <w:r w:rsidR="001D6B60" w:rsidRPr="006873F2">
        <w:rPr>
          <w:rFonts w:ascii="Calibri" w:hAnsi="Calibri" w:cs="Calibri"/>
          <w:i/>
          <w:iCs/>
          <w:u w:val="single"/>
        </w:rPr>
        <w:t>.</w:t>
      </w:r>
      <w:r>
        <w:rPr>
          <w:rFonts w:ascii="Calibri" w:hAnsi="Calibri" w:cs="Calibri"/>
          <w:i/>
          <w:iCs/>
          <w:u w:val="single"/>
        </w:rPr>
        <w:t>1</w:t>
      </w:r>
      <w:r w:rsidR="001D6B60" w:rsidRPr="006873F2">
        <w:rPr>
          <w:rFonts w:ascii="Calibri" w:hAnsi="Calibri" w:cs="Calibri"/>
          <w:i/>
          <w:iCs/>
          <w:u w:val="single"/>
        </w:rPr>
        <w:t xml:space="preserve">. Ryby </w:t>
      </w:r>
      <w:r w:rsidR="008A6056">
        <w:rPr>
          <w:rFonts w:ascii="Calibri" w:hAnsi="Calibri" w:cs="Calibri"/>
          <w:i/>
          <w:iCs/>
          <w:u w:val="single"/>
        </w:rPr>
        <w:t>sladkovodné</w:t>
      </w:r>
      <w:r w:rsidR="00CE201E">
        <w:rPr>
          <w:rFonts w:ascii="Calibri" w:hAnsi="Calibri" w:cs="Calibri"/>
          <w:i/>
          <w:iCs/>
          <w:u w:val="single"/>
        </w:rPr>
        <w:t xml:space="preserve"> 2 – 6cm</w:t>
      </w:r>
    </w:p>
    <w:p w14:paraId="331422E5" w14:textId="77777777" w:rsidR="001D6B60" w:rsidRPr="00881396" w:rsidRDefault="001D6B60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b/>
          <w:bCs/>
          <w:color w:val="242424"/>
        </w:rPr>
        <w:t>Technická špecifikácia:</w:t>
      </w:r>
    </w:p>
    <w:p w14:paraId="50EB9C0B" w14:textId="07A3665A" w:rsidR="001D6B60" w:rsidRPr="00D54B52" w:rsidRDefault="001D6B60" w:rsidP="00D54B52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Predpokladané množstvo odberu počas jedného roka</w:t>
      </w:r>
      <w:r>
        <w:rPr>
          <w:rFonts w:ascii="Calibri" w:hAnsi="Calibri" w:cs="Calibri"/>
          <w:color w:val="242424"/>
        </w:rPr>
        <w:t xml:space="preserve"> </w:t>
      </w:r>
      <w:r w:rsidR="00D226E6" w:rsidRPr="0083243A">
        <w:rPr>
          <w:rFonts w:ascii="Calibri" w:hAnsi="Calibri" w:cs="Calibri"/>
          <w:color w:val="242424"/>
          <w:highlight w:val="yellow"/>
        </w:rPr>
        <w:t>4</w:t>
      </w:r>
      <w:r w:rsidR="00D016B7">
        <w:rPr>
          <w:rFonts w:ascii="Calibri" w:hAnsi="Calibri" w:cs="Calibri"/>
          <w:color w:val="242424"/>
          <w:highlight w:val="yellow"/>
        </w:rPr>
        <w:t>80</w:t>
      </w:r>
      <w:r w:rsidRPr="0083243A">
        <w:rPr>
          <w:rFonts w:ascii="Calibri" w:hAnsi="Calibri" w:cs="Calibri"/>
          <w:color w:val="242424"/>
          <w:highlight w:val="yellow"/>
        </w:rPr>
        <w:t xml:space="preserve"> kg</w:t>
      </w:r>
    </w:p>
    <w:p w14:paraId="79CE399E" w14:textId="1514DCE2" w:rsidR="001D6B60" w:rsidRPr="00881396" w:rsidRDefault="00D54B52" w:rsidP="001D6B60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 xml:space="preserve">Veľkosť </w:t>
      </w:r>
      <w:r w:rsidR="00DD79B8">
        <w:rPr>
          <w:rFonts w:ascii="Calibri" w:hAnsi="Calibri" w:cs="Calibri"/>
          <w:color w:val="242424"/>
        </w:rPr>
        <w:t xml:space="preserve">rýb </w:t>
      </w:r>
      <w:r w:rsidR="001D6B60">
        <w:rPr>
          <w:rFonts w:ascii="Calibri" w:hAnsi="Calibri" w:cs="Calibri"/>
          <w:color w:val="242424"/>
        </w:rPr>
        <w:t>2- 6cm</w:t>
      </w:r>
    </w:p>
    <w:p w14:paraId="77856A9D" w14:textId="571F8695" w:rsidR="001D6B60" w:rsidRDefault="001D6B60" w:rsidP="001D6B60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Sladkovodné ryby (karas)</w:t>
      </w:r>
    </w:p>
    <w:p w14:paraId="545811EE" w14:textId="77777777" w:rsidR="001D6B60" w:rsidRPr="00E80CFA" w:rsidRDefault="001D6B60" w:rsidP="001D6B60">
      <w:pPr>
        <w:pStyle w:val="Odsekzoznamu"/>
        <w:numPr>
          <w:ilvl w:val="0"/>
          <w:numId w:val="19"/>
        </w:numPr>
        <w:rPr>
          <w:rFonts w:ascii="Calibri" w:hAnsi="Calibri" w:cs="Calibri"/>
          <w:color w:val="242424"/>
          <w:szCs w:val="24"/>
        </w:rPr>
      </w:pPr>
      <w:r w:rsidRPr="0066128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1B33B1F5" w14:textId="77777777" w:rsidR="001D6B60" w:rsidRPr="00881396" w:rsidRDefault="001D6B60" w:rsidP="001D6B60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Dodávka do ZOO Bratislava na náklady dodávateľa</w:t>
      </w:r>
    </w:p>
    <w:p w14:paraId="293ED334" w14:textId="77777777" w:rsidR="001D6B60" w:rsidRPr="00881396" w:rsidRDefault="001D6B60" w:rsidP="001D6B60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Dodávky by boli realizované v čiastkových objednávkach</w:t>
      </w:r>
    </w:p>
    <w:p w14:paraId="331276FF" w14:textId="650AD913" w:rsidR="001D6B60" w:rsidRDefault="001D6B60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 cca 4</w:t>
      </w:r>
      <w:r w:rsidR="00345BDF">
        <w:rPr>
          <w:rFonts w:ascii="Calibri" w:hAnsi="Calibri" w:cs="Calibri"/>
          <w:color w:val="242424"/>
        </w:rPr>
        <w:t>0</w:t>
      </w:r>
      <w:r>
        <w:rPr>
          <w:rFonts w:ascii="Calibri" w:hAnsi="Calibri" w:cs="Calibri"/>
          <w:color w:val="242424"/>
        </w:rPr>
        <w:t xml:space="preserve"> kg</w:t>
      </w:r>
    </w:p>
    <w:p w14:paraId="666BD406" w14:textId="15A017E4" w:rsidR="001D6B60" w:rsidRDefault="001D6B60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6F5C12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D54B52">
        <w:rPr>
          <w:rFonts w:ascii="Calibri" w:hAnsi="Calibri" w:cs="Calibri"/>
          <w:i/>
          <w:iCs/>
          <w:color w:val="242424"/>
          <w:highlight w:val="cyan"/>
        </w:rPr>
        <w:t>960</w:t>
      </w:r>
      <w:r w:rsidRPr="006F5C12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0BC0D9DC" w14:textId="77777777" w:rsidR="00F9149D" w:rsidRDefault="00F9149D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7EF1FFF0" w14:textId="090EF318" w:rsidR="00F9149D" w:rsidRPr="006873F2" w:rsidRDefault="00F9149D" w:rsidP="00F9149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FF0000"/>
          <w:u w:val="single"/>
        </w:rPr>
      </w:pPr>
      <w:r>
        <w:rPr>
          <w:rFonts w:ascii="Calibri" w:hAnsi="Calibri" w:cs="Calibri"/>
          <w:i/>
          <w:iCs/>
          <w:u w:val="single"/>
        </w:rPr>
        <w:t>6</w:t>
      </w:r>
      <w:r w:rsidRPr="006873F2">
        <w:rPr>
          <w:rFonts w:ascii="Calibri" w:hAnsi="Calibri" w:cs="Calibri"/>
          <w:i/>
          <w:iCs/>
          <w:u w:val="single"/>
        </w:rPr>
        <w:t>.</w:t>
      </w:r>
      <w:r w:rsidR="00A25594">
        <w:rPr>
          <w:rFonts w:ascii="Calibri" w:hAnsi="Calibri" w:cs="Calibri"/>
          <w:i/>
          <w:iCs/>
          <w:u w:val="single"/>
        </w:rPr>
        <w:t>2</w:t>
      </w:r>
      <w:r w:rsidRPr="006873F2">
        <w:rPr>
          <w:rFonts w:ascii="Calibri" w:hAnsi="Calibri" w:cs="Calibri"/>
          <w:i/>
          <w:iCs/>
          <w:u w:val="single"/>
        </w:rPr>
        <w:t xml:space="preserve">. Ryby </w:t>
      </w:r>
      <w:r>
        <w:rPr>
          <w:rFonts w:ascii="Calibri" w:hAnsi="Calibri" w:cs="Calibri"/>
          <w:i/>
          <w:iCs/>
          <w:u w:val="single"/>
        </w:rPr>
        <w:t>sladkovodné</w:t>
      </w:r>
      <w:r w:rsidR="00D016B7">
        <w:rPr>
          <w:rFonts w:ascii="Calibri" w:hAnsi="Calibri" w:cs="Calibri"/>
          <w:i/>
          <w:iCs/>
          <w:u w:val="single"/>
        </w:rPr>
        <w:t xml:space="preserve"> 7 – 15cm</w:t>
      </w:r>
    </w:p>
    <w:p w14:paraId="24F48D48" w14:textId="77777777" w:rsidR="00F9149D" w:rsidRPr="00881396" w:rsidRDefault="00F9149D" w:rsidP="00F9149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b/>
          <w:bCs/>
          <w:color w:val="242424"/>
        </w:rPr>
        <w:t>Technická špecifikácia:</w:t>
      </w:r>
    </w:p>
    <w:p w14:paraId="54DCB6A2" w14:textId="3698E626" w:rsidR="00F9149D" w:rsidRDefault="00F9149D" w:rsidP="00F9149D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Predpokladané množstvo odberu počas jedného roka</w:t>
      </w:r>
      <w:r>
        <w:rPr>
          <w:rFonts w:ascii="Calibri" w:hAnsi="Calibri" w:cs="Calibri"/>
          <w:color w:val="242424"/>
        </w:rPr>
        <w:t xml:space="preserve"> </w:t>
      </w:r>
      <w:r w:rsidRPr="0083243A">
        <w:rPr>
          <w:rFonts w:ascii="Calibri" w:hAnsi="Calibri" w:cs="Calibri"/>
          <w:color w:val="242424"/>
          <w:highlight w:val="yellow"/>
        </w:rPr>
        <w:t xml:space="preserve">4 </w:t>
      </w:r>
      <w:r w:rsidR="00094926">
        <w:rPr>
          <w:rFonts w:ascii="Calibri" w:hAnsi="Calibri" w:cs="Calibri"/>
          <w:color w:val="242424"/>
          <w:highlight w:val="yellow"/>
        </w:rPr>
        <w:t>370</w:t>
      </w:r>
      <w:r w:rsidRPr="0083243A">
        <w:rPr>
          <w:rFonts w:ascii="Calibri" w:hAnsi="Calibri" w:cs="Calibri"/>
          <w:color w:val="242424"/>
          <w:highlight w:val="yellow"/>
        </w:rPr>
        <w:t xml:space="preserve"> kg</w:t>
      </w:r>
    </w:p>
    <w:p w14:paraId="56D38C11" w14:textId="32E49456" w:rsidR="00F9149D" w:rsidRPr="00D54B52" w:rsidRDefault="00DD79B8" w:rsidP="00D54B52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 xml:space="preserve">Veľkosť rýb </w:t>
      </w:r>
      <w:r w:rsidR="00F9149D">
        <w:rPr>
          <w:rFonts w:ascii="Calibri" w:hAnsi="Calibri" w:cs="Calibri"/>
          <w:color w:val="242424"/>
        </w:rPr>
        <w:t>7 – 15cm</w:t>
      </w:r>
    </w:p>
    <w:p w14:paraId="0CB15CC5" w14:textId="77777777" w:rsidR="00F9149D" w:rsidRDefault="00F9149D" w:rsidP="00F9149D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Sladkovodné ryby (karas)</w:t>
      </w:r>
    </w:p>
    <w:p w14:paraId="0B4096F6" w14:textId="77777777" w:rsidR="00F9149D" w:rsidRPr="00E80CFA" w:rsidRDefault="00F9149D" w:rsidP="00F9149D">
      <w:pPr>
        <w:pStyle w:val="Odsekzoznamu"/>
        <w:numPr>
          <w:ilvl w:val="0"/>
          <w:numId w:val="19"/>
        </w:numPr>
        <w:rPr>
          <w:rFonts w:ascii="Calibri" w:hAnsi="Calibri" w:cs="Calibri"/>
          <w:color w:val="242424"/>
          <w:szCs w:val="24"/>
        </w:rPr>
      </w:pPr>
      <w:r w:rsidRPr="0066128A">
        <w:rPr>
          <w:rFonts w:ascii="Calibri" w:hAnsi="Calibri" w:cs="Calibri"/>
          <w:color w:val="242424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47EC00FB" w14:textId="77777777" w:rsidR="00F9149D" w:rsidRPr="00881396" w:rsidRDefault="00F9149D" w:rsidP="00F9149D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t>Dodávka do ZOO Bratislava na náklady dodávateľa</w:t>
      </w:r>
    </w:p>
    <w:p w14:paraId="43EE7E11" w14:textId="77777777" w:rsidR="00F9149D" w:rsidRPr="00881396" w:rsidRDefault="00F9149D" w:rsidP="00F9149D">
      <w:pPr>
        <w:pStyle w:val="xmsonormal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81396">
        <w:rPr>
          <w:rFonts w:ascii="Calibri" w:hAnsi="Calibri" w:cs="Calibri"/>
          <w:color w:val="242424"/>
        </w:rPr>
        <w:lastRenderedPageBreak/>
        <w:t>Dodávky by boli realizované v čiastkových objednávkach</w:t>
      </w:r>
    </w:p>
    <w:p w14:paraId="2F6726B2" w14:textId="3F699D8D" w:rsidR="00F9149D" w:rsidRDefault="00F9149D" w:rsidP="00F9149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– cca </w:t>
      </w:r>
      <w:r w:rsidR="00F335A8">
        <w:rPr>
          <w:rFonts w:ascii="Calibri" w:hAnsi="Calibri" w:cs="Calibri"/>
          <w:color w:val="242424"/>
        </w:rPr>
        <w:t>360</w:t>
      </w:r>
      <w:r>
        <w:rPr>
          <w:rFonts w:ascii="Calibri" w:hAnsi="Calibri" w:cs="Calibri"/>
          <w:color w:val="242424"/>
        </w:rPr>
        <w:t xml:space="preserve"> kg</w:t>
      </w:r>
    </w:p>
    <w:p w14:paraId="2344504F" w14:textId="6DE8BC44" w:rsidR="00F9149D" w:rsidRDefault="00F9149D" w:rsidP="00F9149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6F5C12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1956EB">
        <w:rPr>
          <w:rFonts w:ascii="Calibri" w:hAnsi="Calibri" w:cs="Calibri"/>
          <w:i/>
          <w:iCs/>
          <w:color w:val="242424"/>
          <w:highlight w:val="cyan"/>
        </w:rPr>
        <w:t>8 740</w:t>
      </w:r>
      <w:r w:rsidRPr="006F5C12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422ACC72" w14:textId="77777777" w:rsidR="00F9149D" w:rsidRDefault="00F9149D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1B1E61CA" w14:textId="77777777" w:rsidR="00BD67F0" w:rsidRDefault="00BD67F0" w:rsidP="001D6B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6A9860E8" w14:textId="03DFB2DF" w:rsidR="000E6FF1" w:rsidRPr="000E6FF1" w:rsidRDefault="00BD67F0" w:rsidP="005D5CE4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 xml:space="preserve">Časť 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>7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</w:t>
      </w:r>
      <w:r w:rsidR="007546D9">
        <w:rPr>
          <w:rFonts w:ascii="Calibri" w:eastAsia="Trade Gothic Next Rounded" w:hAnsi="Calibri" w:cs="Calibri"/>
          <w:b/>
          <w:bCs/>
          <w:sz w:val="40"/>
          <w:szCs w:val="40"/>
        </w:rPr>
        <w:t>Mäso jahňacie</w:t>
      </w:r>
      <w:r w:rsidR="000E6FF1">
        <w:rPr>
          <w:rFonts w:ascii="Calibri" w:eastAsia="Trade Gothic Next Rounded" w:hAnsi="Calibri" w:cs="Calibri"/>
          <w:b/>
          <w:bCs/>
          <w:sz w:val="40"/>
          <w:szCs w:val="40"/>
        </w:rPr>
        <w:t xml:space="preserve"> – mrazené</w:t>
      </w:r>
    </w:p>
    <w:p w14:paraId="7A2D5953" w14:textId="323FCFA0" w:rsidR="00510A2C" w:rsidRPr="005337C3" w:rsidRDefault="005D5CE4" w:rsidP="00510A2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7</w:t>
      </w:r>
      <w:r w:rsidR="00510A2C" w:rsidRPr="005337C3">
        <w:rPr>
          <w:rFonts w:ascii="Calibri" w:hAnsi="Calibri" w:cs="Calibri"/>
          <w:i/>
          <w:iCs/>
          <w:u w:val="single"/>
        </w:rPr>
        <w:t>.</w:t>
      </w:r>
      <w:r>
        <w:rPr>
          <w:rFonts w:ascii="Calibri" w:hAnsi="Calibri" w:cs="Calibri"/>
          <w:i/>
          <w:iCs/>
          <w:u w:val="single"/>
        </w:rPr>
        <w:t>1</w:t>
      </w:r>
      <w:r w:rsidR="002A6E76" w:rsidRPr="005337C3">
        <w:rPr>
          <w:rFonts w:ascii="Calibri" w:hAnsi="Calibri" w:cs="Calibri"/>
          <w:i/>
          <w:iCs/>
          <w:u w:val="single"/>
        </w:rPr>
        <w:t>.</w:t>
      </w:r>
      <w:r w:rsidR="00510A2C" w:rsidRPr="005337C3">
        <w:rPr>
          <w:rFonts w:ascii="Calibri" w:hAnsi="Calibri" w:cs="Calibri"/>
          <w:i/>
          <w:iCs/>
          <w:u w:val="single"/>
        </w:rPr>
        <w:t xml:space="preserve"> Jahňatá </w:t>
      </w:r>
      <w:r w:rsidR="00085D14">
        <w:rPr>
          <w:rFonts w:ascii="Calibri" w:hAnsi="Calibri" w:cs="Calibri"/>
          <w:i/>
          <w:iCs/>
          <w:u w:val="single"/>
        </w:rPr>
        <w:t>mrazené</w:t>
      </w:r>
    </w:p>
    <w:p w14:paraId="38C8CE59" w14:textId="77777777" w:rsidR="00510A2C" w:rsidRPr="00B83E7A" w:rsidRDefault="00510A2C" w:rsidP="00510A2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83E7A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</w:p>
    <w:p w14:paraId="0AA0F64A" w14:textId="77777777" w:rsidR="00510A2C" w:rsidRPr="00B83E7A" w:rsidRDefault="00510A2C" w:rsidP="00510A2C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83E7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počas jedného roka </w:t>
      </w:r>
      <w:r w:rsidRPr="00192FCC">
        <w:rPr>
          <w:rFonts w:ascii="Calibri" w:hAnsi="Calibri" w:cs="Calibri"/>
          <w:color w:val="242424"/>
          <w:highlight w:val="yellow"/>
          <w:bdr w:val="none" w:sz="0" w:space="0" w:color="auto" w:frame="1"/>
        </w:rPr>
        <w:t>1 800 kg</w:t>
      </w:r>
    </w:p>
    <w:p w14:paraId="5C153312" w14:textId="77777777" w:rsidR="00510A2C" w:rsidRPr="00B83E7A" w:rsidRDefault="00510A2C" w:rsidP="00510A2C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83E7A">
        <w:rPr>
          <w:rFonts w:ascii="Calibri" w:hAnsi="Calibri" w:cs="Calibri"/>
          <w:color w:val="242424"/>
          <w:bdr w:val="none" w:sz="0" w:space="0" w:color="auto" w:frame="1"/>
        </w:rPr>
        <w:t>Mäso v mrazenom stave, kategórie VŽP 3</w:t>
      </w:r>
    </w:p>
    <w:p w14:paraId="3455309A" w14:textId="77777777" w:rsidR="00510A2C" w:rsidRPr="0083200A" w:rsidRDefault="00510A2C" w:rsidP="00510A2C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83E7A">
        <w:rPr>
          <w:rFonts w:ascii="Calibri" w:hAnsi="Calibri" w:cs="Calibri"/>
          <w:color w:val="242424"/>
          <w:bdr w:val="none" w:sz="0" w:space="0" w:color="auto" w:frame="1"/>
        </w:rPr>
        <w:t>Bez hlavy a kopýt, vypitvané v koži, celé</w:t>
      </w:r>
    </w:p>
    <w:p w14:paraId="43364F79" w14:textId="77777777" w:rsidR="00510A2C" w:rsidRPr="0083200A" w:rsidRDefault="00510A2C" w:rsidP="00510A2C">
      <w:pPr>
        <w:pStyle w:val="Odsekzoznamu"/>
        <w:numPr>
          <w:ilvl w:val="0"/>
          <w:numId w:val="23"/>
        </w:numPr>
        <w:rPr>
          <w:rFonts w:ascii="Calibri" w:hAnsi="Calibri" w:cs="Calibri"/>
          <w:color w:val="242424"/>
          <w:szCs w:val="24"/>
          <w:bdr w:val="none" w:sz="0" w:space="0" w:color="auto" w:frame="1"/>
        </w:rPr>
      </w:pPr>
      <w:r w:rsidRPr="0066128A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  <w:r w:rsidRPr="0066128A">
        <w:rPr>
          <w:rFonts w:ascii="Calibri" w:hAnsi="Calibri" w:cs="Calibri"/>
          <w:color w:val="242424"/>
          <w:bdr w:val="none" w:sz="0" w:space="0" w:color="auto" w:frame="1"/>
        </w:rPr>
        <w:t xml:space="preserve"> </w:t>
      </w:r>
    </w:p>
    <w:p w14:paraId="1593B265" w14:textId="77777777" w:rsidR="00510A2C" w:rsidRPr="00B83E7A" w:rsidRDefault="00510A2C" w:rsidP="00510A2C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83E7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5E2F9392" w14:textId="77777777" w:rsidR="00510A2C" w:rsidRPr="00B83E7A" w:rsidRDefault="00510A2C" w:rsidP="00510A2C">
      <w:pPr>
        <w:pStyle w:val="xmsonormal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83E7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63120F51" w14:textId="77777777" w:rsidR="00510A2C" w:rsidRDefault="00510A2C" w:rsidP="00510A2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3 mesiace – cca 450 kg</w:t>
      </w:r>
    </w:p>
    <w:p w14:paraId="46E278F5" w14:textId="4DFFB2A9" w:rsidR="00510A2C" w:rsidRDefault="00510A2C" w:rsidP="00510A2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88519E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2C41D0">
        <w:rPr>
          <w:rFonts w:ascii="Calibri" w:hAnsi="Calibri" w:cs="Calibri"/>
          <w:i/>
          <w:iCs/>
          <w:color w:val="242424"/>
          <w:highlight w:val="cyan"/>
        </w:rPr>
        <w:t>4 320</w:t>
      </w:r>
      <w:r w:rsidRPr="0088519E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66A10ECB" w14:textId="77777777" w:rsidR="00A65FD6" w:rsidRDefault="00A65FD6" w:rsidP="00510A2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30C14A8A" w14:textId="484678A7" w:rsidR="00F3686E" w:rsidRPr="000E6FF1" w:rsidRDefault="00A65FD6" w:rsidP="00A65FD6">
      <w:pPr>
        <w:jc w:val="both"/>
        <w:rPr>
          <w:rFonts w:ascii="Calibri" w:eastAsia="Trade Gothic Next Rounded" w:hAnsi="Calibri" w:cs="Calibri"/>
          <w:b/>
          <w:bCs/>
          <w:sz w:val="40"/>
          <w:szCs w:val="40"/>
        </w:rPr>
      </w:pP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 xml:space="preserve">Časť </w:t>
      </w:r>
      <w:r w:rsidR="000D673D">
        <w:rPr>
          <w:rFonts w:ascii="Calibri" w:eastAsia="Trade Gothic Next Rounded" w:hAnsi="Calibri" w:cs="Calibri"/>
          <w:b/>
          <w:bCs/>
          <w:sz w:val="40"/>
          <w:szCs w:val="40"/>
        </w:rPr>
        <w:t>8</w:t>
      </w:r>
      <w:r w:rsidRPr="009E0935">
        <w:rPr>
          <w:rFonts w:ascii="Calibri" w:eastAsia="Trade Gothic Next Rounded" w:hAnsi="Calibri" w:cs="Calibri"/>
          <w:b/>
          <w:bCs/>
          <w:sz w:val="40"/>
          <w:szCs w:val="40"/>
        </w:rPr>
        <w:t>:</w:t>
      </w:r>
      <w:r>
        <w:rPr>
          <w:rFonts w:ascii="Calibri" w:eastAsia="Trade Gothic Next Rounded" w:hAnsi="Calibri" w:cs="Calibri"/>
          <w:b/>
          <w:bCs/>
          <w:sz w:val="40"/>
          <w:szCs w:val="40"/>
        </w:rPr>
        <w:t xml:space="preserve"> Mäso králiči</w:t>
      </w:r>
      <w:r w:rsidR="000E6FF1">
        <w:rPr>
          <w:rFonts w:ascii="Calibri" w:eastAsia="Trade Gothic Next Rounded" w:hAnsi="Calibri" w:cs="Calibri"/>
          <w:b/>
          <w:bCs/>
          <w:sz w:val="40"/>
          <w:szCs w:val="40"/>
        </w:rPr>
        <w:t>e</w:t>
      </w:r>
      <w:r w:rsidR="00F3686E">
        <w:rPr>
          <w:rFonts w:ascii="Calibri" w:eastAsia="Trade Gothic Next Rounded" w:hAnsi="Calibri" w:cs="Calibri"/>
          <w:b/>
          <w:bCs/>
          <w:sz w:val="40"/>
          <w:szCs w:val="40"/>
        </w:rPr>
        <w:t xml:space="preserve"> – mrazené</w:t>
      </w:r>
    </w:p>
    <w:p w14:paraId="56F59409" w14:textId="66849416" w:rsidR="002A7E55" w:rsidRPr="005337C3" w:rsidRDefault="000D673D" w:rsidP="002A7E55">
      <w:pPr>
        <w:shd w:val="clear" w:color="auto" w:fill="FFFFFF"/>
        <w:rPr>
          <w:rFonts w:ascii="Calibri" w:hAnsi="Calibri" w:cs="Calibri"/>
          <w:i/>
          <w:iCs/>
          <w:color w:val="242424"/>
          <w:szCs w:val="24"/>
          <w:u w:val="single"/>
        </w:rPr>
      </w:pPr>
      <w:r>
        <w:rPr>
          <w:rFonts w:ascii="Calibri" w:hAnsi="Calibri" w:cs="Calibri"/>
          <w:i/>
          <w:iCs/>
          <w:color w:val="242424"/>
          <w:szCs w:val="24"/>
          <w:u w:val="single"/>
        </w:rPr>
        <w:t>8</w:t>
      </w:r>
      <w:r w:rsidR="002A7E55" w:rsidRPr="005337C3">
        <w:rPr>
          <w:rFonts w:ascii="Calibri" w:hAnsi="Calibri" w:cs="Calibri"/>
          <w:i/>
          <w:iCs/>
          <w:color w:val="242424"/>
          <w:szCs w:val="24"/>
          <w:u w:val="single"/>
        </w:rPr>
        <w:t>.</w:t>
      </w:r>
      <w:r w:rsidR="00675FEE" w:rsidRPr="005337C3">
        <w:rPr>
          <w:rFonts w:ascii="Calibri" w:hAnsi="Calibri" w:cs="Calibri"/>
          <w:i/>
          <w:iCs/>
          <w:color w:val="242424"/>
          <w:szCs w:val="24"/>
          <w:u w:val="single"/>
        </w:rPr>
        <w:t>1</w:t>
      </w:r>
      <w:r w:rsidR="002A7E55" w:rsidRPr="005337C3">
        <w:rPr>
          <w:rFonts w:ascii="Calibri" w:hAnsi="Calibri" w:cs="Calibri"/>
          <w:i/>
          <w:iCs/>
          <w:color w:val="242424"/>
          <w:szCs w:val="24"/>
          <w:u w:val="single"/>
        </w:rPr>
        <w:t>. Králiky</w:t>
      </w:r>
      <w:r w:rsidR="00BF7108">
        <w:rPr>
          <w:rFonts w:ascii="Calibri" w:hAnsi="Calibri" w:cs="Calibri"/>
          <w:i/>
          <w:iCs/>
          <w:color w:val="242424"/>
          <w:szCs w:val="24"/>
          <w:u w:val="single"/>
        </w:rPr>
        <w:t xml:space="preserve"> - mrazené</w:t>
      </w:r>
    </w:p>
    <w:p w14:paraId="263D1096" w14:textId="77777777" w:rsidR="002A7E55" w:rsidRPr="00001DAC" w:rsidRDefault="002A7E55" w:rsidP="002A7E55">
      <w:pPr>
        <w:shd w:val="clear" w:color="auto" w:fill="FFFFFF"/>
        <w:rPr>
          <w:rFonts w:ascii="Calibri" w:hAnsi="Calibri" w:cs="Calibri"/>
          <w:color w:val="424242"/>
          <w:szCs w:val="24"/>
        </w:rPr>
      </w:pPr>
      <w:r w:rsidRPr="00001DAC">
        <w:rPr>
          <w:rFonts w:ascii="Calibri" w:hAnsi="Calibri" w:cs="Calibri"/>
          <w:b/>
          <w:bCs/>
          <w:color w:val="424242"/>
          <w:szCs w:val="24"/>
        </w:rPr>
        <w:t>Technická špecifikácia:</w:t>
      </w:r>
    </w:p>
    <w:p w14:paraId="0FB212E0" w14:textId="6CB36874" w:rsidR="002A7E55" w:rsidRDefault="002A7E55" w:rsidP="002A7E55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001DAC">
        <w:rPr>
          <w:rFonts w:ascii="Calibri" w:hAnsi="Calibri" w:cs="Calibri"/>
          <w:color w:val="424242"/>
          <w:szCs w:val="24"/>
        </w:rPr>
        <w:t xml:space="preserve">Predpokladané množstvo odberu </w:t>
      </w:r>
      <w:r>
        <w:rPr>
          <w:rFonts w:ascii="Calibri" w:hAnsi="Calibri" w:cs="Calibri"/>
          <w:color w:val="424242"/>
          <w:szCs w:val="24"/>
        </w:rPr>
        <w:t xml:space="preserve">králikov </w:t>
      </w:r>
      <w:r w:rsidRPr="00001DAC">
        <w:rPr>
          <w:rFonts w:ascii="Calibri" w:hAnsi="Calibri" w:cs="Calibri"/>
          <w:color w:val="424242"/>
          <w:szCs w:val="24"/>
        </w:rPr>
        <w:t xml:space="preserve">počas jedného roka je </w:t>
      </w:r>
      <w:r w:rsidR="00A50CAF" w:rsidRPr="00192FCC">
        <w:rPr>
          <w:rFonts w:ascii="Calibri" w:hAnsi="Calibri" w:cs="Calibri"/>
          <w:color w:val="424242"/>
          <w:szCs w:val="24"/>
          <w:highlight w:val="yellow"/>
        </w:rPr>
        <w:t>2 330</w:t>
      </w:r>
      <w:r w:rsidRPr="00192FCC">
        <w:rPr>
          <w:rFonts w:ascii="Calibri" w:hAnsi="Calibri" w:cs="Calibri"/>
          <w:color w:val="424242"/>
          <w:szCs w:val="24"/>
          <w:highlight w:val="yellow"/>
        </w:rPr>
        <w:t xml:space="preserve"> kg</w:t>
      </w:r>
    </w:p>
    <w:p w14:paraId="13DA7417" w14:textId="74C26FA7" w:rsidR="002A7E55" w:rsidRDefault="002A7E55" w:rsidP="002A7E55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>
        <w:rPr>
          <w:rFonts w:ascii="Calibri" w:hAnsi="Calibri" w:cs="Calibri"/>
          <w:color w:val="424242"/>
          <w:szCs w:val="24"/>
        </w:rPr>
        <w:t>Mrazené, balené</w:t>
      </w:r>
      <w:r w:rsidR="00F30D4E">
        <w:rPr>
          <w:rFonts w:ascii="Calibri" w:hAnsi="Calibri" w:cs="Calibri"/>
          <w:color w:val="424242"/>
          <w:szCs w:val="24"/>
        </w:rPr>
        <w:t>, králiky vypitvané</w:t>
      </w:r>
      <w:r w:rsidR="001E7B2C">
        <w:rPr>
          <w:rFonts w:ascii="Calibri" w:hAnsi="Calibri" w:cs="Calibri"/>
          <w:color w:val="424242"/>
          <w:szCs w:val="24"/>
        </w:rPr>
        <w:t>/zbavené tráviaceho traktu</w:t>
      </w:r>
    </w:p>
    <w:p w14:paraId="3EA45A04" w14:textId="77777777" w:rsidR="002A7E55" w:rsidRPr="0066128A" w:rsidRDefault="002A7E55" w:rsidP="002A7E55">
      <w:pPr>
        <w:pStyle w:val="Odsekzoznamu"/>
        <w:numPr>
          <w:ilvl w:val="0"/>
          <w:numId w:val="26"/>
        </w:numPr>
        <w:rPr>
          <w:rFonts w:ascii="Calibri" w:hAnsi="Calibri" w:cs="Calibri"/>
          <w:color w:val="424242"/>
          <w:szCs w:val="24"/>
        </w:rPr>
      </w:pPr>
      <w:r w:rsidRPr="0066128A">
        <w:rPr>
          <w:rFonts w:ascii="Calibri" w:hAnsi="Calibri" w:cs="Calibri"/>
          <w:color w:val="424242"/>
          <w:szCs w:val="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Z.z.. </w:t>
      </w:r>
    </w:p>
    <w:p w14:paraId="421E261E" w14:textId="77777777" w:rsidR="002A7E55" w:rsidRPr="00001DAC" w:rsidRDefault="002A7E55" w:rsidP="002A7E55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001DAC">
        <w:rPr>
          <w:rFonts w:ascii="Calibri" w:hAnsi="Calibri" w:cs="Calibri"/>
          <w:color w:val="424242"/>
          <w:szCs w:val="24"/>
        </w:rPr>
        <w:t>Dodávka do ZOO na náklady dodávateľa</w:t>
      </w:r>
    </w:p>
    <w:p w14:paraId="19A91E7F" w14:textId="77777777" w:rsidR="002A7E55" w:rsidRPr="00001DAC" w:rsidRDefault="002A7E55" w:rsidP="002A7E55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001DAC">
        <w:rPr>
          <w:rFonts w:ascii="Calibri" w:hAnsi="Calibri" w:cs="Calibri"/>
          <w:color w:val="424242"/>
          <w:szCs w:val="24"/>
        </w:rPr>
        <w:t>Dodávky by boli realizované v čiastkových objednávkach</w:t>
      </w:r>
    </w:p>
    <w:p w14:paraId="0803C090" w14:textId="77777777" w:rsidR="002A7E55" w:rsidRPr="00C50C4C" w:rsidRDefault="002A7E55" w:rsidP="002A7E55">
      <w:pPr>
        <w:numPr>
          <w:ilvl w:val="0"/>
          <w:numId w:val="26"/>
        </w:numPr>
        <w:shd w:val="clear" w:color="auto" w:fill="FFFFFF"/>
        <w:rPr>
          <w:rFonts w:ascii="Calibri" w:hAnsi="Calibri" w:cs="Calibri"/>
          <w:color w:val="424242"/>
          <w:szCs w:val="24"/>
        </w:rPr>
      </w:pPr>
      <w:r w:rsidRPr="00001DAC">
        <w:rPr>
          <w:rFonts w:ascii="Calibri" w:hAnsi="Calibri" w:cs="Calibri"/>
          <w:color w:val="424242"/>
          <w:szCs w:val="24"/>
        </w:rPr>
        <w:t>Ku každej dodávke mäsa je nutné doložiť veterinárne osvedčenie o možnosti skrmovania zoo zvieratami</w:t>
      </w:r>
    </w:p>
    <w:p w14:paraId="37066F69" w14:textId="0084CE6E" w:rsidR="002A7E55" w:rsidRDefault="002A7E55" w:rsidP="002A7E5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</w:t>
      </w:r>
      <w:r w:rsidR="005131FD">
        <w:rPr>
          <w:rFonts w:ascii="Calibri" w:hAnsi="Calibri" w:cs="Calibri"/>
          <w:color w:val="242424"/>
        </w:rPr>
        <w:t xml:space="preserve"> </w:t>
      </w:r>
      <w:r>
        <w:rPr>
          <w:rFonts w:ascii="Calibri" w:hAnsi="Calibri" w:cs="Calibri"/>
          <w:color w:val="242424"/>
        </w:rPr>
        <w:t xml:space="preserve">mesiac – králiky – cca </w:t>
      </w:r>
      <w:r w:rsidR="005131FD">
        <w:rPr>
          <w:rFonts w:ascii="Calibri" w:hAnsi="Calibri" w:cs="Calibri"/>
          <w:color w:val="242424"/>
        </w:rPr>
        <w:t>200</w:t>
      </w:r>
      <w:r>
        <w:rPr>
          <w:rFonts w:ascii="Calibri" w:hAnsi="Calibri" w:cs="Calibri"/>
          <w:color w:val="242424"/>
        </w:rPr>
        <w:t xml:space="preserve"> kg</w:t>
      </w:r>
    </w:p>
    <w:p w14:paraId="0CECDE46" w14:textId="13D99CD0" w:rsidR="002A7E55" w:rsidRDefault="002A7E55" w:rsidP="002A7E5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410BBC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3541BF">
        <w:rPr>
          <w:rFonts w:ascii="Calibri" w:hAnsi="Calibri" w:cs="Calibri"/>
          <w:i/>
          <w:iCs/>
          <w:color w:val="242424"/>
          <w:highlight w:val="cyan"/>
        </w:rPr>
        <w:t>13</w:t>
      </w:r>
      <w:r w:rsidRPr="00410BBC">
        <w:rPr>
          <w:rFonts w:ascii="Calibri" w:hAnsi="Calibri" w:cs="Calibri"/>
          <w:i/>
          <w:iCs/>
          <w:color w:val="242424"/>
          <w:highlight w:val="cyan"/>
        </w:rPr>
        <w:t> </w:t>
      </w:r>
      <w:r w:rsidR="003541BF">
        <w:rPr>
          <w:rFonts w:ascii="Calibri" w:hAnsi="Calibri" w:cs="Calibri"/>
          <w:i/>
          <w:iCs/>
          <w:color w:val="242424"/>
          <w:highlight w:val="cyan"/>
        </w:rPr>
        <w:t>980</w:t>
      </w:r>
      <w:r w:rsidRPr="00410BBC">
        <w:rPr>
          <w:rFonts w:ascii="Calibri" w:hAnsi="Calibri" w:cs="Calibri"/>
          <w:i/>
          <w:iCs/>
          <w:color w:val="242424"/>
          <w:highlight w:val="cyan"/>
        </w:rPr>
        <w:t>,- €</w:t>
      </w:r>
    </w:p>
    <w:tbl>
      <w:tblPr>
        <w:tblW w:w="58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5"/>
      </w:tblGrid>
      <w:tr w:rsidR="00070411" w:rsidRPr="0029489E" w14:paraId="7A78DDF5" w14:textId="77777777" w:rsidTr="002478E4">
        <w:tc>
          <w:tcPr>
            <w:tcW w:w="5895" w:type="dxa"/>
            <w:shd w:val="clear" w:color="auto" w:fill="FFFFFF"/>
            <w:tcMar>
              <w:top w:w="225" w:type="dxa"/>
              <w:left w:w="0" w:type="dxa"/>
              <w:bottom w:w="375" w:type="dxa"/>
              <w:right w:w="0" w:type="dxa"/>
            </w:tcMar>
            <w:hideMark/>
          </w:tcPr>
          <w:p w14:paraId="250CE34E" w14:textId="77777777" w:rsidR="00070411" w:rsidRPr="0029489E" w:rsidRDefault="00070411" w:rsidP="002478E4">
            <w:pPr>
              <w:rPr>
                <w:rFonts w:ascii="Calibri" w:hAnsi="Calibri" w:cs="Calibri"/>
                <w:color w:val="242424"/>
                <w:szCs w:val="24"/>
              </w:rPr>
            </w:pPr>
          </w:p>
        </w:tc>
      </w:tr>
    </w:tbl>
    <w:p w14:paraId="42EC353F" w14:textId="19F98BD2" w:rsidR="002272FB" w:rsidRPr="009E0935" w:rsidRDefault="00AC5152" w:rsidP="00AC515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 w:rsidR="0051646C">
        <w:rPr>
          <w:rFonts w:ascii="Calibri" w:hAnsi="Calibri" w:cs="Calibri"/>
          <w:b/>
          <w:bCs/>
          <w:color w:val="242424"/>
          <w:sz w:val="40"/>
          <w:szCs w:val="40"/>
        </w:rPr>
        <w:t>9</w:t>
      </w: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 w:rsidR="00BB4CA5"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  <w:r w:rsidR="002272FB">
        <w:rPr>
          <w:rFonts w:ascii="Calibri" w:hAnsi="Calibri" w:cs="Calibri"/>
          <w:b/>
          <w:bCs/>
          <w:color w:val="242424"/>
          <w:sz w:val="40"/>
          <w:szCs w:val="40"/>
        </w:rPr>
        <w:t xml:space="preserve">Granule </w:t>
      </w:r>
      <w:r w:rsidR="00BB4CA5">
        <w:rPr>
          <w:rFonts w:ascii="Calibri" w:hAnsi="Calibri" w:cs="Calibri"/>
          <w:b/>
          <w:bCs/>
          <w:color w:val="242424"/>
          <w:sz w:val="40"/>
          <w:szCs w:val="40"/>
        </w:rPr>
        <w:t xml:space="preserve">pre </w:t>
      </w:r>
      <w:r w:rsidR="00953D37">
        <w:rPr>
          <w:rFonts w:ascii="Calibri" w:hAnsi="Calibri" w:cs="Calibri"/>
          <w:b/>
          <w:bCs/>
          <w:color w:val="242424"/>
          <w:sz w:val="40"/>
          <w:szCs w:val="40"/>
        </w:rPr>
        <w:t>plameniaky</w:t>
      </w:r>
    </w:p>
    <w:p w14:paraId="21014999" w14:textId="2CCD8D91" w:rsidR="00070411" w:rsidRPr="002812B9" w:rsidRDefault="00B07BC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9</w:t>
      </w:r>
      <w:r w:rsidR="0015059E">
        <w:rPr>
          <w:rFonts w:ascii="Calibri" w:hAnsi="Calibri" w:cs="Calibri"/>
          <w:i/>
          <w:iCs/>
          <w:color w:val="242424"/>
          <w:u w:val="single"/>
        </w:rPr>
        <w:t>.</w:t>
      </w:r>
      <w:r w:rsidR="00AC534B" w:rsidRPr="002812B9">
        <w:rPr>
          <w:rFonts w:ascii="Calibri" w:hAnsi="Calibri" w:cs="Calibri"/>
          <w:i/>
          <w:iCs/>
          <w:color w:val="242424"/>
          <w:u w:val="single"/>
        </w:rPr>
        <w:t>1</w:t>
      </w:r>
      <w:r w:rsidR="00070411" w:rsidRPr="002812B9">
        <w:rPr>
          <w:rFonts w:ascii="Calibri" w:hAnsi="Calibri" w:cs="Calibri"/>
          <w:i/>
          <w:iCs/>
          <w:color w:val="242424"/>
          <w:u w:val="single"/>
        </w:rPr>
        <w:t>. Granule pre plameni</w:t>
      </w:r>
      <w:r w:rsidR="00BC5180">
        <w:rPr>
          <w:rFonts w:ascii="Calibri" w:hAnsi="Calibri" w:cs="Calibri"/>
          <w:i/>
          <w:iCs/>
          <w:color w:val="242424"/>
          <w:u w:val="single"/>
        </w:rPr>
        <w:t>aky</w:t>
      </w:r>
      <w:r w:rsidR="00070411" w:rsidRPr="002812B9">
        <w:rPr>
          <w:rFonts w:ascii="Calibri" w:hAnsi="Calibri" w:cs="Calibri"/>
          <w:i/>
          <w:iCs/>
          <w:color w:val="242424"/>
          <w:u w:val="single"/>
        </w:rPr>
        <w:t xml:space="preserve"> </w:t>
      </w:r>
      <w:r w:rsidR="00DF3597">
        <w:rPr>
          <w:rFonts w:ascii="Calibri" w:hAnsi="Calibri" w:cs="Calibri"/>
          <w:i/>
          <w:iCs/>
          <w:color w:val="242424"/>
          <w:u w:val="single"/>
        </w:rPr>
        <w:t>na znášku</w:t>
      </w:r>
    </w:p>
    <w:p w14:paraId="49712A2E" w14:textId="77777777" w:rsidR="00070411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AB4721">
        <w:rPr>
          <w:rFonts w:ascii="Calibri" w:hAnsi="Calibri" w:cs="Calibri"/>
          <w:b/>
          <w:bCs/>
          <w:color w:val="242424"/>
        </w:rPr>
        <w:t>Technická špecifikácia:</w:t>
      </w:r>
    </w:p>
    <w:p w14:paraId="156BF803" w14:textId="63424C79" w:rsidR="00070411" w:rsidRPr="00B927A0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</w:rPr>
        <w:t xml:space="preserve">Predpokladané množstvo odberu počas jedného roka pre granule počas hniezdnej sezóny </w:t>
      </w:r>
      <w:r w:rsidRPr="004C2FDD">
        <w:rPr>
          <w:rFonts w:ascii="Calibri" w:hAnsi="Calibri" w:cs="Calibri"/>
          <w:color w:val="242424"/>
          <w:szCs w:val="24"/>
          <w:highlight w:val="yellow"/>
        </w:rPr>
        <w:t>2</w:t>
      </w:r>
      <w:r w:rsidR="00967548" w:rsidRPr="004C2FDD">
        <w:rPr>
          <w:rFonts w:ascii="Calibri" w:hAnsi="Calibri" w:cs="Calibri"/>
          <w:color w:val="242424"/>
          <w:szCs w:val="24"/>
          <w:highlight w:val="yellow"/>
        </w:rPr>
        <w:t>160</w:t>
      </w:r>
      <w:r w:rsidRPr="004C2FDD">
        <w:rPr>
          <w:rFonts w:ascii="Calibri" w:hAnsi="Calibri" w:cs="Calibri"/>
          <w:color w:val="242424"/>
          <w:szCs w:val="24"/>
          <w:highlight w:val="yellow"/>
        </w:rPr>
        <w:t xml:space="preserve"> kg</w:t>
      </w:r>
    </w:p>
    <w:p w14:paraId="72E0ED0B" w14:textId="48966EB3" w:rsidR="00070411" w:rsidRPr="00B927A0" w:rsidRDefault="00070411" w:rsidP="006E0C07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DF3597">
        <w:rPr>
          <w:rFonts w:ascii="Calibri" w:hAnsi="Calibri" w:cs="Calibri"/>
          <w:b/>
          <w:bCs/>
          <w:color w:val="242424"/>
          <w:szCs w:val="24"/>
        </w:rPr>
        <w:t xml:space="preserve">Granule </w:t>
      </w:r>
      <w:r w:rsidR="00DF3597" w:rsidRPr="00DF3597">
        <w:rPr>
          <w:rFonts w:ascii="Calibri" w:hAnsi="Calibri" w:cs="Calibri"/>
          <w:b/>
          <w:bCs/>
          <w:color w:val="242424"/>
          <w:szCs w:val="24"/>
        </w:rPr>
        <w:t>na znášku</w:t>
      </w:r>
      <w:r w:rsidRPr="00DF3597">
        <w:rPr>
          <w:rFonts w:ascii="Calibri" w:hAnsi="Calibri" w:cs="Calibri"/>
          <w:color w:val="242424"/>
          <w:szCs w:val="24"/>
        </w:rPr>
        <w:t>:</w:t>
      </w:r>
      <w:r w:rsidRPr="00B927A0">
        <w:rPr>
          <w:rFonts w:ascii="Calibri" w:hAnsi="Calibri" w:cs="Calibri"/>
          <w:color w:val="242424"/>
          <w:szCs w:val="24"/>
        </w:rPr>
        <w:t xml:space="preserve"> proteín 28,5 %, vláknina 3,5 %, tuk 5 %, popol 10,5 %, Ca 2,5 %, P 1,4 %, Na 0,4 %, vitamín A 32 000 IE, vitamín D3 2000 IE, vit. E 180 mg, vit. C 100 mg, cantaxantin 70 mg</w:t>
      </w:r>
    </w:p>
    <w:p w14:paraId="51F7124F" w14:textId="65080D31" w:rsidR="005A1C54" w:rsidRPr="00814C33" w:rsidRDefault="003757B3" w:rsidP="005A1C54">
      <w:pPr>
        <w:pStyle w:val="Odsekzoznamu"/>
        <w:numPr>
          <w:ilvl w:val="0"/>
          <w:numId w:val="3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</w:t>
      </w:r>
      <w:r w:rsidR="00961A14">
        <w:rPr>
          <w:rFonts w:ascii="Calibri" w:eastAsia="Calibri" w:hAnsi="Calibri" w:cs="Calibri"/>
          <w:b/>
          <w:bCs/>
          <w:szCs w:val="24"/>
        </w:rPr>
        <w:t xml:space="preserve"> povolen</w:t>
      </w:r>
      <w:r w:rsidR="00CA64AF">
        <w:rPr>
          <w:rFonts w:ascii="Calibri" w:eastAsia="Calibri" w:hAnsi="Calibri" w:cs="Calibri"/>
          <w:b/>
          <w:bCs/>
          <w:szCs w:val="24"/>
        </w:rPr>
        <w:t>á</w:t>
      </w:r>
      <w:r w:rsidR="00961A14">
        <w:rPr>
          <w:rFonts w:ascii="Calibri" w:eastAsia="Calibri" w:hAnsi="Calibri" w:cs="Calibri"/>
          <w:b/>
          <w:bCs/>
          <w:szCs w:val="24"/>
        </w:rPr>
        <w:t xml:space="preserve"> odchýlka +2%/-2</w:t>
      </w:r>
      <w:r w:rsidR="003B4E30">
        <w:rPr>
          <w:rFonts w:ascii="Calibri" w:eastAsia="Calibri" w:hAnsi="Calibri" w:cs="Calibri"/>
          <w:b/>
          <w:bCs/>
          <w:szCs w:val="24"/>
        </w:rPr>
        <w:t>%</w:t>
      </w:r>
    </w:p>
    <w:p w14:paraId="0E864781" w14:textId="77777777" w:rsidR="005A1C54" w:rsidRPr="00F75501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bookmarkStart w:id="5" w:name="x__Hlk126486449"/>
      <w:r w:rsidRPr="00B927A0">
        <w:rPr>
          <w:rFonts w:ascii="Calibri" w:hAnsi="Calibri" w:cs="Calibri"/>
          <w:color w:val="242424"/>
          <w:szCs w:val="24"/>
          <w:bdr w:val="none" w:sz="0" w:space="0" w:color="auto" w:frame="1"/>
        </w:rPr>
        <w:t>Balenie vo vreciach 15 kg</w:t>
      </w:r>
      <w:bookmarkEnd w:id="5"/>
    </w:p>
    <w:p w14:paraId="5071DB6E" w14:textId="77777777" w:rsidR="005A1C54" w:rsidRPr="00B927A0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  <w:bdr w:val="none" w:sz="0" w:space="0" w:color="auto" w:frame="1"/>
        </w:rPr>
        <w:t>Dodávka do ZOO Bratislava na náklady dodávateľa</w:t>
      </w:r>
    </w:p>
    <w:p w14:paraId="3AFBF450" w14:textId="77777777" w:rsidR="005A1C54" w:rsidRPr="002871AC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6ED8635F" w14:textId="77777777" w:rsidR="005A1C54" w:rsidRPr="00A70D15" w:rsidRDefault="005A1C54" w:rsidP="005A1C54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lastRenderedPageBreak/>
        <w:t>Dodávateľ musí byť zapísaný v registri krmivárskych podnikov podľa nariadenia ( ES ) č. 1832005.</w:t>
      </w:r>
    </w:p>
    <w:p w14:paraId="1A014049" w14:textId="4D30623E" w:rsidR="00070411" w:rsidRDefault="00D7388D" w:rsidP="00070411">
      <w:pPr>
        <w:shd w:val="clear" w:color="auto" w:fill="FFFFFF"/>
        <w:rPr>
          <w:rFonts w:ascii="Calibri" w:hAnsi="Calibri" w:cs="Calibri"/>
          <w:color w:val="242424"/>
        </w:rPr>
      </w:pPr>
      <w:r w:rsidRPr="00701BC4">
        <w:rPr>
          <w:rFonts w:ascii="Calibri" w:hAnsi="Calibri" w:cs="Calibri"/>
          <w:b/>
          <w:color w:val="242424"/>
        </w:rPr>
        <w:t xml:space="preserve">Odhadovaná frekvencia dodávania tovaru: </w:t>
      </w:r>
      <w:r w:rsidRPr="00701BC4">
        <w:rPr>
          <w:rFonts w:ascii="Calibri" w:hAnsi="Calibri" w:cs="Calibri"/>
          <w:color w:val="242424"/>
        </w:rPr>
        <w:t xml:space="preserve">1x </w:t>
      </w:r>
      <w:r w:rsidR="001C7C7D">
        <w:rPr>
          <w:rFonts w:ascii="Calibri" w:hAnsi="Calibri" w:cs="Calibri"/>
          <w:color w:val="242424"/>
        </w:rPr>
        <w:t>za 3 mesiace</w:t>
      </w:r>
      <w:r w:rsidR="00431E31">
        <w:rPr>
          <w:rFonts w:ascii="Calibri" w:hAnsi="Calibri" w:cs="Calibri"/>
          <w:color w:val="242424"/>
        </w:rPr>
        <w:t xml:space="preserve"> – cca </w:t>
      </w:r>
      <w:r w:rsidR="00D715C1">
        <w:rPr>
          <w:rFonts w:ascii="Calibri" w:hAnsi="Calibri" w:cs="Calibri"/>
          <w:color w:val="242424"/>
        </w:rPr>
        <w:t>585</w:t>
      </w:r>
      <w:r w:rsidR="00431E31">
        <w:rPr>
          <w:rFonts w:ascii="Calibri" w:hAnsi="Calibri" w:cs="Calibri"/>
          <w:color w:val="242424"/>
        </w:rPr>
        <w:t xml:space="preserve"> kg</w:t>
      </w:r>
    </w:p>
    <w:p w14:paraId="06B2A280" w14:textId="1584D26F" w:rsidR="00300719" w:rsidRDefault="00300719" w:rsidP="00300719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0C3460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0C3460">
        <w:rPr>
          <w:rFonts w:ascii="Calibri" w:hAnsi="Calibri" w:cs="Calibri"/>
          <w:color w:val="242424"/>
          <w:highlight w:val="cyan"/>
        </w:rPr>
        <w:t xml:space="preserve"> </w:t>
      </w:r>
      <w:r w:rsidR="0091448F">
        <w:rPr>
          <w:rFonts w:ascii="Calibri" w:hAnsi="Calibri" w:cs="Calibri"/>
          <w:i/>
          <w:iCs/>
          <w:color w:val="242424"/>
          <w:highlight w:val="cyan"/>
        </w:rPr>
        <w:t>5 74</w:t>
      </w:r>
      <w:r w:rsidR="00255EFE">
        <w:rPr>
          <w:rFonts w:ascii="Calibri" w:hAnsi="Calibri" w:cs="Calibri"/>
          <w:i/>
          <w:iCs/>
          <w:color w:val="242424"/>
          <w:highlight w:val="cyan"/>
        </w:rPr>
        <w:t>5</w:t>
      </w:r>
      <w:r w:rsidR="000C3460">
        <w:rPr>
          <w:rFonts w:ascii="Calibri" w:hAnsi="Calibri" w:cs="Calibri"/>
          <w:i/>
          <w:iCs/>
          <w:color w:val="242424"/>
          <w:highlight w:val="cyan"/>
        </w:rPr>
        <w:t>,-</w:t>
      </w:r>
      <w:r w:rsidRPr="000C3460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6D1EA437" w14:textId="77777777" w:rsidR="00FC756B" w:rsidRDefault="00FC756B" w:rsidP="00300719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5CC3BEB7" w14:textId="594CF9A8" w:rsidR="00FC756B" w:rsidRPr="002812B9" w:rsidRDefault="00FC756B" w:rsidP="00FC756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9.</w:t>
      </w:r>
      <w:r w:rsidR="00984129">
        <w:rPr>
          <w:rFonts w:ascii="Calibri" w:hAnsi="Calibri" w:cs="Calibri"/>
          <w:i/>
          <w:iCs/>
          <w:color w:val="242424"/>
          <w:u w:val="single"/>
        </w:rPr>
        <w:t>2</w:t>
      </w:r>
      <w:r w:rsidRPr="002812B9">
        <w:rPr>
          <w:rFonts w:ascii="Calibri" w:hAnsi="Calibri" w:cs="Calibri"/>
          <w:i/>
          <w:iCs/>
          <w:color w:val="242424"/>
          <w:u w:val="single"/>
        </w:rPr>
        <w:t>. Granule pre plamenia</w:t>
      </w:r>
      <w:r w:rsidR="00BC5180">
        <w:rPr>
          <w:rFonts w:ascii="Calibri" w:hAnsi="Calibri" w:cs="Calibri"/>
          <w:i/>
          <w:iCs/>
          <w:color w:val="242424"/>
          <w:u w:val="single"/>
        </w:rPr>
        <w:t>ky mimo znášky</w:t>
      </w:r>
    </w:p>
    <w:p w14:paraId="5C785828" w14:textId="77777777" w:rsidR="00FC756B" w:rsidRDefault="00FC756B" w:rsidP="00FC756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  <w:r w:rsidRPr="00AB4721">
        <w:rPr>
          <w:rFonts w:ascii="Calibri" w:hAnsi="Calibri" w:cs="Calibri"/>
          <w:b/>
          <w:bCs/>
          <w:color w:val="242424"/>
        </w:rPr>
        <w:t>Technická špecifikácia:</w:t>
      </w:r>
    </w:p>
    <w:p w14:paraId="5B445DFB" w14:textId="77777777" w:rsidR="00FC756B" w:rsidRPr="00B927A0" w:rsidRDefault="00FC756B" w:rsidP="00FC756B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</w:rPr>
        <w:t xml:space="preserve">Predpokladané množstvo odberu počas jedného roka pre granule mimo hniezdnej sezóny </w:t>
      </w:r>
      <w:r w:rsidRPr="00364622">
        <w:rPr>
          <w:rFonts w:ascii="Calibri" w:hAnsi="Calibri" w:cs="Calibri"/>
          <w:color w:val="242424"/>
          <w:szCs w:val="24"/>
          <w:highlight w:val="yellow"/>
        </w:rPr>
        <w:t>1370 kg</w:t>
      </w:r>
    </w:p>
    <w:p w14:paraId="7FC487F1" w14:textId="77777777" w:rsidR="00FC756B" w:rsidRPr="00B927A0" w:rsidRDefault="00FC756B" w:rsidP="00FC756B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692F3E">
        <w:rPr>
          <w:rFonts w:ascii="Calibri" w:hAnsi="Calibri" w:cs="Calibri"/>
          <w:b/>
          <w:bCs/>
          <w:color w:val="242424"/>
          <w:szCs w:val="24"/>
        </w:rPr>
        <w:t>Granule udržiavacie</w:t>
      </w:r>
      <w:r w:rsidRPr="00B927A0">
        <w:rPr>
          <w:rFonts w:ascii="Calibri" w:hAnsi="Calibri" w:cs="Calibri"/>
          <w:color w:val="242424"/>
          <w:szCs w:val="24"/>
        </w:rPr>
        <w:t>: proteín 20 %, vláknina 3 %, tuk 5 %, popol 7,5 %,Ca 1,25 %, P 0,85 %, Na 0,3 %, vit. A 32 000 IE, vit. D3 2000 IE, vit. E 180 mg, vit. C 100 mg, cantaxantin 70 mg</w:t>
      </w:r>
    </w:p>
    <w:p w14:paraId="31A02023" w14:textId="77777777" w:rsidR="00FC756B" w:rsidRPr="00814C33" w:rsidRDefault="00FC756B" w:rsidP="00FC756B">
      <w:pPr>
        <w:pStyle w:val="Odsekzoznamu"/>
        <w:numPr>
          <w:ilvl w:val="0"/>
          <w:numId w:val="3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66FDB4A8" w14:textId="77777777" w:rsidR="00FC756B" w:rsidRPr="00F75501" w:rsidRDefault="00FC756B" w:rsidP="00FC756B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  <w:bdr w:val="none" w:sz="0" w:space="0" w:color="auto" w:frame="1"/>
        </w:rPr>
        <w:t>Balenie vo vreciach 15 kg</w:t>
      </w:r>
    </w:p>
    <w:p w14:paraId="2E0877FC" w14:textId="77777777" w:rsidR="00FC756B" w:rsidRPr="00B927A0" w:rsidRDefault="00FC756B" w:rsidP="00FC756B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  <w:bdr w:val="none" w:sz="0" w:space="0" w:color="auto" w:frame="1"/>
        </w:rPr>
        <w:t>Dodávka do ZOO Bratislava na náklady dodávateľa</w:t>
      </w:r>
    </w:p>
    <w:p w14:paraId="15EFC80E" w14:textId="77777777" w:rsidR="00FC756B" w:rsidRPr="002871AC" w:rsidRDefault="00FC756B" w:rsidP="00FC756B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B927A0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</w:p>
    <w:p w14:paraId="2ADA7BD5" w14:textId="77777777" w:rsidR="00FC756B" w:rsidRPr="00A70D15" w:rsidRDefault="00FC756B" w:rsidP="00FC756B">
      <w:pPr>
        <w:numPr>
          <w:ilvl w:val="0"/>
          <w:numId w:val="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1832005.</w:t>
      </w:r>
    </w:p>
    <w:p w14:paraId="6A1C6614" w14:textId="0774CE38" w:rsidR="00FC756B" w:rsidRDefault="00FC756B" w:rsidP="00FC756B">
      <w:pPr>
        <w:shd w:val="clear" w:color="auto" w:fill="FFFFFF"/>
        <w:rPr>
          <w:rFonts w:ascii="Calibri" w:hAnsi="Calibri" w:cs="Calibri"/>
          <w:color w:val="242424"/>
        </w:rPr>
      </w:pPr>
      <w:r w:rsidRPr="00701BC4">
        <w:rPr>
          <w:rFonts w:ascii="Calibri" w:hAnsi="Calibri" w:cs="Calibri"/>
          <w:b/>
          <w:color w:val="242424"/>
        </w:rPr>
        <w:t xml:space="preserve">Odhadovaná frekvencia dodávania tovaru: </w:t>
      </w:r>
      <w:r w:rsidRPr="00701BC4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 xml:space="preserve">za </w:t>
      </w:r>
      <w:r w:rsidR="00273FFA">
        <w:rPr>
          <w:rFonts w:ascii="Calibri" w:hAnsi="Calibri" w:cs="Calibri"/>
          <w:color w:val="242424"/>
        </w:rPr>
        <w:t>4</w:t>
      </w:r>
      <w:r>
        <w:rPr>
          <w:rFonts w:ascii="Calibri" w:hAnsi="Calibri" w:cs="Calibri"/>
          <w:color w:val="242424"/>
        </w:rPr>
        <w:t xml:space="preserve"> mesiace – cca 600 kg</w:t>
      </w:r>
    </w:p>
    <w:p w14:paraId="5E85030D" w14:textId="70A83006" w:rsidR="00FC756B" w:rsidRPr="001C5594" w:rsidRDefault="00FC756B" w:rsidP="00FC756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C3460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0C3460">
        <w:rPr>
          <w:rFonts w:ascii="Calibri" w:hAnsi="Calibri" w:cs="Calibri"/>
          <w:color w:val="242424"/>
          <w:highlight w:val="cyan"/>
        </w:rPr>
        <w:t xml:space="preserve"> </w:t>
      </w:r>
      <w:r w:rsidR="00255EFE">
        <w:rPr>
          <w:rFonts w:ascii="Calibri" w:hAnsi="Calibri" w:cs="Calibri"/>
          <w:i/>
          <w:iCs/>
          <w:color w:val="242424"/>
          <w:highlight w:val="cyan"/>
        </w:rPr>
        <w:t>3 644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0C3460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3D3CB39F" w14:textId="77777777" w:rsidR="00FC756B" w:rsidRPr="001C5594" w:rsidRDefault="00FC756B" w:rsidP="00300719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416FFC7C" w14:textId="39FC1858" w:rsidR="0092184F" w:rsidRPr="009E0935" w:rsidRDefault="0092184F" w:rsidP="0092184F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 w:rsidR="00DD034D">
        <w:rPr>
          <w:rFonts w:ascii="Calibri" w:hAnsi="Calibri" w:cs="Calibri"/>
          <w:b/>
          <w:bCs/>
          <w:color w:val="242424"/>
          <w:sz w:val="40"/>
          <w:szCs w:val="40"/>
        </w:rPr>
        <w:t>10</w:t>
      </w: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Granule pre </w:t>
      </w:r>
      <w:r w:rsidR="001D5611">
        <w:rPr>
          <w:rFonts w:ascii="Calibri" w:hAnsi="Calibri" w:cs="Calibri"/>
          <w:b/>
          <w:bCs/>
          <w:color w:val="242424"/>
          <w:sz w:val="40"/>
          <w:szCs w:val="40"/>
        </w:rPr>
        <w:t>klokany</w:t>
      </w:r>
    </w:p>
    <w:p w14:paraId="1622D183" w14:textId="6492CEED" w:rsidR="00070411" w:rsidRPr="002812B9" w:rsidRDefault="00DD034D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10</w:t>
      </w:r>
      <w:r w:rsidR="00070411" w:rsidRPr="002812B9">
        <w:rPr>
          <w:rFonts w:ascii="Calibri" w:hAnsi="Calibri" w:cs="Calibri"/>
          <w:i/>
          <w:iCs/>
          <w:color w:val="242424"/>
          <w:u w:val="single"/>
        </w:rPr>
        <w:t>.</w:t>
      </w:r>
      <w:r w:rsidR="0092184F">
        <w:rPr>
          <w:rFonts w:ascii="Calibri" w:hAnsi="Calibri" w:cs="Calibri"/>
          <w:i/>
          <w:iCs/>
          <w:color w:val="242424"/>
          <w:u w:val="single"/>
        </w:rPr>
        <w:t>1</w:t>
      </w:r>
      <w:r w:rsidR="001B49C5" w:rsidRPr="002812B9">
        <w:rPr>
          <w:rFonts w:ascii="Calibri" w:hAnsi="Calibri" w:cs="Calibri"/>
          <w:i/>
          <w:iCs/>
          <w:color w:val="242424"/>
          <w:u w:val="single"/>
        </w:rPr>
        <w:t>.</w:t>
      </w:r>
      <w:r w:rsidR="00070411" w:rsidRPr="002812B9">
        <w:rPr>
          <w:rFonts w:ascii="Calibri" w:hAnsi="Calibri" w:cs="Calibri"/>
          <w:i/>
          <w:iCs/>
          <w:color w:val="242424"/>
          <w:u w:val="single"/>
        </w:rPr>
        <w:t xml:space="preserve"> Granule pre klokany</w:t>
      </w:r>
    </w:p>
    <w:p w14:paraId="50CC57B8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</w:rPr>
      </w:pPr>
      <w:r w:rsidRPr="00061253">
        <w:rPr>
          <w:rFonts w:ascii="Calibri" w:hAnsi="Calibri" w:cs="Calibri"/>
          <w:b/>
          <w:bCs/>
          <w:color w:val="242424"/>
        </w:rPr>
        <w:t>Technická špecifikácia</w:t>
      </w:r>
      <w:r>
        <w:rPr>
          <w:rFonts w:ascii="Calibri" w:hAnsi="Calibri" w:cs="Calibri"/>
          <w:b/>
          <w:bCs/>
          <w:color w:val="242424"/>
          <w:sz w:val="22"/>
          <w:szCs w:val="22"/>
        </w:rPr>
        <w:t>:</w:t>
      </w:r>
    </w:p>
    <w:p w14:paraId="4A4E1279" w14:textId="11AAEFC5" w:rsidR="00070411" w:rsidRPr="002B7E94" w:rsidRDefault="00070411" w:rsidP="006E0C0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</w:rPr>
        <w:t xml:space="preserve">Predpokladané množstvo odberu počas celého roka je </w:t>
      </w:r>
      <w:r w:rsidR="009F6125" w:rsidRPr="002B0E1B">
        <w:rPr>
          <w:rFonts w:ascii="Calibri" w:hAnsi="Calibri" w:cs="Calibri"/>
          <w:color w:val="242424"/>
          <w:highlight w:val="yellow"/>
        </w:rPr>
        <w:t>6</w:t>
      </w:r>
      <w:r w:rsidR="00A92B3B" w:rsidRPr="002B0E1B">
        <w:rPr>
          <w:rFonts w:ascii="Calibri" w:hAnsi="Calibri" w:cs="Calibri"/>
          <w:color w:val="242424"/>
          <w:highlight w:val="yellow"/>
        </w:rPr>
        <w:t>75</w:t>
      </w:r>
      <w:r w:rsidRPr="002B0E1B">
        <w:rPr>
          <w:rFonts w:ascii="Calibri" w:hAnsi="Calibri" w:cs="Calibri"/>
          <w:color w:val="242424"/>
          <w:highlight w:val="yellow"/>
        </w:rPr>
        <w:t xml:space="preserve"> kg</w:t>
      </w:r>
    </w:p>
    <w:p w14:paraId="302783A0" w14:textId="77777777" w:rsidR="00070411" w:rsidRPr="002B7E94" w:rsidRDefault="00070411" w:rsidP="006E0C0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6" w:name="_Hlk159241366"/>
      <w:r w:rsidRPr="002B7E94">
        <w:rPr>
          <w:rFonts w:ascii="Calibri" w:hAnsi="Calibri" w:cs="Calibri"/>
          <w:color w:val="242424"/>
        </w:rPr>
        <w:t>Zloženie: hrubý proteín 17 %, hrubý tuk 3 %,  hrubá vláknina  11,4 %, popol 7,8 %, Ca 0,89 %, P 0,54 %, vlhkosť 9 %, vit. A 17 600 IE, vit. D3 3300 %, vit. E 300 mg, Cu 15mg</w:t>
      </w:r>
    </w:p>
    <w:p w14:paraId="6ECD23DC" w14:textId="6912AFE2" w:rsidR="00F12694" w:rsidRPr="00814C33" w:rsidRDefault="00F12694" w:rsidP="00F12694">
      <w:pPr>
        <w:pStyle w:val="Odsekzoznamu"/>
        <w:numPr>
          <w:ilvl w:val="0"/>
          <w:numId w:val="5"/>
        </w:numPr>
        <w:rPr>
          <w:rFonts w:ascii="Calibri" w:eastAsia="Calibri" w:hAnsi="Calibri" w:cs="Calibri"/>
          <w:b/>
          <w:bCs/>
          <w:szCs w:val="24"/>
        </w:rPr>
      </w:pPr>
      <w:bookmarkStart w:id="7" w:name="x__Hlk126571523"/>
      <w:bookmarkEnd w:id="6"/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1D98F890" w14:textId="77777777" w:rsidR="005F1025" w:rsidRPr="002B7E94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  <w:bdr w:val="none" w:sz="0" w:space="0" w:color="auto" w:frame="1"/>
        </w:rPr>
        <w:t xml:space="preserve">Balenie vo vreciach </w:t>
      </w:r>
      <w:r>
        <w:rPr>
          <w:rFonts w:ascii="Calibri" w:hAnsi="Calibri" w:cs="Calibri"/>
          <w:color w:val="242424"/>
          <w:bdr w:val="none" w:sz="0" w:space="0" w:color="auto" w:frame="1"/>
        </w:rPr>
        <w:t>15 kg alebo 25</w:t>
      </w:r>
      <w:r w:rsidRPr="002B7E94">
        <w:rPr>
          <w:rFonts w:ascii="Calibri" w:hAnsi="Calibri" w:cs="Calibri"/>
          <w:color w:val="242424"/>
          <w:bdr w:val="none" w:sz="0" w:space="0" w:color="auto" w:frame="1"/>
        </w:rPr>
        <w:t xml:space="preserve"> kg</w:t>
      </w:r>
      <w:bookmarkEnd w:id="7"/>
    </w:p>
    <w:p w14:paraId="108469FB" w14:textId="77777777" w:rsidR="005F1025" w:rsidRPr="002B7E94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2E28877" w14:textId="77777777" w:rsidR="005F1025" w:rsidRPr="00CC5BA3" w:rsidRDefault="005F1025" w:rsidP="005F102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79A259C" w14:textId="77777777" w:rsidR="005F1025" w:rsidRPr="00CC5BA3" w:rsidRDefault="005F1025" w:rsidP="005F1025">
      <w:pPr>
        <w:numPr>
          <w:ilvl w:val="0"/>
          <w:numId w:val="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1334013F" w14:textId="20EE5EF2" w:rsidR="00290E76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2 mesiace</w:t>
      </w:r>
      <w:r w:rsidR="000869D0">
        <w:rPr>
          <w:rFonts w:ascii="Calibri" w:hAnsi="Calibri" w:cs="Calibri"/>
          <w:color w:val="242424"/>
        </w:rPr>
        <w:t xml:space="preserve"> – cca </w:t>
      </w:r>
      <w:r w:rsidR="00C029EC">
        <w:rPr>
          <w:rFonts w:ascii="Calibri" w:hAnsi="Calibri" w:cs="Calibri"/>
          <w:color w:val="242424"/>
        </w:rPr>
        <w:t>100</w:t>
      </w:r>
      <w:r w:rsidR="000869D0">
        <w:rPr>
          <w:rFonts w:ascii="Calibri" w:hAnsi="Calibri" w:cs="Calibri"/>
          <w:color w:val="242424"/>
        </w:rPr>
        <w:t xml:space="preserve"> kg</w:t>
      </w:r>
      <w:r w:rsidR="006252F5">
        <w:rPr>
          <w:rFonts w:ascii="Calibri" w:hAnsi="Calibri" w:cs="Calibri"/>
          <w:color w:val="242424"/>
        </w:rPr>
        <w:t xml:space="preserve"> </w:t>
      </w:r>
    </w:p>
    <w:p w14:paraId="0750AC72" w14:textId="4EC2FF82" w:rsidR="00D61A1B" w:rsidRPr="006E2A8F" w:rsidRDefault="00D61A1B" w:rsidP="00D61A1B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highlight w:val="cyan"/>
        </w:rPr>
      </w:pPr>
      <w:r w:rsidRPr="00833F06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833F06">
        <w:rPr>
          <w:rFonts w:ascii="Calibri" w:hAnsi="Calibri" w:cs="Calibri"/>
          <w:color w:val="242424"/>
          <w:highlight w:val="cyan"/>
        </w:rPr>
        <w:t xml:space="preserve"> </w:t>
      </w:r>
      <w:r w:rsidR="00FB3C53" w:rsidRPr="00833F06">
        <w:rPr>
          <w:rFonts w:ascii="Calibri" w:hAnsi="Calibri" w:cs="Calibri"/>
          <w:i/>
          <w:iCs/>
          <w:color w:val="242424"/>
          <w:highlight w:val="cyan"/>
        </w:rPr>
        <w:t>1</w:t>
      </w:r>
      <w:r w:rsidR="006E2A8F">
        <w:rPr>
          <w:rFonts w:ascii="Calibri" w:hAnsi="Calibri" w:cs="Calibri"/>
          <w:i/>
          <w:iCs/>
          <w:color w:val="242424"/>
          <w:highlight w:val="cyan"/>
        </w:rPr>
        <w:t> 250</w:t>
      </w:r>
      <w:r w:rsidR="00833F06" w:rsidRPr="00833F06">
        <w:rPr>
          <w:rFonts w:ascii="Calibri" w:hAnsi="Calibri" w:cs="Calibri"/>
          <w:i/>
          <w:iCs/>
          <w:color w:val="242424"/>
          <w:highlight w:val="cyan"/>
        </w:rPr>
        <w:t>,-</w:t>
      </w:r>
      <w:r w:rsidRPr="00833F06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742C22BF" w14:textId="1770CEBC" w:rsidR="00070411" w:rsidRDefault="00070411" w:rsidP="00BF7B1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5239637" w14:textId="1B1488FD" w:rsidR="0097460D" w:rsidRPr="009E0935" w:rsidRDefault="0097460D" w:rsidP="0097460D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11</w:t>
      </w: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Granule pre ibisy</w:t>
      </w:r>
    </w:p>
    <w:p w14:paraId="3DE77FEE" w14:textId="77777777" w:rsidR="0097460D" w:rsidRPr="00BF7B12" w:rsidRDefault="0097460D" w:rsidP="00BF7B1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5C3DE5A8" w14:textId="28A714C8" w:rsidR="00070411" w:rsidRPr="002812B9" w:rsidRDefault="00840984" w:rsidP="00070411">
      <w:pPr>
        <w:shd w:val="clear" w:color="auto" w:fill="FFFFFF"/>
        <w:rPr>
          <w:rFonts w:ascii="Calibri" w:hAnsi="Calibri" w:cs="Calibri"/>
          <w:i/>
          <w:iCs/>
          <w:color w:val="242424"/>
          <w:szCs w:val="24"/>
          <w:u w:val="single"/>
        </w:rPr>
      </w:pPr>
      <w:r>
        <w:rPr>
          <w:rFonts w:ascii="Calibri" w:hAnsi="Calibri" w:cs="Calibri"/>
          <w:i/>
          <w:iCs/>
          <w:color w:val="242424"/>
          <w:szCs w:val="24"/>
          <w:u w:val="single"/>
        </w:rPr>
        <w:t>11</w:t>
      </w:r>
      <w:r w:rsidR="00070411" w:rsidRPr="002812B9">
        <w:rPr>
          <w:rFonts w:ascii="Calibri" w:hAnsi="Calibri" w:cs="Calibri"/>
          <w:i/>
          <w:iCs/>
          <w:color w:val="242424"/>
          <w:szCs w:val="24"/>
          <w:u w:val="single"/>
        </w:rPr>
        <w:t>.</w:t>
      </w:r>
      <w:r>
        <w:rPr>
          <w:rFonts w:ascii="Calibri" w:hAnsi="Calibri" w:cs="Calibri"/>
          <w:i/>
          <w:iCs/>
          <w:color w:val="242424"/>
          <w:szCs w:val="24"/>
          <w:u w:val="single"/>
        </w:rPr>
        <w:t>1</w:t>
      </w:r>
      <w:r w:rsidR="00B51880" w:rsidRPr="002812B9">
        <w:rPr>
          <w:rFonts w:ascii="Calibri" w:hAnsi="Calibri" w:cs="Calibri"/>
          <w:i/>
          <w:iCs/>
          <w:color w:val="242424"/>
          <w:szCs w:val="24"/>
          <w:u w:val="single"/>
        </w:rPr>
        <w:t>.</w:t>
      </w:r>
      <w:r w:rsidR="00070411" w:rsidRPr="002812B9">
        <w:rPr>
          <w:rFonts w:ascii="Calibri" w:hAnsi="Calibri" w:cs="Calibri"/>
          <w:i/>
          <w:iCs/>
          <w:color w:val="242424"/>
          <w:szCs w:val="24"/>
          <w:u w:val="single"/>
        </w:rPr>
        <w:t xml:space="preserve"> Granule pre ibisy</w:t>
      </w:r>
    </w:p>
    <w:p w14:paraId="4DA04A01" w14:textId="77777777" w:rsidR="00070411" w:rsidRPr="0065151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5151C">
        <w:rPr>
          <w:rFonts w:ascii="Calibri" w:hAnsi="Calibri" w:cs="Calibri"/>
          <w:b/>
          <w:bCs/>
          <w:color w:val="242424"/>
        </w:rPr>
        <w:t>Technická špecifikácia:</w:t>
      </w:r>
    </w:p>
    <w:p w14:paraId="1943D864" w14:textId="762885A6" w:rsidR="00070411" w:rsidRPr="0065151C" w:rsidRDefault="00070411" w:rsidP="006E0C0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5151C">
        <w:rPr>
          <w:rFonts w:ascii="Calibri" w:hAnsi="Calibri" w:cs="Calibri"/>
          <w:color w:val="242424"/>
        </w:rPr>
        <w:t xml:space="preserve">Predpokladané množstvo odberu počas jedného roka je </w:t>
      </w:r>
      <w:r w:rsidRPr="00527AC1">
        <w:rPr>
          <w:rFonts w:ascii="Calibri" w:hAnsi="Calibri" w:cs="Calibri"/>
          <w:color w:val="242424"/>
          <w:highlight w:val="yellow"/>
        </w:rPr>
        <w:t>1</w:t>
      </w:r>
      <w:r w:rsidR="002170B9" w:rsidRPr="00527AC1">
        <w:rPr>
          <w:rFonts w:ascii="Calibri" w:hAnsi="Calibri" w:cs="Calibri"/>
          <w:color w:val="242424"/>
          <w:highlight w:val="yellow"/>
        </w:rPr>
        <w:t>80</w:t>
      </w:r>
      <w:r w:rsidRPr="00527AC1">
        <w:rPr>
          <w:rFonts w:ascii="Calibri" w:hAnsi="Calibri" w:cs="Calibri"/>
          <w:color w:val="242424"/>
          <w:highlight w:val="yellow"/>
        </w:rPr>
        <w:t xml:space="preserve"> kg</w:t>
      </w:r>
    </w:p>
    <w:p w14:paraId="5AD12781" w14:textId="77777777" w:rsidR="00070411" w:rsidRPr="0065151C" w:rsidRDefault="00070411" w:rsidP="006E0C07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5151C">
        <w:rPr>
          <w:rFonts w:ascii="Calibri" w:hAnsi="Calibri" w:cs="Calibri"/>
          <w:color w:val="242424"/>
        </w:rPr>
        <w:t>Zloženie: proteín 45 %, tuk 12 %, hrubá vláknina 5 %, hrubý popol 10 %, Ca 2,2 %, P 1,4 %, Na 0,8 %, vit. A 12 000 IE, vit. D3 1200 IE, vit. E 35 mg, vit. C 60 mg, astaxantín 60 mg</w:t>
      </w:r>
    </w:p>
    <w:p w14:paraId="4DE50215" w14:textId="6C90C417" w:rsidR="0077263A" w:rsidRPr="00814C33" w:rsidRDefault="0077263A" w:rsidP="0077263A">
      <w:pPr>
        <w:pStyle w:val="Odsekzoznamu"/>
        <w:numPr>
          <w:ilvl w:val="0"/>
          <w:numId w:val="6"/>
        </w:numPr>
        <w:rPr>
          <w:rFonts w:ascii="Calibri" w:eastAsia="Calibri" w:hAnsi="Calibri" w:cs="Calibri"/>
          <w:b/>
          <w:bCs/>
          <w:szCs w:val="24"/>
        </w:rPr>
      </w:pPr>
      <w:bookmarkStart w:id="8" w:name="x__Hlk126503652"/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732AE721" w14:textId="77777777" w:rsidR="00A957FB" w:rsidRPr="0065151C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5151C">
        <w:rPr>
          <w:rFonts w:ascii="Calibri" w:hAnsi="Calibri" w:cs="Calibri"/>
          <w:color w:val="242424"/>
          <w:bdr w:val="none" w:sz="0" w:space="0" w:color="auto" w:frame="1"/>
        </w:rPr>
        <w:t>Balenie vo vreciach 15 kg</w:t>
      </w:r>
      <w:bookmarkEnd w:id="8"/>
    </w:p>
    <w:p w14:paraId="4FF1CEBB" w14:textId="77777777" w:rsidR="00A957FB" w:rsidRPr="0065151C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5151C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0A94AB96" w14:textId="77777777" w:rsidR="00A957FB" w:rsidRPr="00CC5BA3" w:rsidRDefault="00A957FB" w:rsidP="00A957FB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5151C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4875032" w14:textId="77777777" w:rsidR="00A957FB" w:rsidRPr="00CC5BA3" w:rsidRDefault="00A957FB" w:rsidP="00A957FB">
      <w:pPr>
        <w:numPr>
          <w:ilvl w:val="0"/>
          <w:numId w:val="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1E180989" w14:textId="4D7A0B3B" w:rsidR="006A383D" w:rsidRDefault="006A383D" w:rsidP="006A3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E91B9D">
        <w:rPr>
          <w:rFonts w:ascii="Calibri" w:hAnsi="Calibri" w:cs="Calibri"/>
          <w:b/>
          <w:bCs/>
        </w:rPr>
        <w:lastRenderedPageBreak/>
        <w:t>Odhadovaná frekvencia dodávania tovaru:</w:t>
      </w:r>
      <w:r w:rsidR="003B2C51" w:rsidRPr="00E91B9D">
        <w:rPr>
          <w:rFonts w:ascii="Calibri" w:hAnsi="Calibri" w:cs="Calibri"/>
          <w:b/>
          <w:bCs/>
        </w:rPr>
        <w:t xml:space="preserve"> </w:t>
      </w:r>
      <w:r w:rsidR="003B2C51" w:rsidRPr="003B2C51">
        <w:rPr>
          <w:rFonts w:ascii="Calibri" w:hAnsi="Calibri" w:cs="Calibri"/>
          <w:color w:val="242424"/>
        </w:rPr>
        <w:t>1x za tri mesiace</w:t>
      </w:r>
      <w:r w:rsidR="00651796">
        <w:rPr>
          <w:rFonts w:ascii="Calibri" w:hAnsi="Calibri" w:cs="Calibri"/>
          <w:color w:val="242424"/>
        </w:rPr>
        <w:t xml:space="preserve"> – cca 40kg</w:t>
      </w:r>
    </w:p>
    <w:p w14:paraId="380FD409" w14:textId="6B372BE1" w:rsidR="00E91B9D" w:rsidRDefault="00E91B9D" w:rsidP="006A3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E22144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E22144">
        <w:rPr>
          <w:rFonts w:ascii="Calibri" w:hAnsi="Calibri" w:cs="Calibri"/>
          <w:color w:val="242424"/>
          <w:highlight w:val="cyan"/>
        </w:rPr>
        <w:t xml:space="preserve"> </w:t>
      </w:r>
      <w:r w:rsidRPr="00E22144">
        <w:rPr>
          <w:rFonts w:ascii="Calibri" w:hAnsi="Calibri" w:cs="Calibri"/>
          <w:i/>
          <w:iCs/>
          <w:color w:val="242424"/>
          <w:highlight w:val="cyan"/>
        </w:rPr>
        <w:t>630</w:t>
      </w:r>
      <w:r w:rsidR="00E22144" w:rsidRPr="00E22144">
        <w:rPr>
          <w:rFonts w:ascii="Calibri" w:hAnsi="Calibri" w:cs="Calibri"/>
          <w:i/>
          <w:iCs/>
          <w:color w:val="242424"/>
          <w:highlight w:val="cyan"/>
        </w:rPr>
        <w:t>,-</w:t>
      </w:r>
      <w:r w:rsidRPr="00E22144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7BFA3965" w14:textId="77777777" w:rsidR="00C44283" w:rsidRDefault="00C44283" w:rsidP="006A383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1EB97A6C" w14:textId="64D199F2" w:rsidR="00C44283" w:rsidRPr="009E0935" w:rsidRDefault="00C44283" w:rsidP="00C44283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12</w:t>
      </w:r>
      <w:r w:rsidRPr="009E0935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Granule pre primáty</w:t>
      </w:r>
    </w:p>
    <w:p w14:paraId="0A6FA655" w14:textId="3A9EB937" w:rsidR="003A1DB9" w:rsidRPr="002812B9" w:rsidRDefault="00C44283" w:rsidP="003A1DB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>
        <w:rPr>
          <w:rFonts w:ascii="Calibri" w:hAnsi="Calibri" w:cs="Calibri"/>
          <w:i/>
          <w:iCs/>
          <w:color w:val="242424"/>
          <w:u w:val="single"/>
        </w:rPr>
        <w:t>12</w:t>
      </w:r>
      <w:r w:rsidR="003A1DB9" w:rsidRPr="002812B9">
        <w:rPr>
          <w:rFonts w:ascii="Calibri" w:hAnsi="Calibri" w:cs="Calibri"/>
          <w:i/>
          <w:iCs/>
          <w:color w:val="242424"/>
          <w:u w:val="single"/>
        </w:rPr>
        <w:t>.</w:t>
      </w:r>
      <w:r w:rsidR="004251A7">
        <w:rPr>
          <w:rFonts w:ascii="Calibri" w:hAnsi="Calibri" w:cs="Calibri"/>
          <w:i/>
          <w:iCs/>
          <w:color w:val="242424"/>
          <w:u w:val="single"/>
        </w:rPr>
        <w:t>1</w:t>
      </w:r>
      <w:r w:rsidR="003A1DB9" w:rsidRPr="002812B9">
        <w:rPr>
          <w:rFonts w:ascii="Calibri" w:hAnsi="Calibri" w:cs="Calibri"/>
          <w:i/>
          <w:iCs/>
          <w:color w:val="242424"/>
          <w:u w:val="single"/>
        </w:rPr>
        <w:t xml:space="preserve">.  Granule pre primáty starého sveta </w:t>
      </w:r>
    </w:p>
    <w:p w14:paraId="784CC997" w14:textId="77777777" w:rsidR="003A1DB9" w:rsidRPr="00BD6DF7" w:rsidRDefault="003A1DB9" w:rsidP="003A1DB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b/>
          <w:bCs/>
          <w:color w:val="242424"/>
        </w:rPr>
        <w:t>Technická špecifikácia:</w:t>
      </w:r>
    </w:p>
    <w:p w14:paraId="34DEA755" w14:textId="61465164" w:rsidR="003A1DB9" w:rsidRPr="00BD6DF7" w:rsidRDefault="003A1DB9" w:rsidP="003A1DB9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  <w:bdr w:val="none" w:sz="0" w:space="0" w:color="auto" w:frame="1"/>
        </w:rPr>
        <w:t>Predpokladané množstvo odberu granúl pre primáty starého sveta</w:t>
      </w:r>
      <w:r>
        <w:rPr>
          <w:rFonts w:ascii="Calibri" w:hAnsi="Calibri" w:cs="Calibri"/>
          <w:color w:val="242424"/>
          <w:bdr w:val="none" w:sz="0" w:space="0" w:color="auto" w:frame="1"/>
        </w:rPr>
        <w:t xml:space="preserve"> počas jedného roka</w:t>
      </w:r>
      <w:r w:rsidRPr="00BD6DF7">
        <w:rPr>
          <w:rFonts w:ascii="Calibri" w:hAnsi="Calibri" w:cs="Calibri"/>
          <w:color w:val="242424"/>
          <w:bdr w:val="none" w:sz="0" w:space="0" w:color="auto" w:frame="1"/>
        </w:rPr>
        <w:t xml:space="preserve"> je </w:t>
      </w:r>
      <w:r w:rsidR="0044365F" w:rsidRPr="00663DF4">
        <w:rPr>
          <w:rFonts w:ascii="Calibri" w:hAnsi="Calibri" w:cs="Calibri"/>
          <w:color w:val="242424"/>
          <w:highlight w:val="yellow"/>
          <w:bdr w:val="none" w:sz="0" w:space="0" w:color="auto" w:frame="1"/>
        </w:rPr>
        <w:t>570</w:t>
      </w:r>
      <w:r w:rsidRPr="00663DF4">
        <w:rPr>
          <w:rFonts w:ascii="Calibri" w:hAnsi="Calibri" w:cs="Calibri"/>
          <w:color w:val="242424"/>
          <w:highlight w:val="yellow"/>
          <w:bdr w:val="none" w:sz="0" w:space="0" w:color="auto" w:frame="1"/>
        </w:rPr>
        <w:t xml:space="preserve"> kg</w:t>
      </w:r>
    </w:p>
    <w:p w14:paraId="3C1C09CB" w14:textId="77777777" w:rsidR="003A1DB9" w:rsidRPr="00BD6DF7" w:rsidRDefault="003A1DB9" w:rsidP="003A1DB9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Granule pre primáty starého sveta: hrubý proteín 16,2 %, hrubý tuk 3,5 %, hrubá vláknina 15,9 %, hrubý popol  6,7 %, Ca 1,2 %, P 0,5 %, Cu 32 mg, vit. A 13 250 IE, vit. D3 2625 IE, vit. E 260 mg, vit. C 1050 mg</w:t>
      </w:r>
    </w:p>
    <w:p w14:paraId="186E21DB" w14:textId="2CACFEA5" w:rsidR="00DE5F89" w:rsidRPr="00DE5F89" w:rsidRDefault="00DE5F89" w:rsidP="00DE5F89">
      <w:pPr>
        <w:pStyle w:val="Odsekzoznamu"/>
        <w:numPr>
          <w:ilvl w:val="0"/>
          <w:numId w:val="13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4D6B264D" w14:textId="48B9CE20" w:rsidR="003A1DB9" w:rsidRPr="00BD6DF7" w:rsidRDefault="003A1DB9" w:rsidP="003A1DB9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Balenie vo vreciach 1</w:t>
      </w:r>
      <w:r w:rsidR="003C5496">
        <w:rPr>
          <w:rFonts w:ascii="Calibri" w:hAnsi="Calibri" w:cs="Calibri"/>
          <w:color w:val="242424"/>
        </w:rPr>
        <w:t>2,5</w:t>
      </w:r>
      <w:r>
        <w:rPr>
          <w:rFonts w:ascii="Calibri" w:hAnsi="Calibri" w:cs="Calibri"/>
          <w:color w:val="242424"/>
        </w:rPr>
        <w:t xml:space="preserve"> – 15kg</w:t>
      </w:r>
    </w:p>
    <w:p w14:paraId="22A93257" w14:textId="77777777" w:rsidR="003A1DB9" w:rsidRPr="00BD6DF7" w:rsidRDefault="003A1DB9" w:rsidP="003A1DB9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Dodávka do ZOO Bratislava na náklady dodávateľa</w:t>
      </w:r>
    </w:p>
    <w:p w14:paraId="4FFCF4CB" w14:textId="77777777" w:rsidR="003A1DB9" w:rsidRDefault="003A1DB9" w:rsidP="003A1DB9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Dodávky by boli realizované v čiastkových objednávkach</w:t>
      </w:r>
    </w:p>
    <w:p w14:paraId="3647EAA3" w14:textId="77777777" w:rsidR="003A1DB9" w:rsidRPr="00A20D30" w:rsidRDefault="003A1DB9" w:rsidP="003A1DB9">
      <w:pPr>
        <w:numPr>
          <w:ilvl w:val="0"/>
          <w:numId w:val="1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50E05E5F" w14:textId="77777777" w:rsidR="003A1DB9" w:rsidRDefault="003A1DB9" w:rsidP="003A1DB9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</w:p>
    <w:p w14:paraId="4A913130" w14:textId="0A149402" w:rsidR="003A1DB9" w:rsidRDefault="003A1DB9" w:rsidP="003A1DB9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B11361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E54930" w:rsidRPr="00E54930">
        <w:rPr>
          <w:rFonts w:ascii="Calibri" w:hAnsi="Calibri" w:cs="Calibri"/>
          <w:color w:val="242424"/>
          <w:highlight w:val="cyan"/>
        </w:rPr>
        <w:t>1 995</w:t>
      </w:r>
      <w:r w:rsidRPr="00B11361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272123D6" w14:textId="77777777" w:rsidR="00C44283" w:rsidRDefault="00C44283" w:rsidP="003A1DB9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52AA0669" w14:textId="4EBBEE3D" w:rsidR="00C44283" w:rsidRPr="002812B9" w:rsidRDefault="005F1E5A" w:rsidP="00C4428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C44283" w:rsidRPr="002812B9">
        <w:rPr>
          <w:rFonts w:ascii="Calibri" w:hAnsi="Calibri" w:cs="Calibri"/>
          <w:i/>
          <w:iCs/>
          <w:color w:val="242424"/>
          <w:u w:val="single"/>
        </w:rPr>
        <w:t>2.</w:t>
      </w:r>
      <w:r w:rsidR="004251A7">
        <w:rPr>
          <w:rFonts w:ascii="Calibri" w:hAnsi="Calibri" w:cs="Calibri"/>
          <w:i/>
          <w:iCs/>
          <w:color w:val="242424"/>
          <w:u w:val="single"/>
        </w:rPr>
        <w:t>2</w:t>
      </w:r>
      <w:r w:rsidR="00C44283" w:rsidRPr="002812B9">
        <w:rPr>
          <w:rFonts w:ascii="Calibri" w:hAnsi="Calibri" w:cs="Calibri"/>
          <w:i/>
          <w:iCs/>
          <w:color w:val="242424"/>
          <w:u w:val="single"/>
        </w:rPr>
        <w:t>.  Granule pre</w:t>
      </w:r>
      <w:r w:rsidR="00220AD5">
        <w:rPr>
          <w:rFonts w:ascii="Calibri" w:hAnsi="Calibri" w:cs="Calibri"/>
          <w:i/>
          <w:iCs/>
          <w:color w:val="242424"/>
          <w:u w:val="single"/>
        </w:rPr>
        <w:t xml:space="preserve"> </w:t>
      </w:r>
      <w:r w:rsidR="00C44283" w:rsidRPr="002812B9">
        <w:rPr>
          <w:rFonts w:ascii="Calibri" w:hAnsi="Calibri" w:cs="Calibri"/>
          <w:i/>
          <w:iCs/>
          <w:color w:val="242424"/>
          <w:u w:val="single"/>
        </w:rPr>
        <w:t>listožravé primáty</w:t>
      </w:r>
    </w:p>
    <w:p w14:paraId="5FC4C388" w14:textId="77777777" w:rsidR="00C44283" w:rsidRPr="00BD6DF7" w:rsidRDefault="00C44283" w:rsidP="00C4428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b/>
          <w:bCs/>
          <w:color w:val="242424"/>
        </w:rPr>
        <w:t>Technická špecifikácia:</w:t>
      </w:r>
    </w:p>
    <w:p w14:paraId="5B60FE63" w14:textId="77777777" w:rsidR="00C44283" w:rsidRPr="00BD6DF7" w:rsidRDefault="00C44283" w:rsidP="00C44283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granúl pre listožravé primáty </w:t>
      </w:r>
      <w:r>
        <w:rPr>
          <w:rFonts w:ascii="Calibri" w:hAnsi="Calibri" w:cs="Calibri"/>
          <w:color w:val="242424"/>
          <w:bdr w:val="none" w:sz="0" w:space="0" w:color="auto" w:frame="1"/>
        </w:rPr>
        <w:t>počas jedného roka</w:t>
      </w:r>
      <w:r w:rsidRPr="00BD6DF7">
        <w:rPr>
          <w:rFonts w:ascii="Calibri" w:hAnsi="Calibri" w:cs="Calibri"/>
          <w:color w:val="242424"/>
          <w:bdr w:val="none" w:sz="0" w:space="0" w:color="auto" w:frame="1"/>
        </w:rPr>
        <w:t xml:space="preserve"> je </w:t>
      </w:r>
      <w:r w:rsidRPr="00663DF4">
        <w:rPr>
          <w:rFonts w:ascii="Calibri" w:hAnsi="Calibri" w:cs="Calibri"/>
          <w:color w:val="242424"/>
          <w:highlight w:val="yellow"/>
          <w:bdr w:val="none" w:sz="0" w:space="0" w:color="auto" w:frame="1"/>
        </w:rPr>
        <w:t>450 kg</w:t>
      </w:r>
    </w:p>
    <w:p w14:paraId="708DA737" w14:textId="77777777" w:rsidR="00C44283" w:rsidRDefault="00C44283" w:rsidP="00C44283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Granule pre listožravé primáty: hrubý proteín 20 %, hrubý tuk 3,5 %, hrubá vláknina 13,3 %, hrubý popol 8% , Ca 1,3 %, P 0,8 %, Cu 32 mg,vit. A 33 000 IE, vit. D3 6300 IE, vit. E 525 mg, vit. C 1050 mg</w:t>
      </w:r>
    </w:p>
    <w:p w14:paraId="0554E3DE" w14:textId="77777777" w:rsidR="00C44283" w:rsidRPr="00DE5F89" w:rsidRDefault="00C44283" w:rsidP="00C44283">
      <w:pPr>
        <w:pStyle w:val="Odsekzoznamu"/>
        <w:numPr>
          <w:ilvl w:val="0"/>
          <w:numId w:val="13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24B66AEE" w14:textId="77777777" w:rsidR="00C44283" w:rsidRPr="00BD6DF7" w:rsidRDefault="00C44283" w:rsidP="00C44283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Balenie vo vreciach 1</w:t>
      </w:r>
      <w:r>
        <w:rPr>
          <w:rFonts w:ascii="Calibri" w:hAnsi="Calibri" w:cs="Calibri"/>
          <w:color w:val="242424"/>
        </w:rPr>
        <w:t>2,5 – 15kg</w:t>
      </w:r>
    </w:p>
    <w:p w14:paraId="0530F78B" w14:textId="77777777" w:rsidR="00C44283" w:rsidRPr="00BD6DF7" w:rsidRDefault="00C44283" w:rsidP="00C44283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Dodávka do ZOO Bratislava na náklady dodávateľa</w:t>
      </w:r>
    </w:p>
    <w:p w14:paraId="4295431F" w14:textId="77777777" w:rsidR="00C44283" w:rsidRDefault="00C44283" w:rsidP="00C44283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D6DF7">
        <w:rPr>
          <w:rFonts w:ascii="Calibri" w:hAnsi="Calibri" w:cs="Calibri"/>
          <w:color w:val="242424"/>
        </w:rPr>
        <w:t>Dodávky by boli realizované v čiastkových objednávkach</w:t>
      </w:r>
    </w:p>
    <w:p w14:paraId="733CDBDE" w14:textId="77777777" w:rsidR="00C44283" w:rsidRPr="00A20D30" w:rsidRDefault="00C44283" w:rsidP="00C44283">
      <w:pPr>
        <w:numPr>
          <w:ilvl w:val="0"/>
          <w:numId w:val="13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4B06B998" w14:textId="77777777" w:rsidR="00C44283" w:rsidRDefault="00C44283" w:rsidP="00C44283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</w:p>
    <w:p w14:paraId="5C0ACCBA" w14:textId="2B284B4E" w:rsidR="00C44283" w:rsidRDefault="00C44283" w:rsidP="00C44283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B11361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CB0E79">
        <w:rPr>
          <w:rFonts w:ascii="Calibri" w:hAnsi="Calibri" w:cs="Calibri"/>
          <w:i/>
          <w:iCs/>
          <w:color w:val="242424"/>
          <w:highlight w:val="cyan"/>
        </w:rPr>
        <w:t>2025</w:t>
      </w:r>
      <w:r w:rsidRPr="00B11361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5847A859" w14:textId="77777777" w:rsidR="00B13EF6" w:rsidRDefault="00B13EF6" w:rsidP="00C44283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58AF8C24" w14:textId="535A534E" w:rsidR="00B13EF6" w:rsidRPr="00BA512A" w:rsidRDefault="00B13EF6" w:rsidP="00B13EF6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12.3.</w:t>
      </w:r>
      <w:r w:rsidRPr="00BA512A">
        <w:rPr>
          <w:rFonts w:ascii="Calibri" w:hAnsi="Calibri" w:cs="Calibri"/>
          <w:i/>
          <w:iCs/>
          <w:u w:val="single"/>
        </w:rPr>
        <w:t xml:space="preserve"> Kŕmna zmes pre kosmáčovité primáty</w:t>
      </w:r>
    </w:p>
    <w:p w14:paraId="61A01A8A" w14:textId="77777777" w:rsidR="00B13EF6" w:rsidRPr="00702B67" w:rsidRDefault="00B13EF6" w:rsidP="00B13EF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b/>
          <w:bCs/>
          <w:color w:val="242424"/>
        </w:rPr>
        <w:t>Technická špecifikácia:</w:t>
      </w:r>
    </w:p>
    <w:p w14:paraId="56271BB0" w14:textId="77777777" w:rsidR="00B13EF6" w:rsidRPr="00702B67" w:rsidRDefault="00B13EF6" w:rsidP="00B13EF6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</w:rPr>
        <w:t xml:space="preserve">Predpokladané množstvo odberu počas celého roka je </w:t>
      </w:r>
      <w:r w:rsidRPr="0093274C">
        <w:rPr>
          <w:rFonts w:ascii="Calibri" w:hAnsi="Calibri" w:cs="Calibri"/>
          <w:color w:val="242424"/>
          <w:highlight w:val="yellow"/>
        </w:rPr>
        <w:t>28 kg</w:t>
      </w:r>
    </w:p>
    <w:p w14:paraId="355E1CEF" w14:textId="77777777" w:rsidR="00B13EF6" w:rsidRDefault="00B13EF6" w:rsidP="00B13EF6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</w:rPr>
        <w:t>Balenie v </w:t>
      </w:r>
      <w:r>
        <w:rPr>
          <w:rFonts w:ascii="Calibri" w:hAnsi="Calibri" w:cs="Calibri"/>
          <w:color w:val="242424"/>
        </w:rPr>
        <w:t>4</w:t>
      </w:r>
      <w:r w:rsidRPr="00702B67">
        <w:rPr>
          <w:rFonts w:ascii="Calibri" w:hAnsi="Calibri" w:cs="Calibri"/>
          <w:color w:val="242424"/>
        </w:rPr>
        <w:t xml:space="preserve"> kg kýblikoch</w:t>
      </w:r>
    </w:p>
    <w:p w14:paraId="7688C92C" w14:textId="77777777" w:rsidR="00B13EF6" w:rsidRDefault="00B13EF6" w:rsidP="00B13EF6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</w:rPr>
        <w:t xml:space="preserve">Zloženie: hrubý proteín </w:t>
      </w:r>
      <w:r>
        <w:rPr>
          <w:rFonts w:ascii="Calibri" w:hAnsi="Calibri" w:cs="Calibri"/>
          <w:color w:val="242424"/>
        </w:rPr>
        <w:t>26,5</w:t>
      </w:r>
      <w:r w:rsidRPr="002B7E94">
        <w:rPr>
          <w:rFonts w:ascii="Calibri" w:hAnsi="Calibri" w:cs="Calibri"/>
          <w:color w:val="242424"/>
        </w:rPr>
        <w:t xml:space="preserve"> %, hrubý tuk </w:t>
      </w:r>
      <w:r>
        <w:rPr>
          <w:rFonts w:ascii="Calibri" w:hAnsi="Calibri" w:cs="Calibri"/>
          <w:color w:val="242424"/>
        </w:rPr>
        <w:t>10,</w:t>
      </w:r>
      <w:r w:rsidRPr="002B7E94">
        <w:rPr>
          <w:rFonts w:ascii="Calibri" w:hAnsi="Calibri" w:cs="Calibri"/>
          <w:color w:val="242424"/>
        </w:rPr>
        <w:t xml:space="preserve">3 %,  hrubá vláknina  </w:t>
      </w:r>
      <w:r>
        <w:rPr>
          <w:rFonts w:ascii="Calibri" w:hAnsi="Calibri" w:cs="Calibri"/>
          <w:color w:val="242424"/>
        </w:rPr>
        <w:t>4,1</w:t>
      </w:r>
      <w:r w:rsidRPr="002B7E94">
        <w:rPr>
          <w:rFonts w:ascii="Calibri" w:hAnsi="Calibri" w:cs="Calibri"/>
          <w:color w:val="242424"/>
        </w:rPr>
        <w:t xml:space="preserve"> %, popol </w:t>
      </w:r>
      <w:r>
        <w:rPr>
          <w:rFonts w:ascii="Calibri" w:hAnsi="Calibri" w:cs="Calibri"/>
          <w:color w:val="242424"/>
        </w:rPr>
        <w:t>10,5</w:t>
      </w:r>
      <w:r w:rsidRPr="002B7E94">
        <w:rPr>
          <w:rFonts w:ascii="Calibri" w:hAnsi="Calibri" w:cs="Calibri"/>
          <w:color w:val="242424"/>
        </w:rPr>
        <w:t xml:space="preserve"> %, Ca </w:t>
      </w:r>
      <w:r>
        <w:rPr>
          <w:rFonts w:ascii="Calibri" w:hAnsi="Calibri" w:cs="Calibri"/>
          <w:color w:val="242424"/>
        </w:rPr>
        <w:t>2</w:t>
      </w:r>
      <w:r w:rsidRPr="002B7E94">
        <w:rPr>
          <w:rFonts w:ascii="Calibri" w:hAnsi="Calibri" w:cs="Calibri"/>
          <w:color w:val="242424"/>
        </w:rPr>
        <w:t xml:space="preserve"> %, P </w:t>
      </w:r>
      <w:r>
        <w:rPr>
          <w:rFonts w:ascii="Calibri" w:hAnsi="Calibri" w:cs="Calibri"/>
          <w:color w:val="242424"/>
        </w:rPr>
        <w:t>1,1</w:t>
      </w:r>
      <w:r w:rsidRPr="002B7E94">
        <w:rPr>
          <w:rFonts w:ascii="Calibri" w:hAnsi="Calibri" w:cs="Calibri"/>
          <w:color w:val="242424"/>
        </w:rPr>
        <w:t xml:space="preserve"> %, vlhkosť </w:t>
      </w:r>
      <w:r>
        <w:rPr>
          <w:rFonts w:ascii="Calibri" w:hAnsi="Calibri" w:cs="Calibri"/>
          <w:color w:val="242424"/>
        </w:rPr>
        <w:t>10</w:t>
      </w:r>
      <w:r w:rsidRPr="002B7E94">
        <w:rPr>
          <w:rFonts w:ascii="Calibri" w:hAnsi="Calibri" w:cs="Calibri"/>
          <w:color w:val="242424"/>
        </w:rPr>
        <w:t xml:space="preserve"> %, vit. A </w:t>
      </w:r>
      <w:r>
        <w:rPr>
          <w:rFonts w:ascii="Calibri" w:hAnsi="Calibri" w:cs="Calibri"/>
          <w:color w:val="242424"/>
        </w:rPr>
        <w:t>40</w:t>
      </w:r>
      <w:r w:rsidRPr="002B7E94">
        <w:rPr>
          <w:rFonts w:ascii="Calibri" w:hAnsi="Calibri" w:cs="Calibri"/>
          <w:color w:val="242424"/>
        </w:rPr>
        <w:t> </w:t>
      </w:r>
      <w:r>
        <w:rPr>
          <w:rFonts w:ascii="Calibri" w:hAnsi="Calibri" w:cs="Calibri"/>
          <w:color w:val="242424"/>
        </w:rPr>
        <w:t>0</w:t>
      </w:r>
      <w:r w:rsidRPr="002B7E94">
        <w:rPr>
          <w:rFonts w:ascii="Calibri" w:hAnsi="Calibri" w:cs="Calibri"/>
          <w:color w:val="242424"/>
        </w:rPr>
        <w:t xml:space="preserve">00 IE, vit. D3 </w:t>
      </w:r>
      <w:r>
        <w:rPr>
          <w:rFonts w:ascii="Calibri" w:hAnsi="Calibri" w:cs="Calibri"/>
          <w:color w:val="242424"/>
        </w:rPr>
        <w:t>18 0</w:t>
      </w:r>
      <w:r w:rsidRPr="002B7E94">
        <w:rPr>
          <w:rFonts w:ascii="Calibri" w:hAnsi="Calibri" w:cs="Calibri"/>
          <w:color w:val="242424"/>
        </w:rPr>
        <w:t>00 %,</w:t>
      </w:r>
      <w:r>
        <w:rPr>
          <w:rFonts w:ascii="Calibri" w:hAnsi="Calibri" w:cs="Calibri"/>
          <w:color w:val="242424"/>
        </w:rPr>
        <w:t xml:space="preserve"> </w:t>
      </w:r>
      <w:r w:rsidRPr="002B7E94">
        <w:rPr>
          <w:rFonts w:ascii="Calibri" w:hAnsi="Calibri" w:cs="Calibri"/>
          <w:color w:val="242424"/>
        </w:rPr>
        <w:t>vit. E 3</w:t>
      </w:r>
      <w:r>
        <w:rPr>
          <w:rFonts w:ascii="Calibri" w:hAnsi="Calibri" w:cs="Calibri"/>
          <w:color w:val="242424"/>
        </w:rPr>
        <w:t>2</w:t>
      </w:r>
      <w:r w:rsidRPr="002B7E94">
        <w:rPr>
          <w:rFonts w:ascii="Calibri" w:hAnsi="Calibri" w:cs="Calibri"/>
          <w:color w:val="242424"/>
        </w:rPr>
        <w:t xml:space="preserve">0 mg, Cu </w:t>
      </w:r>
      <w:r>
        <w:rPr>
          <w:rFonts w:ascii="Calibri" w:hAnsi="Calibri" w:cs="Calibri"/>
          <w:color w:val="242424"/>
        </w:rPr>
        <w:t xml:space="preserve">34 </w:t>
      </w:r>
      <w:r w:rsidRPr="002B7E94">
        <w:rPr>
          <w:rFonts w:ascii="Calibri" w:hAnsi="Calibri" w:cs="Calibri"/>
          <w:color w:val="242424"/>
        </w:rPr>
        <w:t>mg</w:t>
      </w:r>
    </w:p>
    <w:p w14:paraId="789AA0B5" w14:textId="77777777" w:rsidR="00B13EF6" w:rsidRPr="00DE5F89" w:rsidRDefault="00B13EF6" w:rsidP="00B13EF6">
      <w:pPr>
        <w:pStyle w:val="Odsekzoznamu"/>
        <w:numPr>
          <w:ilvl w:val="0"/>
          <w:numId w:val="25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5F14262E" w14:textId="77777777" w:rsidR="00B13EF6" w:rsidRPr="00702B67" w:rsidRDefault="00B13EF6" w:rsidP="00B13EF6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2309983E" w14:textId="77777777" w:rsidR="00B13EF6" w:rsidRPr="00AC1AD4" w:rsidRDefault="00B13EF6" w:rsidP="00B13EF6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42223AB8" w14:textId="77777777" w:rsidR="00B13EF6" w:rsidRPr="00747175" w:rsidRDefault="00B13EF6" w:rsidP="00B13EF6">
      <w:pPr>
        <w:numPr>
          <w:ilvl w:val="0"/>
          <w:numId w:val="2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71E301FC" w14:textId="77777777" w:rsidR="00B13EF6" w:rsidRDefault="00B13EF6" w:rsidP="00B13EF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4 mesiace – cca 8 kg</w:t>
      </w:r>
    </w:p>
    <w:p w14:paraId="2CD00660" w14:textId="77777777" w:rsidR="00B13EF6" w:rsidRPr="00814236" w:rsidRDefault="00B13EF6" w:rsidP="00B13EF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895D24">
        <w:rPr>
          <w:rFonts w:ascii="Calibri" w:hAnsi="Calibri" w:cs="Calibri"/>
          <w:b/>
          <w:bCs/>
          <w:color w:val="242424"/>
          <w:highlight w:val="cyan"/>
        </w:rPr>
        <w:lastRenderedPageBreak/>
        <w:t>Predpokladaná hodnota zákazky bez DPH:</w:t>
      </w:r>
      <w:r w:rsidRPr="00895D24">
        <w:rPr>
          <w:rFonts w:ascii="Calibri" w:hAnsi="Calibri" w:cs="Calibri"/>
          <w:color w:val="242424"/>
          <w:highlight w:val="cyan"/>
        </w:rPr>
        <w:t xml:space="preserve"> </w:t>
      </w:r>
      <w:r>
        <w:rPr>
          <w:rFonts w:ascii="Calibri" w:hAnsi="Calibri" w:cs="Calibri"/>
          <w:i/>
          <w:iCs/>
          <w:color w:val="242424"/>
          <w:highlight w:val="cyan"/>
        </w:rPr>
        <w:t>700,-</w:t>
      </w:r>
      <w:r w:rsidRPr="00895D24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6657FDC6" w14:textId="77777777" w:rsidR="00B13EF6" w:rsidRDefault="00B13EF6" w:rsidP="00C44283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160B35C2" w14:textId="77777777" w:rsidR="00070411" w:rsidRDefault="00070411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0A220CA2" w14:textId="1D84C105" w:rsidR="00BF7B12" w:rsidRPr="002812B9" w:rsidRDefault="00BF7B12" w:rsidP="00BF7B12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2812B9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 w:rsidR="006C61DF"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="00051E2A">
        <w:rPr>
          <w:rFonts w:ascii="Calibri" w:hAnsi="Calibri" w:cs="Calibri"/>
          <w:b/>
          <w:bCs/>
          <w:color w:val="242424"/>
          <w:sz w:val="40"/>
          <w:szCs w:val="40"/>
        </w:rPr>
        <w:t>3</w:t>
      </w:r>
      <w:r w:rsidRPr="002812B9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 w:rsidR="002272FB">
        <w:rPr>
          <w:rFonts w:ascii="Calibri" w:hAnsi="Calibri" w:cs="Calibri"/>
          <w:b/>
          <w:bCs/>
          <w:color w:val="242424"/>
          <w:sz w:val="40"/>
          <w:szCs w:val="40"/>
        </w:rPr>
        <w:t xml:space="preserve"> Slama a</w:t>
      </w:r>
      <w:r w:rsidR="003E3D41">
        <w:rPr>
          <w:rFonts w:ascii="Calibri" w:hAnsi="Calibri" w:cs="Calibri"/>
          <w:b/>
          <w:bCs/>
          <w:color w:val="242424"/>
          <w:sz w:val="40"/>
          <w:szCs w:val="40"/>
        </w:rPr>
        <w:t xml:space="preserve"> lúčne </w:t>
      </w:r>
      <w:r w:rsidR="002272FB">
        <w:rPr>
          <w:rFonts w:ascii="Calibri" w:hAnsi="Calibri" w:cs="Calibri"/>
          <w:b/>
          <w:bCs/>
          <w:color w:val="242424"/>
          <w:sz w:val="40"/>
          <w:szCs w:val="40"/>
        </w:rPr>
        <w:t xml:space="preserve">seno </w:t>
      </w:r>
      <w:r w:rsidR="0065628D">
        <w:rPr>
          <w:rFonts w:ascii="Calibri" w:hAnsi="Calibri" w:cs="Calibri"/>
          <w:b/>
          <w:bCs/>
          <w:color w:val="242424"/>
          <w:sz w:val="40"/>
          <w:szCs w:val="40"/>
        </w:rPr>
        <w:t>na kŕmne účely</w:t>
      </w:r>
    </w:p>
    <w:p w14:paraId="471A223A" w14:textId="20F2AED0" w:rsidR="00070411" w:rsidRPr="005F2B53" w:rsidRDefault="006C61DF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051E2A">
        <w:rPr>
          <w:rFonts w:ascii="Calibri" w:hAnsi="Calibri" w:cs="Calibri"/>
          <w:i/>
          <w:iCs/>
          <w:color w:val="242424"/>
          <w:u w:val="single"/>
        </w:rPr>
        <w:t>3</w:t>
      </w:r>
      <w:r w:rsidR="00070411" w:rsidRPr="005F2B53">
        <w:rPr>
          <w:rFonts w:ascii="Calibri" w:hAnsi="Calibri" w:cs="Calibri"/>
          <w:i/>
          <w:iCs/>
          <w:color w:val="242424"/>
          <w:u w:val="single"/>
        </w:rPr>
        <w:t>.</w:t>
      </w:r>
      <w:r w:rsidR="00E43F86" w:rsidRPr="005F2B53">
        <w:rPr>
          <w:rFonts w:ascii="Calibri" w:hAnsi="Calibri" w:cs="Calibri"/>
          <w:i/>
          <w:iCs/>
          <w:color w:val="242424"/>
          <w:u w:val="single"/>
        </w:rPr>
        <w:t>1.</w:t>
      </w:r>
      <w:r w:rsidR="00070411" w:rsidRPr="005F2B53">
        <w:rPr>
          <w:rFonts w:ascii="Calibri" w:hAnsi="Calibri" w:cs="Calibri"/>
          <w:i/>
          <w:iCs/>
          <w:color w:val="242424"/>
          <w:u w:val="single"/>
        </w:rPr>
        <w:t xml:space="preserve"> Slama </w:t>
      </w:r>
    </w:p>
    <w:p w14:paraId="509FE13D" w14:textId="77777777" w:rsidR="00070411" w:rsidRPr="00C432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C4324A">
        <w:rPr>
          <w:rFonts w:ascii="Calibri" w:hAnsi="Calibri" w:cs="Calibri"/>
          <w:b/>
          <w:bCs/>
          <w:color w:val="242424"/>
        </w:rPr>
        <w:t>Technická špecifikácia:</w:t>
      </w:r>
    </w:p>
    <w:p w14:paraId="2090B6A8" w14:textId="7EB04B6E" w:rsidR="00070411" w:rsidRPr="00C432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9" w:name="x__Hlk126239234"/>
      <w:r w:rsidRPr="00C4324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počas jedného roka je </w:t>
      </w:r>
      <w:r w:rsidR="00EA48DF" w:rsidRPr="00BA4E00">
        <w:rPr>
          <w:rFonts w:ascii="Calibri" w:hAnsi="Calibri" w:cs="Calibri"/>
          <w:color w:val="242424"/>
          <w:highlight w:val="yellow"/>
          <w:bdr w:val="none" w:sz="0" w:space="0" w:color="auto" w:frame="1"/>
        </w:rPr>
        <w:t>25</w:t>
      </w:r>
      <w:r w:rsidRPr="00BA4E00">
        <w:rPr>
          <w:rFonts w:ascii="Calibri" w:hAnsi="Calibri" w:cs="Calibri"/>
          <w:color w:val="242424"/>
          <w:highlight w:val="yellow"/>
          <w:bdr w:val="none" w:sz="0" w:space="0" w:color="auto" w:frame="1"/>
        </w:rPr>
        <w:t xml:space="preserve"> t</w:t>
      </w:r>
      <w:bookmarkEnd w:id="9"/>
    </w:p>
    <w:p w14:paraId="6ABC082C" w14:textId="77777777" w:rsidR="00070411" w:rsidRPr="00C432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C4324A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A926237" w14:textId="77777777" w:rsidR="00070411" w:rsidRPr="00C432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C4324A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6CCEB6D6" w14:textId="5F558C60" w:rsidR="00070411" w:rsidRPr="00C4324A" w:rsidRDefault="00070411" w:rsidP="006E0C07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C4324A">
        <w:rPr>
          <w:rFonts w:ascii="Calibri" w:hAnsi="Calibri" w:cs="Calibri"/>
          <w:color w:val="242424"/>
          <w:bdr w:val="none" w:sz="0" w:space="0" w:color="auto" w:frame="1"/>
        </w:rPr>
        <w:t>Veľké balíky</w:t>
      </w:r>
      <w:r w:rsidR="004F0DAA">
        <w:rPr>
          <w:rFonts w:ascii="Calibri" w:hAnsi="Calibri" w:cs="Calibri"/>
          <w:color w:val="242424"/>
          <w:bdr w:val="none" w:sz="0" w:space="0" w:color="auto" w:frame="1"/>
        </w:rPr>
        <w:t>-</w:t>
      </w:r>
      <w:r w:rsidR="004C7831">
        <w:rPr>
          <w:rFonts w:ascii="Calibri" w:hAnsi="Calibri" w:cs="Calibri"/>
          <w:color w:val="242424"/>
          <w:bdr w:val="none" w:sz="0" w:space="0" w:color="auto" w:frame="1"/>
        </w:rPr>
        <w:t>okrúhle</w:t>
      </w:r>
      <w:r w:rsidRPr="00C4324A">
        <w:rPr>
          <w:rFonts w:ascii="Calibri" w:hAnsi="Calibri" w:cs="Calibri"/>
          <w:color w:val="242424"/>
          <w:bdr w:val="none" w:sz="0" w:space="0" w:color="auto" w:frame="1"/>
        </w:rPr>
        <w:t>, 1. trieda kvality</w:t>
      </w:r>
    </w:p>
    <w:p w14:paraId="608053C8" w14:textId="12705D9C" w:rsidR="0067637D" w:rsidRDefault="00E8394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 xml:space="preserve">za </w:t>
      </w:r>
      <w:r w:rsidR="0005113A">
        <w:rPr>
          <w:rFonts w:ascii="Calibri" w:hAnsi="Calibri" w:cs="Calibri"/>
          <w:color w:val="242424"/>
        </w:rPr>
        <w:t>3</w:t>
      </w:r>
      <w:r>
        <w:rPr>
          <w:rFonts w:ascii="Calibri" w:hAnsi="Calibri" w:cs="Calibri"/>
          <w:color w:val="242424"/>
        </w:rPr>
        <w:t xml:space="preserve"> mesiace</w:t>
      </w:r>
    </w:p>
    <w:p w14:paraId="02D235C5" w14:textId="7D9F2A7B" w:rsidR="00353593" w:rsidRDefault="00353593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811934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EA48DF">
        <w:rPr>
          <w:rFonts w:ascii="Calibri" w:hAnsi="Calibri" w:cs="Calibri"/>
          <w:i/>
          <w:iCs/>
          <w:color w:val="242424"/>
          <w:highlight w:val="cyan"/>
        </w:rPr>
        <w:t>3 500</w:t>
      </w:r>
      <w:r w:rsidR="00811934">
        <w:rPr>
          <w:rFonts w:ascii="Calibri" w:hAnsi="Calibri" w:cs="Calibri"/>
          <w:i/>
          <w:iCs/>
          <w:color w:val="242424"/>
          <w:highlight w:val="cyan"/>
        </w:rPr>
        <w:t>,-</w:t>
      </w:r>
      <w:r w:rsidR="0094734E" w:rsidRPr="00811934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218049C5" w14:textId="77777777" w:rsidR="00E83945" w:rsidRDefault="00E8394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12CBA0C5" w14:textId="064F641F" w:rsidR="0067637D" w:rsidRPr="005F2B53" w:rsidRDefault="006C61DF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70652F">
        <w:rPr>
          <w:rFonts w:ascii="Calibri" w:hAnsi="Calibri" w:cs="Calibri"/>
          <w:i/>
          <w:iCs/>
          <w:color w:val="242424"/>
          <w:u w:val="single"/>
        </w:rPr>
        <w:t>3</w:t>
      </w:r>
      <w:r w:rsidR="0067637D" w:rsidRPr="005F2B53">
        <w:rPr>
          <w:rFonts w:ascii="Calibri" w:hAnsi="Calibri" w:cs="Calibri"/>
          <w:i/>
          <w:iCs/>
          <w:color w:val="242424"/>
          <w:u w:val="single"/>
        </w:rPr>
        <w:t>.</w:t>
      </w:r>
      <w:r w:rsidR="00E43F86" w:rsidRPr="005F2B53">
        <w:rPr>
          <w:rFonts w:ascii="Calibri" w:hAnsi="Calibri" w:cs="Calibri"/>
          <w:i/>
          <w:iCs/>
          <w:color w:val="242424"/>
          <w:u w:val="single"/>
        </w:rPr>
        <w:t>2.</w:t>
      </w:r>
      <w:r w:rsidR="0067637D" w:rsidRPr="005F2B53">
        <w:rPr>
          <w:rFonts w:ascii="Calibri" w:hAnsi="Calibri" w:cs="Calibri"/>
          <w:i/>
          <w:iCs/>
          <w:color w:val="242424"/>
          <w:u w:val="single"/>
        </w:rPr>
        <w:t xml:space="preserve"> Lúčne seno </w:t>
      </w:r>
    </w:p>
    <w:p w14:paraId="28E36422" w14:textId="77777777" w:rsidR="0067637D" w:rsidRPr="009263C7" w:rsidRDefault="0067637D" w:rsidP="006763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b/>
          <w:bCs/>
          <w:color w:val="242424"/>
        </w:rPr>
        <w:t>Technická špecifikácia:</w:t>
      </w:r>
    </w:p>
    <w:p w14:paraId="36853987" w14:textId="4302A016" w:rsidR="0067637D" w:rsidRPr="009263C7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color w:val="242424"/>
        </w:rPr>
        <w:t xml:space="preserve">Predpokladané množstvo odberu počas jedného roka je </w:t>
      </w:r>
      <w:r w:rsidR="00F91D92" w:rsidRPr="00BA4E00">
        <w:rPr>
          <w:rFonts w:ascii="Calibri" w:hAnsi="Calibri" w:cs="Calibri"/>
          <w:color w:val="242424"/>
          <w:highlight w:val="yellow"/>
        </w:rPr>
        <w:t>200</w:t>
      </w:r>
      <w:r w:rsidRPr="00BA4E00">
        <w:rPr>
          <w:rFonts w:ascii="Calibri" w:hAnsi="Calibri" w:cs="Calibri"/>
          <w:color w:val="242424"/>
          <w:highlight w:val="yellow"/>
        </w:rPr>
        <w:t xml:space="preserve"> t</w:t>
      </w:r>
    </w:p>
    <w:p w14:paraId="2FFCCD54" w14:textId="77777777" w:rsidR="0067637D" w:rsidRPr="009263C7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color w:val="242424"/>
        </w:rPr>
        <w:t>Dodávka do ZOO Bratislava na náklady dodávateľa</w:t>
      </w:r>
    </w:p>
    <w:p w14:paraId="105DEED4" w14:textId="77777777" w:rsidR="0067637D" w:rsidRPr="009263C7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color w:val="242424"/>
        </w:rPr>
        <w:t>Dodávky by boli realizované v čiastkových objednávkach</w:t>
      </w:r>
    </w:p>
    <w:p w14:paraId="12F4CCB9" w14:textId="206D903D" w:rsidR="00AA5EDD" w:rsidRPr="00D1304F" w:rsidRDefault="0067637D" w:rsidP="00D1304F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color w:val="242424"/>
        </w:rPr>
        <w:t>Veľké balíky sena</w:t>
      </w:r>
      <w:r w:rsidR="000A4913">
        <w:rPr>
          <w:rFonts w:ascii="Calibri" w:hAnsi="Calibri" w:cs="Calibri"/>
          <w:color w:val="242424"/>
        </w:rPr>
        <w:t>-okrúhle</w:t>
      </w:r>
      <w:r w:rsidRPr="009263C7">
        <w:rPr>
          <w:rFonts w:ascii="Calibri" w:hAnsi="Calibri" w:cs="Calibri"/>
          <w:color w:val="242424"/>
        </w:rPr>
        <w:t>, 1. trieda</w:t>
      </w:r>
      <w:r w:rsidR="00BD25AD">
        <w:rPr>
          <w:rFonts w:ascii="Calibri" w:hAnsi="Calibri" w:cs="Calibri"/>
          <w:color w:val="242424"/>
        </w:rPr>
        <w:t xml:space="preserve"> kvality</w:t>
      </w:r>
    </w:p>
    <w:p w14:paraId="58D22657" w14:textId="77777777" w:rsidR="0067637D" w:rsidRPr="009263C7" w:rsidRDefault="0067637D" w:rsidP="0067637D">
      <w:pPr>
        <w:pStyle w:val="xmsonormal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color w:val="242424"/>
        </w:rPr>
        <w:t>Nutné doloženie výsledkov z laboratórnej analýzy sena</w:t>
      </w:r>
    </w:p>
    <w:p w14:paraId="7C34ECB7" w14:textId="77777777" w:rsidR="00290E76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2 mesiace</w:t>
      </w:r>
    </w:p>
    <w:p w14:paraId="3FA4317D" w14:textId="5884097E" w:rsidR="00F91D92" w:rsidRPr="00827159" w:rsidRDefault="00F91D92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ED702F">
        <w:rPr>
          <w:rFonts w:ascii="Calibri" w:hAnsi="Calibri" w:cs="Calibri"/>
          <w:b/>
          <w:bCs/>
          <w:color w:val="242424"/>
          <w:highlight w:val="cyan"/>
        </w:rPr>
        <w:t>Predpokladaná hodnota zákazky bez DPH</w:t>
      </w:r>
      <w:r w:rsidR="00827159" w:rsidRPr="00ED702F">
        <w:rPr>
          <w:rFonts w:ascii="Calibri" w:hAnsi="Calibri" w:cs="Calibri"/>
          <w:b/>
          <w:bCs/>
          <w:color w:val="242424"/>
          <w:highlight w:val="cyan"/>
        </w:rPr>
        <w:t xml:space="preserve">: </w:t>
      </w:r>
      <w:r w:rsidR="00827159" w:rsidRPr="00ED702F">
        <w:rPr>
          <w:rFonts w:ascii="Calibri" w:hAnsi="Calibri" w:cs="Calibri"/>
          <w:i/>
          <w:iCs/>
          <w:color w:val="242424"/>
          <w:highlight w:val="cyan"/>
        </w:rPr>
        <w:t>3</w:t>
      </w:r>
      <w:r w:rsidR="00415086">
        <w:rPr>
          <w:rFonts w:ascii="Calibri" w:hAnsi="Calibri" w:cs="Calibri"/>
          <w:i/>
          <w:iCs/>
          <w:color w:val="242424"/>
          <w:highlight w:val="cyan"/>
        </w:rPr>
        <w:t>8</w:t>
      </w:r>
      <w:r w:rsidR="00ED702F" w:rsidRPr="00ED702F">
        <w:rPr>
          <w:rFonts w:ascii="Calibri" w:hAnsi="Calibri" w:cs="Calibri"/>
          <w:i/>
          <w:iCs/>
          <w:color w:val="242424"/>
          <w:highlight w:val="cyan"/>
        </w:rPr>
        <w:t> </w:t>
      </w:r>
      <w:r w:rsidR="00415086">
        <w:rPr>
          <w:rFonts w:ascii="Calibri" w:hAnsi="Calibri" w:cs="Calibri"/>
          <w:i/>
          <w:iCs/>
          <w:color w:val="242424"/>
          <w:highlight w:val="cyan"/>
        </w:rPr>
        <w:t>400</w:t>
      </w:r>
      <w:r w:rsidR="00ED702F" w:rsidRPr="00ED702F">
        <w:rPr>
          <w:rFonts w:ascii="Calibri" w:hAnsi="Calibri" w:cs="Calibri"/>
          <w:i/>
          <w:iCs/>
          <w:color w:val="242424"/>
          <w:highlight w:val="cyan"/>
        </w:rPr>
        <w:t>,-</w:t>
      </w:r>
      <w:r w:rsidR="00827159" w:rsidRPr="00ED702F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45B6D9BA" w14:textId="77777777" w:rsidR="0067637D" w:rsidRDefault="0067637D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00A4E59D" w14:textId="7BCBDD51" w:rsidR="003D4755" w:rsidRPr="002812B9" w:rsidRDefault="003D4755" w:rsidP="003D47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2812B9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="0070652F">
        <w:rPr>
          <w:rFonts w:ascii="Calibri" w:hAnsi="Calibri" w:cs="Calibri"/>
          <w:b/>
          <w:bCs/>
          <w:color w:val="242424"/>
          <w:sz w:val="40"/>
          <w:szCs w:val="40"/>
        </w:rPr>
        <w:t>4</w:t>
      </w:r>
      <w:r w:rsidRPr="002812B9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  <w:r w:rsidR="008A4FFF">
        <w:rPr>
          <w:rFonts w:ascii="Calibri" w:hAnsi="Calibri" w:cs="Calibri"/>
          <w:b/>
          <w:bCs/>
          <w:color w:val="242424"/>
          <w:sz w:val="40"/>
          <w:szCs w:val="40"/>
        </w:rPr>
        <w:t>Lucernové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seno na kŕmne účely</w:t>
      </w:r>
    </w:p>
    <w:p w14:paraId="5A588C5D" w14:textId="463973AB" w:rsidR="00070411" w:rsidRPr="005F2B53" w:rsidRDefault="003D4755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70652F">
        <w:rPr>
          <w:rFonts w:ascii="Calibri" w:hAnsi="Calibri" w:cs="Calibri"/>
          <w:i/>
          <w:iCs/>
          <w:color w:val="242424"/>
          <w:u w:val="single"/>
        </w:rPr>
        <w:t>4</w:t>
      </w:r>
      <w:r w:rsidR="00B33646" w:rsidRPr="005F2B53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B33646" w:rsidRPr="005F2B53">
        <w:rPr>
          <w:rFonts w:ascii="Calibri" w:hAnsi="Calibri" w:cs="Calibri"/>
          <w:i/>
          <w:iCs/>
          <w:color w:val="242424"/>
          <w:u w:val="single"/>
        </w:rPr>
        <w:t>.</w:t>
      </w:r>
      <w:r w:rsidR="00070411" w:rsidRPr="005F2B53">
        <w:rPr>
          <w:rFonts w:ascii="Calibri" w:hAnsi="Calibri" w:cs="Calibri"/>
          <w:i/>
          <w:iCs/>
          <w:color w:val="242424"/>
          <w:u w:val="single"/>
        </w:rPr>
        <w:t xml:space="preserve"> Lucernové seno </w:t>
      </w:r>
    </w:p>
    <w:p w14:paraId="120DBD14" w14:textId="77777777" w:rsidR="00070411" w:rsidRPr="00252288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52288">
        <w:rPr>
          <w:rFonts w:ascii="Calibri" w:hAnsi="Calibri" w:cs="Calibri"/>
          <w:b/>
          <w:bCs/>
          <w:color w:val="242424"/>
        </w:rPr>
        <w:t>Technická špecifikácia:</w:t>
      </w:r>
    </w:p>
    <w:p w14:paraId="341B7452" w14:textId="2AB30EE7" w:rsidR="00070411" w:rsidRPr="00252288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52288">
        <w:rPr>
          <w:rFonts w:ascii="Calibri" w:hAnsi="Calibri" w:cs="Calibri"/>
          <w:color w:val="242424"/>
        </w:rPr>
        <w:t xml:space="preserve">Predpokladané množstvo odberu počas jedného roka je </w:t>
      </w:r>
      <w:r w:rsidR="00F353CC" w:rsidRPr="009502B1">
        <w:rPr>
          <w:rFonts w:ascii="Calibri" w:hAnsi="Calibri" w:cs="Calibri"/>
          <w:color w:val="242424"/>
          <w:highlight w:val="yellow"/>
        </w:rPr>
        <w:t>30</w:t>
      </w:r>
      <w:r w:rsidRPr="009502B1">
        <w:rPr>
          <w:rFonts w:ascii="Calibri" w:hAnsi="Calibri" w:cs="Calibri"/>
          <w:color w:val="242424"/>
          <w:highlight w:val="yellow"/>
        </w:rPr>
        <w:t xml:space="preserve"> t</w:t>
      </w:r>
    </w:p>
    <w:p w14:paraId="1C4A2F47" w14:textId="77777777" w:rsidR="00070411" w:rsidRPr="00252288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52288">
        <w:rPr>
          <w:rFonts w:ascii="Calibri" w:hAnsi="Calibri" w:cs="Calibri"/>
          <w:color w:val="242424"/>
        </w:rPr>
        <w:t>Dodávka do ZOO Bratislava na náklady dodávateľa</w:t>
      </w:r>
    </w:p>
    <w:p w14:paraId="65048730" w14:textId="77777777" w:rsidR="00070411" w:rsidRPr="00252288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52288">
        <w:rPr>
          <w:rFonts w:ascii="Calibri" w:hAnsi="Calibri" w:cs="Calibri"/>
          <w:color w:val="242424"/>
        </w:rPr>
        <w:t>Dodávky by boli realizované v čiastkových objednávkach</w:t>
      </w:r>
    </w:p>
    <w:p w14:paraId="79C338D1" w14:textId="44501D41" w:rsidR="00070411" w:rsidRDefault="00070411" w:rsidP="006E0C0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52288">
        <w:rPr>
          <w:rFonts w:ascii="Calibri" w:hAnsi="Calibri" w:cs="Calibri"/>
          <w:color w:val="242424"/>
        </w:rPr>
        <w:t>Veľké balíky</w:t>
      </w:r>
      <w:r w:rsidR="00426E9E">
        <w:rPr>
          <w:rFonts w:ascii="Calibri" w:hAnsi="Calibri" w:cs="Calibri"/>
          <w:color w:val="242424"/>
        </w:rPr>
        <w:t>-okrúhle</w:t>
      </w:r>
      <w:r w:rsidRPr="00252288">
        <w:rPr>
          <w:rFonts w:ascii="Calibri" w:hAnsi="Calibri" w:cs="Calibri"/>
          <w:color w:val="242424"/>
        </w:rPr>
        <w:t>, 1. trieda kvality</w:t>
      </w:r>
    </w:p>
    <w:p w14:paraId="13B6C05A" w14:textId="500606D6" w:rsidR="00F06B04" w:rsidRPr="00CB6CDF" w:rsidRDefault="00F06B04" w:rsidP="00CB6CDF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263C7">
        <w:rPr>
          <w:rFonts w:ascii="Calibri" w:hAnsi="Calibri" w:cs="Calibri"/>
          <w:color w:val="242424"/>
        </w:rPr>
        <w:t>Nutné doloženie výsledkov z laboratórnej analýzy sena</w:t>
      </w:r>
    </w:p>
    <w:p w14:paraId="6D99EBF4" w14:textId="5B6FA799" w:rsidR="00290E76" w:rsidRDefault="00290E76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 xml:space="preserve">za </w:t>
      </w:r>
      <w:r w:rsidR="00C80DF3">
        <w:rPr>
          <w:rFonts w:ascii="Calibri" w:hAnsi="Calibri" w:cs="Calibri"/>
          <w:color w:val="242424"/>
        </w:rPr>
        <w:t>4</w:t>
      </w:r>
      <w:r>
        <w:rPr>
          <w:rFonts w:ascii="Calibri" w:hAnsi="Calibri" w:cs="Calibri"/>
          <w:color w:val="242424"/>
        </w:rPr>
        <w:t xml:space="preserve"> mesiace</w:t>
      </w:r>
    </w:p>
    <w:p w14:paraId="12CE15A9" w14:textId="01BE5337" w:rsidR="00B77C89" w:rsidRPr="00E84D72" w:rsidRDefault="00E84D72" w:rsidP="00290E7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ED702F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F27CE3" w:rsidRPr="00ED702F">
        <w:rPr>
          <w:rFonts w:ascii="Calibri" w:hAnsi="Calibri" w:cs="Calibri"/>
          <w:i/>
          <w:iCs/>
          <w:color w:val="242424"/>
          <w:highlight w:val="cyan"/>
        </w:rPr>
        <w:t>7 </w:t>
      </w:r>
      <w:r w:rsidR="00F353CC" w:rsidRPr="00ED702F">
        <w:rPr>
          <w:rFonts w:ascii="Calibri" w:hAnsi="Calibri" w:cs="Calibri"/>
          <w:i/>
          <w:iCs/>
          <w:color w:val="242424"/>
          <w:highlight w:val="cyan"/>
        </w:rPr>
        <w:t>800</w:t>
      </w:r>
      <w:r w:rsidR="00F27CE3" w:rsidRPr="00ED702F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7780EDFB" w14:textId="77777777" w:rsidR="00070411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3C61028" w14:textId="77777777" w:rsidR="00031CA6" w:rsidRDefault="00031CA6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08F6F1BF" w14:textId="2F929231" w:rsidR="009031CE" w:rsidRPr="002812B9" w:rsidRDefault="009031CE" w:rsidP="009031C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2812B9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 w:rsidR="00967577"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="00D90D29">
        <w:rPr>
          <w:rFonts w:ascii="Calibri" w:hAnsi="Calibri" w:cs="Calibri"/>
          <w:b/>
          <w:bCs/>
          <w:color w:val="242424"/>
          <w:sz w:val="40"/>
          <w:szCs w:val="40"/>
        </w:rPr>
        <w:t>5</w:t>
      </w:r>
      <w:r w:rsidRPr="002812B9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 w:rsidR="00663B04"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  <w:r w:rsidR="0003303B">
        <w:rPr>
          <w:rFonts w:ascii="Calibri" w:hAnsi="Calibri" w:cs="Calibri"/>
          <w:b/>
          <w:bCs/>
          <w:color w:val="242424"/>
          <w:sz w:val="40"/>
          <w:szCs w:val="40"/>
        </w:rPr>
        <w:t>Ovocie a zelenina na kŕmne účely</w:t>
      </w:r>
    </w:p>
    <w:p w14:paraId="56837FCA" w14:textId="492874C2" w:rsidR="00070411" w:rsidRPr="009031CE" w:rsidRDefault="00967577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D90D29">
        <w:rPr>
          <w:rFonts w:ascii="Calibri" w:hAnsi="Calibri" w:cs="Calibri"/>
          <w:i/>
          <w:iCs/>
          <w:color w:val="242424"/>
          <w:u w:val="single"/>
        </w:rPr>
        <w:t>5.1</w:t>
      </w:r>
      <w:r w:rsidR="00A176B4">
        <w:rPr>
          <w:rFonts w:ascii="Calibri" w:hAnsi="Calibri" w:cs="Calibri"/>
          <w:i/>
          <w:iCs/>
          <w:color w:val="242424"/>
          <w:u w:val="single"/>
        </w:rPr>
        <w:t>.</w:t>
      </w:r>
      <w:r w:rsidR="00070411" w:rsidRPr="009031CE">
        <w:rPr>
          <w:rFonts w:ascii="Calibri" w:hAnsi="Calibri" w:cs="Calibri"/>
          <w:i/>
          <w:iCs/>
          <w:color w:val="242424"/>
          <w:u w:val="single"/>
        </w:rPr>
        <w:t xml:space="preserve"> Jablká </w:t>
      </w:r>
    </w:p>
    <w:p w14:paraId="0DCA5D93" w14:textId="77777777" w:rsidR="00070411" w:rsidRPr="00DC566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0" w:name="x__Hlk126145891"/>
      <w:r w:rsidRPr="00DC566C">
        <w:rPr>
          <w:rFonts w:ascii="Calibri" w:hAnsi="Calibri" w:cs="Calibri"/>
          <w:b/>
          <w:bCs/>
          <w:color w:val="242424"/>
          <w:bdr w:val="none" w:sz="0" w:space="0" w:color="auto" w:frame="1"/>
        </w:rPr>
        <w:t>Technická špecifikácia:</w:t>
      </w:r>
      <w:bookmarkEnd w:id="10"/>
    </w:p>
    <w:p w14:paraId="7C9E7DBD" w14:textId="67AE678C" w:rsidR="00BF4BD1" w:rsidRPr="00AD1947" w:rsidRDefault="00070411" w:rsidP="00BF4BD1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DC566C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počas jedného roka je </w:t>
      </w:r>
      <w:r w:rsidR="00EB21DB" w:rsidRPr="005645BB">
        <w:rPr>
          <w:rFonts w:ascii="Calibri" w:hAnsi="Calibri" w:cs="Calibri"/>
          <w:color w:val="242424"/>
          <w:highlight w:val="yellow"/>
          <w:bdr w:val="none" w:sz="0" w:space="0" w:color="auto" w:frame="1"/>
        </w:rPr>
        <w:t>7 5</w:t>
      </w:r>
      <w:r w:rsidR="00F331EF" w:rsidRPr="005645BB">
        <w:rPr>
          <w:rFonts w:ascii="Calibri" w:hAnsi="Calibri" w:cs="Calibri"/>
          <w:color w:val="242424"/>
          <w:highlight w:val="yellow"/>
          <w:bdr w:val="none" w:sz="0" w:space="0" w:color="auto" w:frame="1"/>
        </w:rPr>
        <w:t>00</w:t>
      </w:r>
      <w:r w:rsidRPr="005645BB">
        <w:rPr>
          <w:rFonts w:ascii="Calibri" w:hAnsi="Calibri" w:cs="Calibri"/>
          <w:color w:val="242424"/>
          <w:highlight w:val="yellow"/>
          <w:bdr w:val="none" w:sz="0" w:space="0" w:color="auto" w:frame="1"/>
        </w:rPr>
        <w:t xml:space="preserve"> kg</w:t>
      </w:r>
    </w:p>
    <w:p w14:paraId="31BFF8B1" w14:textId="5A772AEE" w:rsidR="00AD1947" w:rsidRPr="002B6DA2" w:rsidRDefault="00AD1947" w:rsidP="002B6DA2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Bez plesní a hniloby</w:t>
      </w:r>
    </w:p>
    <w:p w14:paraId="0F31BC99" w14:textId="27E21F7F" w:rsidR="002973FF" w:rsidRPr="00BF4BD1" w:rsidRDefault="00C52FC6" w:rsidP="00BF4BD1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Uložené v</w:t>
      </w:r>
      <w:r w:rsidR="002973FF">
        <w:rPr>
          <w:rFonts w:ascii="Calibri" w:hAnsi="Calibri" w:cs="Calibri"/>
          <w:color w:val="242424"/>
        </w:rPr>
        <w:t> nevratných preprav</w:t>
      </w:r>
      <w:r>
        <w:rPr>
          <w:rFonts w:ascii="Calibri" w:hAnsi="Calibri" w:cs="Calibri"/>
          <w:color w:val="242424"/>
        </w:rPr>
        <w:t>kách po 10kg</w:t>
      </w:r>
    </w:p>
    <w:p w14:paraId="3C729AB8" w14:textId="77777777" w:rsidR="00070411" w:rsidRPr="00DC566C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DC566C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13A668BA" w14:textId="77777777" w:rsidR="00070411" w:rsidRPr="00DC566C" w:rsidRDefault="00070411" w:rsidP="006E0C07">
      <w:pPr>
        <w:pStyle w:val="xmsonormal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DC566C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DA5A1CD" w14:textId="77777777" w:rsidR="00D42246" w:rsidRDefault="00D42246" w:rsidP="00D42246">
      <w:pPr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</w:t>
      </w:r>
      <w:r>
        <w:rPr>
          <w:rFonts w:ascii="Calibri" w:hAnsi="Calibri" w:cs="Calibri"/>
          <w:color w:val="242424"/>
        </w:rPr>
        <w:t xml:space="preserve"> týždňa</w:t>
      </w:r>
    </w:p>
    <w:p w14:paraId="368FAAC4" w14:textId="2A244DEF" w:rsidR="00762635" w:rsidRDefault="00762635" w:rsidP="00D42246">
      <w:pPr>
        <w:rPr>
          <w:rFonts w:ascii="Calibri" w:hAnsi="Calibri" w:cs="Calibri"/>
          <w:i/>
          <w:iCs/>
          <w:color w:val="242424"/>
        </w:rPr>
      </w:pPr>
      <w:r w:rsidRPr="00ED702F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936032">
        <w:rPr>
          <w:rFonts w:ascii="Calibri" w:hAnsi="Calibri" w:cs="Calibri"/>
          <w:i/>
          <w:iCs/>
          <w:color w:val="242424"/>
          <w:highlight w:val="cyan"/>
        </w:rPr>
        <w:t>5 925</w:t>
      </w:r>
      <w:r w:rsidR="00ED702F" w:rsidRPr="00ED702F">
        <w:rPr>
          <w:rFonts w:ascii="Calibri" w:hAnsi="Calibri" w:cs="Calibri"/>
          <w:i/>
          <w:iCs/>
          <w:color w:val="242424"/>
          <w:highlight w:val="cyan"/>
        </w:rPr>
        <w:t>,-</w:t>
      </w:r>
      <w:r w:rsidR="007C73D7" w:rsidRPr="00ED702F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2AE193DC" w14:textId="77777777" w:rsidR="00A176B4" w:rsidRDefault="00A176B4" w:rsidP="00D42246">
      <w:pPr>
        <w:rPr>
          <w:rFonts w:ascii="Calibri" w:hAnsi="Calibri" w:cs="Calibri"/>
          <w:i/>
          <w:iCs/>
          <w:color w:val="242424"/>
        </w:rPr>
      </w:pPr>
    </w:p>
    <w:p w14:paraId="67CEB482" w14:textId="65FC7CCA" w:rsidR="00A176B4" w:rsidRPr="00A176B4" w:rsidRDefault="00D46A92" w:rsidP="00A176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1</w:t>
      </w:r>
      <w:r w:rsidR="00BC56FC">
        <w:rPr>
          <w:rFonts w:ascii="Calibri" w:hAnsi="Calibri" w:cs="Calibri"/>
          <w:i/>
          <w:iCs/>
          <w:u w:val="single"/>
        </w:rPr>
        <w:t>5</w:t>
      </w:r>
      <w:r w:rsidR="00A176B4" w:rsidRPr="00A176B4">
        <w:rPr>
          <w:rFonts w:ascii="Calibri" w:hAnsi="Calibri" w:cs="Calibri"/>
          <w:i/>
          <w:iCs/>
          <w:u w:val="single"/>
        </w:rPr>
        <w:t>.</w:t>
      </w:r>
      <w:r w:rsidR="00A176B4">
        <w:rPr>
          <w:rFonts w:ascii="Calibri" w:hAnsi="Calibri" w:cs="Calibri"/>
          <w:i/>
          <w:iCs/>
          <w:u w:val="single"/>
        </w:rPr>
        <w:t>2.</w:t>
      </w:r>
      <w:r w:rsidR="00A176B4" w:rsidRPr="00A176B4">
        <w:rPr>
          <w:rFonts w:ascii="Calibri" w:hAnsi="Calibri" w:cs="Calibri"/>
          <w:i/>
          <w:iCs/>
          <w:u w:val="single"/>
        </w:rPr>
        <w:t xml:space="preserve"> Mrkva kŕmna </w:t>
      </w:r>
    </w:p>
    <w:p w14:paraId="7FEFC38D" w14:textId="77777777" w:rsidR="00A176B4" w:rsidRPr="006019DF" w:rsidRDefault="00A176B4" w:rsidP="00A176B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019DF">
        <w:rPr>
          <w:rFonts w:ascii="Calibri" w:hAnsi="Calibri" w:cs="Calibri"/>
          <w:b/>
          <w:bCs/>
          <w:color w:val="242424"/>
        </w:rPr>
        <w:lastRenderedPageBreak/>
        <w:t>Technická špecifikácia:</w:t>
      </w:r>
    </w:p>
    <w:p w14:paraId="2C2E00BE" w14:textId="14B06E30" w:rsidR="00A176B4" w:rsidRDefault="00A176B4" w:rsidP="00A176B4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019DF">
        <w:rPr>
          <w:rFonts w:ascii="Calibri" w:hAnsi="Calibri" w:cs="Calibri"/>
          <w:color w:val="242424"/>
        </w:rPr>
        <w:t xml:space="preserve">Predpokladané množstvo odberu počas jedného roka je </w:t>
      </w:r>
      <w:r w:rsidRPr="00BC0002">
        <w:rPr>
          <w:rFonts w:ascii="Calibri" w:hAnsi="Calibri" w:cs="Calibri"/>
          <w:color w:val="242424"/>
          <w:highlight w:val="yellow"/>
        </w:rPr>
        <w:t>2</w:t>
      </w:r>
      <w:r w:rsidR="00A2048E" w:rsidRPr="00BC0002">
        <w:rPr>
          <w:rFonts w:ascii="Calibri" w:hAnsi="Calibri" w:cs="Calibri"/>
          <w:color w:val="242424"/>
          <w:highlight w:val="yellow"/>
        </w:rPr>
        <w:t>0</w:t>
      </w:r>
      <w:r w:rsidRPr="00BC0002">
        <w:rPr>
          <w:rFonts w:ascii="Calibri" w:hAnsi="Calibri" w:cs="Calibri"/>
          <w:color w:val="242424"/>
          <w:highlight w:val="yellow"/>
        </w:rPr>
        <w:t xml:space="preserve"> </w:t>
      </w:r>
      <w:r w:rsidR="00A2048E" w:rsidRPr="00BC0002">
        <w:rPr>
          <w:rFonts w:ascii="Calibri" w:hAnsi="Calibri" w:cs="Calibri"/>
          <w:color w:val="242424"/>
          <w:highlight w:val="yellow"/>
        </w:rPr>
        <w:t>0</w:t>
      </w:r>
      <w:r w:rsidRPr="00BC0002">
        <w:rPr>
          <w:rFonts w:ascii="Calibri" w:hAnsi="Calibri" w:cs="Calibri"/>
          <w:color w:val="242424"/>
          <w:highlight w:val="yellow"/>
        </w:rPr>
        <w:t>00 kg</w:t>
      </w:r>
    </w:p>
    <w:p w14:paraId="7BDF5110" w14:textId="77777777" w:rsidR="00A176B4" w:rsidRPr="006019DF" w:rsidRDefault="00A176B4" w:rsidP="00A176B4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Bez plesní a hniloby</w:t>
      </w:r>
    </w:p>
    <w:p w14:paraId="4135BD10" w14:textId="74287C08" w:rsidR="00A176B4" w:rsidRDefault="00A176B4" w:rsidP="00A176B4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019DF">
        <w:rPr>
          <w:rFonts w:ascii="Calibri" w:hAnsi="Calibri" w:cs="Calibri"/>
          <w:color w:val="242424"/>
        </w:rPr>
        <w:t>Balenie v</w:t>
      </w:r>
      <w:r>
        <w:rPr>
          <w:rFonts w:ascii="Calibri" w:hAnsi="Calibri" w:cs="Calibri"/>
          <w:color w:val="242424"/>
        </w:rPr>
        <w:t xml:space="preserve"> sieťovaných</w:t>
      </w:r>
      <w:r w:rsidRPr="006019DF">
        <w:rPr>
          <w:rFonts w:ascii="Calibri" w:hAnsi="Calibri" w:cs="Calibri"/>
          <w:color w:val="242424"/>
        </w:rPr>
        <w:t xml:space="preserve"> vreciach</w:t>
      </w:r>
      <w:r w:rsidR="004C300D">
        <w:rPr>
          <w:rFonts w:ascii="Calibri" w:hAnsi="Calibri" w:cs="Calibri"/>
          <w:color w:val="242424"/>
        </w:rPr>
        <w:t xml:space="preserve"> po 10kg</w:t>
      </w:r>
    </w:p>
    <w:p w14:paraId="45A2D82B" w14:textId="77777777" w:rsidR="00A176B4" w:rsidRPr="006019DF" w:rsidRDefault="00A176B4" w:rsidP="00A176B4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Dodávka do ZOO Bratislava na náklady dodávateľa</w:t>
      </w:r>
    </w:p>
    <w:p w14:paraId="134BBCCB" w14:textId="77777777" w:rsidR="00A176B4" w:rsidRPr="006019DF" w:rsidRDefault="00A176B4" w:rsidP="00A176B4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6019DF">
        <w:rPr>
          <w:rFonts w:ascii="Calibri" w:hAnsi="Calibri" w:cs="Calibri"/>
          <w:color w:val="242424"/>
        </w:rPr>
        <w:t>Dodávky by boli realizované v čiastkových objednávkach</w:t>
      </w:r>
    </w:p>
    <w:p w14:paraId="382E5241" w14:textId="77777777" w:rsidR="00A176B4" w:rsidRDefault="00A176B4" w:rsidP="00A176B4">
      <w:pPr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>
        <w:rPr>
          <w:rFonts w:ascii="Calibri" w:hAnsi="Calibri" w:cs="Calibri"/>
          <w:color w:val="242424"/>
        </w:rPr>
        <w:t>2</w:t>
      </w:r>
      <w:r w:rsidRPr="006B74E1">
        <w:rPr>
          <w:rFonts w:ascii="Calibri" w:hAnsi="Calibri" w:cs="Calibri"/>
          <w:color w:val="242424"/>
        </w:rPr>
        <w:t>x do</w:t>
      </w:r>
      <w:r>
        <w:rPr>
          <w:rFonts w:ascii="Calibri" w:hAnsi="Calibri" w:cs="Calibri"/>
          <w:color w:val="242424"/>
        </w:rPr>
        <w:t xml:space="preserve"> týždňa – cca 225 kg</w:t>
      </w:r>
    </w:p>
    <w:p w14:paraId="64165ADB" w14:textId="35680E92" w:rsidR="00A176B4" w:rsidRDefault="00A176B4" w:rsidP="00A176B4">
      <w:pPr>
        <w:rPr>
          <w:rFonts w:ascii="Calibri" w:hAnsi="Calibri" w:cs="Calibri"/>
          <w:i/>
          <w:iCs/>
          <w:color w:val="242424"/>
        </w:rPr>
      </w:pPr>
      <w:r w:rsidRPr="003554E3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7F1793">
        <w:rPr>
          <w:rFonts w:ascii="Calibri" w:hAnsi="Calibri" w:cs="Calibri"/>
          <w:i/>
          <w:iCs/>
          <w:color w:val="242424"/>
          <w:highlight w:val="cyan"/>
        </w:rPr>
        <w:t>13 800</w:t>
      </w:r>
      <w:r w:rsidRPr="003554E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290321EE" w14:textId="77777777" w:rsidR="00467527" w:rsidRDefault="00467527" w:rsidP="00A176B4">
      <w:pPr>
        <w:rPr>
          <w:rFonts w:ascii="Calibri" w:hAnsi="Calibri" w:cs="Calibri"/>
          <w:i/>
          <w:iCs/>
          <w:color w:val="242424"/>
        </w:rPr>
      </w:pPr>
    </w:p>
    <w:p w14:paraId="7A83DB27" w14:textId="6E779451" w:rsidR="00467527" w:rsidRPr="0044054A" w:rsidRDefault="00D46A92" w:rsidP="0046752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1</w:t>
      </w:r>
      <w:r w:rsidR="00684FA9">
        <w:rPr>
          <w:rFonts w:ascii="Calibri" w:hAnsi="Calibri" w:cs="Calibri"/>
          <w:i/>
          <w:iCs/>
          <w:u w:val="single"/>
        </w:rPr>
        <w:t>5</w:t>
      </w:r>
      <w:r w:rsidR="0044054A">
        <w:rPr>
          <w:rFonts w:ascii="Calibri" w:hAnsi="Calibri" w:cs="Calibri"/>
          <w:i/>
          <w:iCs/>
          <w:u w:val="single"/>
        </w:rPr>
        <w:t>.3</w:t>
      </w:r>
      <w:r w:rsidR="00467527" w:rsidRPr="0044054A">
        <w:rPr>
          <w:rFonts w:ascii="Calibri" w:hAnsi="Calibri" w:cs="Calibri"/>
          <w:i/>
          <w:iCs/>
          <w:u w:val="single"/>
        </w:rPr>
        <w:t xml:space="preserve">. Cvikla </w:t>
      </w:r>
    </w:p>
    <w:p w14:paraId="2F7B69FE" w14:textId="77777777" w:rsidR="00467527" w:rsidRPr="000715EE" w:rsidRDefault="00467527" w:rsidP="0046752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715EE">
        <w:rPr>
          <w:rFonts w:ascii="Calibri" w:hAnsi="Calibri" w:cs="Calibri"/>
          <w:b/>
          <w:bCs/>
          <w:color w:val="242424"/>
        </w:rPr>
        <w:t>Technická špecifikácia:</w:t>
      </w:r>
    </w:p>
    <w:p w14:paraId="2C9E14CF" w14:textId="021E1B6B" w:rsidR="00467527" w:rsidRDefault="00467527" w:rsidP="00467527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715EE">
        <w:rPr>
          <w:rFonts w:ascii="Calibri" w:hAnsi="Calibri" w:cs="Calibri"/>
          <w:color w:val="242424"/>
        </w:rPr>
        <w:t xml:space="preserve">Predpokladané množstvo odberu počas jedného roka je </w:t>
      </w:r>
      <w:r w:rsidR="00A2048E" w:rsidRPr="009B4C7F">
        <w:rPr>
          <w:rFonts w:ascii="Calibri" w:hAnsi="Calibri" w:cs="Calibri"/>
          <w:color w:val="242424"/>
          <w:highlight w:val="yellow"/>
        </w:rPr>
        <w:t>9</w:t>
      </w:r>
      <w:r w:rsidRPr="009B4C7F">
        <w:rPr>
          <w:rFonts w:ascii="Calibri" w:hAnsi="Calibri" w:cs="Calibri"/>
          <w:color w:val="242424"/>
          <w:highlight w:val="yellow"/>
        </w:rPr>
        <w:t xml:space="preserve"> 000 kg</w:t>
      </w:r>
    </w:p>
    <w:p w14:paraId="47911361" w14:textId="77777777" w:rsidR="00467527" w:rsidRPr="000715EE" w:rsidRDefault="00467527" w:rsidP="00467527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Bez plesní a hniloby</w:t>
      </w:r>
    </w:p>
    <w:p w14:paraId="23A14356" w14:textId="2D0A1612" w:rsidR="00467527" w:rsidRPr="000715EE" w:rsidRDefault="00467527" w:rsidP="00467527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715EE">
        <w:rPr>
          <w:rFonts w:ascii="Calibri" w:hAnsi="Calibri" w:cs="Calibri"/>
          <w:color w:val="242424"/>
        </w:rPr>
        <w:t>Balenie v</w:t>
      </w:r>
      <w:r>
        <w:rPr>
          <w:rFonts w:ascii="Calibri" w:hAnsi="Calibri" w:cs="Calibri"/>
          <w:color w:val="242424"/>
        </w:rPr>
        <w:t xml:space="preserve"> sieťovaných</w:t>
      </w:r>
      <w:r w:rsidRPr="000715EE">
        <w:rPr>
          <w:rFonts w:ascii="Calibri" w:hAnsi="Calibri" w:cs="Calibri"/>
          <w:color w:val="242424"/>
        </w:rPr>
        <w:t xml:space="preserve"> vreciach</w:t>
      </w:r>
      <w:r w:rsidR="00A7371B">
        <w:rPr>
          <w:rFonts w:ascii="Calibri" w:hAnsi="Calibri" w:cs="Calibri"/>
          <w:color w:val="242424"/>
        </w:rPr>
        <w:t xml:space="preserve"> po 10kg</w:t>
      </w:r>
    </w:p>
    <w:p w14:paraId="7CA0FE93" w14:textId="77777777" w:rsidR="00467527" w:rsidRPr="000715EE" w:rsidRDefault="00467527" w:rsidP="00467527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715EE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4753406B" w14:textId="77777777" w:rsidR="00467527" w:rsidRPr="000715EE" w:rsidRDefault="00467527" w:rsidP="00467527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0715EE">
        <w:rPr>
          <w:rFonts w:ascii="Calibri" w:hAnsi="Calibri" w:cs="Calibri"/>
          <w:color w:val="242424"/>
        </w:rPr>
        <w:t>Dodávky by boli realizované v čiastkových objednávkach</w:t>
      </w:r>
    </w:p>
    <w:p w14:paraId="73C6FDAF" w14:textId="77777777" w:rsidR="00467527" w:rsidRDefault="00467527" w:rsidP="00467527">
      <w:pPr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</w:t>
      </w:r>
      <w:r>
        <w:rPr>
          <w:rFonts w:ascii="Calibri" w:hAnsi="Calibri" w:cs="Calibri"/>
          <w:color w:val="242424"/>
        </w:rPr>
        <w:t xml:space="preserve"> týždňa – cca 190 kg</w:t>
      </w:r>
    </w:p>
    <w:p w14:paraId="33FF1DD5" w14:textId="0792CFB3" w:rsidR="00467527" w:rsidRDefault="00467527" w:rsidP="00467527">
      <w:pPr>
        <w:rPr>
          <w:rFonts w:ascii="Calibri" w:hAnsi="Calibri" w:cs="Calibri"/>
          <w:i/>
          <w:iCs/>
          <w:color w:val="242424"/>
        </w:rPr>
      </w:pPr>
      <w:r w:rsidRPr="00545351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Pr="00545351">
        <w:rPr>
          <w:rFonts w:ascii="Calibri" w:hAnsi="Calibri" w:cs="Calibri"/>
          <w:i/>
          <w:iCs/>
          <w:color w:val="242424"/>
          <w:highlight w:val="cyan"/>
        </w:rPr>
        <w:t>6 </w:t>
      </w:r>
      <w:r w:rsidR="00A2048E">
        <w:rPr>
          <w:rFonts w:ascii="Calibri" w:hAnsi="Calibri" w:cs="Calibri"/>
          <w:i/>
          <w:iCs/>
          <w:color w:val="242424"/>
          <w:highlight w:val="cyan"/>
        </w:rPr>
        <w:t>21</w:t>
      </w:r>
      <w:r w:rsidRPr="00545351">
        <w:rPr>
          <w:rFonts w:ascii="Calibri" w:hAnsi="Calibri" w:cs="Calibri"/>
          <w:i/>
          <w:iCs/>
          <w:color w:val="242424"/>
          <w:highlight w:val="cyan"/>
        </w:rPr>
        <w:t>0,- €</w:t>
      </w:r>
    </w:p>
    <w:p w14:paraId="4B8B8DBB" w14:textId="77777777" w:rsidR="00F56EDD" w:rsidRDefault="00F56EDD" w:rsidP="00467527">
      <w:pPr>
        <w:rPr>
          <w:rFonts w:ascii="Calibri" w:hAnsi="Calibri" w:cs="Calibri"/>
          <w:i/>
          <w:iCs/>
          <w:color w:val="242424"/>
        </w:rPr>
      </w:pPr>
    </w:p>
    <w:p w14:paraId="369555ED" w14:textId="5557E824" w:rsidR="00F56EDD" w:rsidRPr="00D74B44" w:rsidRDefault="002F5FB3" w:rsidP="00F56EDD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15</w:t>
      </w:r>
      <w:r w:rsidR="00D74B44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.4</w:t>
      </w:r>
      <w:r w:rsidR="00F56EDD" w:rsidRPr="00D74B44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.Ovocie a zelenina pre ZOO Bratislava</w:t>
      </w:r>
    </w:p>
    <w:p w14:paraId="1A0E31FA" w14:textId="77777777" w:rsidR="00F56EDD" w:rsidRPr="00CD3C3C" w:rsidRDefault="00F56EDD" w:rsidP="00F56EDD">
      <w:pPr>
        <w:rPr>
          <w:b/>
          <w:bCs/>
          <w:szCs w:val="24"/>
        </w:rPr>
      </w:pPr>
      <w:r w:rsidRPr="007B6C62">
        <w:rPr>
          <w:b/>
          <w:bCs/>
          <w:szCs w:val="24"/>
        </w:rPr>
        <w:t>Technická špecifikácia:</w:t>
      </w:r>
    </w:p>
    <w:p w14:paraId="2DA0053C" w14:textId="77777777" w:rsidR="00F56EDD" w:rsidRDefault="00F56EDD" w:rsidP="00F56EDD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>
        <w:rPr>
          <w:rFonts w:ascii="Calibri" w:hAnsi="Calibri" w:cs="Calibri"/>
          <w:color w:val="242424"/>
          <w:szCs w:val="24"/>
        </w:rPr>
        <w:t>uvedená v špecifikácii predmetu zákazky</w:t>
      </w:r>
    </w:p>
    <w:p w14:paraId="6EF59839" w14:textId="2670166B" w:rsidR="00F56EDD" w:rsidRPr="004F0AA7" w:rsidRDefault="00F56EDD" w:rsidP="00F56EDD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A84042">
        <w:rPr>
          <w:rFonts w:ascii="Calibri" w:hAnsi="Calibri" w:cs="Calibri"/>
          <w:color w:val="242424"/>
          <w:szCs w:val="24"/>
        </w:rPr>
        <w:t>Dodávaný tovar, ovocie a zelenina musia byť I</w:t>
      </w:r>
      <w:r w:rsidR="00A75DC9">
        <w:rPr>
          <w:rFonts w:ascii="Calibri" w:hAnsi="Calibri" w:cs="Calibri"/>
          <w:color w:val="242424"/>
          <w:szCs w:val="24"/>
        </w:rPr>
        <w:t>.</w:t>
      </w:r>
      <w:r w:rsidRPr="00A84042">
        <w:rPr>
          <w:rFonts w:ascii="Calibri" w:hAnsi="Calibri" w:cs="Calibri"/>
          <w:color w:val="242424"/>
          <w:szCs w:val="24"/>
        </w:rPr>
        <w:t xml:space="preserve"> triedy, v potravinovej kvalite. Ovocie a zelenina musia spĺňať požiadavky na výživovú hodnotu, kvalitu, bezpečnosť a hygienu, podľa Zákona NR SR 152/1995 Z.z. o potravinách v znení neskorších predpisov a Vyhlášok v súlade s Potravinovým kódexom SR.</w:t>
      </w:r>
    </w:p>
    <w:p w14:paraId="5EDDC335" w14:textId="77777777" w:rsidR="00F56EDD" w:rsidRPr="00DB00AD" w:rsidRDefault="00F56EDD" w:rsidP="00F56EDD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DB00AD">
        <w:rPr>
          <w:rFonts w:ascii="Calibri" w:hAnsi="Calibri" w:cs="Calibri"/>
          <w:color w:val="242424"/>
          <w:szCs w:val="24"/>
          <w:bdr w:val="none" w:sz="0" w:space="0" w:color="auto" w:frame="1"/>
        </w:rPr>
        <w:t>Tovar musí byť čerstvý, bez hniloby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>, plesní</w:t>
      </w:r>
      <w:r w:rsidRPr="00DB00AD">
        <w:rPr>
          <w:rFonts w:ascii="Calibri" w:hAnsi="Calibri" w:cs="Calibri"/>
          <w:color w:val="242424"/>
          <w:szCs w:val="24"/>
          <w:bdr w:val="none" w:sz="0" w:space="0" w:color="auto" w:frame="1"/>
        </w:rPr>
        <w:t>, nesmie byť zvädnutý</w:t>
      </w:r>
    </w:p>
    <w:p w14:paraId="7C96B5DF" w14:textId="77777777" w:rsidR="00F56EDD" w:rsidRPr="004F0AA7" w:rsidRDefault="00F56EDD" w:rsidP="00F56EDD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Dodávka do 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>ZOO</w:t>
      </w: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Bratislava na náklady dodávateľa</w:t>
      </w:r>
    </w:p>
    <w:p w14:paraId="7E4ABD00" w14:textId="3EB0909A" w:rsidR="00F56EDD" w:rsidRPr="002D3364" w:rsidRDefault="00F56EDD" w:rsidP="00F56EDD">
      <w:pPr>
        <w:numPr>
          <w:ilvl w:val="0"/>
          <w:numId w:val="4"/>
        </w:numPr>
        <w:shd w:val="clear" w:color="auto" w:fill="FFFFFF"/>
        <w:ind w:left="1440"/>
        <w:rPr>
          <w:rFonts w:ascii="Calibri" w:hAnsi="Calibri" w:cs="Calibri"/>
          <w:color w:val="242424"/>
          <w:szCs w:val="24"/>
        </w:rPr>
      </w:pPr>
      <w:r w:rsidRPr="004F0AA7">
        <w:rPr>
          <w:rFonts w:ascii="Calibri" w:hAnsi="Calibri" w:cs="Calibri"/>
          <w:color w:val="242424"/>
          <w:szCs w:val="24"/>
          <w:bdr w:val="none" w:sz="0" w:space="0" w:color="auto" w:frame="1"/>
        </w:rPr>
        <w:t>Dodávky by boli realizované v čiastkových objednávkach</w:t>
      </w:r>
      <w:r>
        <w:rPr>
          <w:rFonts w:ascii="Calibri" w:hAnsi="Calibri" w:cs="Calibri"/>
          <w:color w:val="242424"/>
          <w:szCs w:val="24"/>
          <w:bdr w:val="none" w:sz="0" w:space="0" w:color="auto" w:frame="1"/>
        </w:rPr>
        <w:t xml:space="preserve"> 1x až 2x za týždeň</w:t>
      </w:r>
    </w:p>
    <w:p w14:paraId="14419B58" w14:textId="77777777" w:rsidR="00F56EDD" w:rsidRPr="00826F7D" w:rsidRDefault="00F56EDD" w:rsidP="00F56EDD">
      <w:pPr>
        <w:rPr>
          <w:rFonts w:ascii="Calibri" w:eastAsia="Calibri" w:hAnsi="Calibri" w:cs="Calibri"/>
          <w:b/>
          <w:bCs/>
          <w:szCs w:val="24"/>
        </w:rPr>
      </w:pPr>
    </w:p>
    <w:p w14:paraId="33F139A3" w14:textId="77777777" w:rsidR="00F56EDD" w:rsidRPr="00A1781D" w:rsidRDefault="00F56EDD" w:rsidP="00F56EDD">
      <w:pPr>
        <w:rPr>
          <w:rFonts w:ascii="Calibri" w:hAnsi="Calibri" w:cs="Calibri"/>
          <w:color w:val="242424"/>
          <w:szCs w:val="24"/>
        </w:rPr>
      </w:pPr>
      <w:r w:rsidRPr="008F5AB2">
        <w:rPr>
          <w:rFonts w:ascii="Calibri" w:eastAsia="Calibri" w:hAnsi="Calibri" w:cs="Calibri"/>
          <w:b/>
          <w:bCs/>
          <w:szCs w:val="24"/>
          <w:highlight w:val="yellow"/>
        </w:rPr>
        <w:t xml:space="preserve">Predpokladané množstvo  odberu: </w:t>
      </w:r>
      <w:r w:rsidRPr="008F5AB2">
        <w:rPr>
          <w:rFonts w:ascii="Calibri" w:eastAsia="Calibri" w:hAnsi="Calibri" w:cs="Calibri"/>
          <w:szCs w:val="24"/>
          <w:highlight w:val="yellow"/>
        </w:rPr>
        <w:t>viď príloha č</w:t>
      </w:r>
      <w:r w:rsidRPr="00F30A95">
        <w:rPr>
          <w:rFonts w:ascii="Calibri" w:eastAsia="Calibri" w:hAnsi="Calibri" w:cs="Calibri"/>
          <w:szCs w:val="24"/>
          <w:highlight w:val="yellow"/>
        </w:rPr>
        <w:t>.3</w:t>
      </w:r>
    </w:p>
    <w:p w14:paraId="483D04AC" w14:textId="77777777" w:rsidR="00F56EDD" w:rsidRDefault="00F56EDD" w:rsidP="00F56EDD">
      <w:pPr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>
        <w:rPr>
          <w:rFonts w:ascii="Calibri" w:hAnsi="Calibri" w:cs="Calibri"/>
          <w:color w:val="242424"/>
        </w:rPr>
        <w:t>2</w:t>
      </w:r>
      <w:r w:rsidRPr="006B74E1">
        <w:rPr>
          <w:rFonts w:ascii="Calibri" w:hAnsi="Calibri" w:cs="Calibri"/>
          <w:color w:val="242424"/>
        </w:rPr>
        <w:t>x do</w:t>
      </w:r>
      <w:r>
        <w:rPr>
          <w:rFonts w:ascii="Calibri" w:hAnsi="Calibri" w:cs="Calibri"/>
          <w:color w:val="242424"/>
        </w:rPr>
        <w:t xml:space="preserve"> týždňa</w:t>
      </w:r>
    </w:p>
    <w:p w14:paraId="67E907E2" w14:textId="5DC8A963" w:rsidR="00F56EDD" w:rsidRDefault="00F56EDD" w:rsidP="00F56ED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410BBC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>
        <w:rPr>
          <w:rFonts w:ascii="Calibri" w:hAnsi="Calibri" w:cs="Calibri"/>
          <w:i/>
          <w:iCs/>
          <w:color w:val="242424"/>
          <w:highlight w:val="cyan"/>
        </w:rPr>
        <w:t>6</w:t>
      </w:r>
      <w:r w:rsidR="00BC6873">
        <w:rPr>
          <w:rFonts w:ascii="Calibri" w:hAnsi="Calibri" w:cs="Calibri"/>
          <w:i/>
          <w:iCs/>
          <w:color w:val="242424"/>
          <w:highlight w:val="cyan"/>
        </w:rPr>
        <w:t>0</w:t>
      </w:r>
      <w:r>
        <w:rPr>
          <w:rFonts w:ascii="Calibri" w:hAnsi="Calibri" w:cs="Calibri"/>
          <w:i/>
          <w:iCs/>
          <w:color w:val="242424"/>
          <w:highlight w:val="cyan"/>
        </w:rPr>
        <w:t> </w:t>
      </w:r>
      <w:r w:rsidR="00BC6873">
        <w:rPr>
          <w:rFonts w:ascii="Calibri" w:hAnsi="Calibri" w:cs="Calibri"/>
          <w:i/>
          <w:iCs/>
          <w:color w:val="242424"/>
          <w:highlight w:val="cyan"/>
        </w:rPr>
        <w:t>463</w:t>
      </w:r>
      <w:r>
        <w:rPr>
          <w:rFonts w:ascii="Calibri" w:hAnsi="Calibri" w:cs="Calibri"/>
          <w:i/>
          <w:iCs/>
          <w:color w:val="242424"/>
          <w:highlight w:val="cyan"/>
        </w:rPr>
        <w:t>,</w:t>
      </w:r>
      <w:r w:rsidR="00EA6E62">
        <w:rPr>
          <w:rFonts w:ascii="Calibri" w:hAnsi="Calibri" w:cs="Calibri"/>
          <w:i/>
          <w:iCs/>
          <w:color w:val="242424"/>
          <w:highlight w:val="cyan"/>
        </w:rPr>
        <w:t>55</w:t>
      </w:r>
      <w:r w:rsidRPr="00410BBC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13978350" w14:textId="77777777" w:rsidR="00F56EDD" w:rsidRPr="00883C98" w:rsidRDefault="00F56EDD" w:rsidP="00467527">
      <w:pPr>
        <w:rPr>
          <w:rFonts w:ascii="Calibri" w:hAnsi="Calibri" w:cs="Calibri"/>
          <w:i/>
          <w:iCs/>
          <w:color w:val="242424"/>
        </w:rPr>
      </w:pPr>
    </w:p>
    <w:p w14:paraId="3E6FA2F6" w14:textId="77777777" w:rsidR="006A352E" w:rsidRDefault="006A352E" w:rsidP="00193A8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22F9E12A" w14:textId="14E322F2" w:rsidR="00070411" w:rsidRPr="0034106C" w:rsidRDefault="00193A8C" w:rsidP="00193A8C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 w:rsidR="00FB7CEA"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="00BE752F">
        <w:rPr>
          <w:rFonts w:ascii="Calibri" w:hAnsi="Calibri" w:cs="Calibri"/>
          <w:b/>
          <w:bCs/>
          <w:color w:val="242424"/>
          <w:sz w:val="40"/>
          <w:szCs w:val="40"/>
        </w:rPr>
        <w:t>6</w:t>
      </w: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 w:rsidR="007E2D35"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  <w:r w:rsidR="00FB7CEA">
        <w:rPr>
          <w:rFonts w:ascii="Calibri" w:hAnsi="Calibri" w:cs="Calibri"/>
          <w:b/>
          <w:bCs/>
          <w:color w:val="242424"/>
          <w:sz w:val="40"/>
          <w:szCs w:val="40"/>
        </w:rPr>
        <w:t>Hmyz živý na kŕmne účely</w:t>
      </w:r>
    </w:p>
    <w:p w14:paraId="673FD97A" w14:textId="58F23B4C" w:rsidR="00070411" w:rsidRPr="0034106C" w:rsidRDefault="00E8099B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66151F">
        <w:rPr>
          <w:rFonts w:ascii="Calibri" w:hAnsi="Calibri" w:cs="Calibri"/>
          <w:i/>
          <w:iCs/>
          <w:color w:val="242424"/>
          <w:u w:val="single"/>
        </w:rPr>
        <w:t>6</w:t>
      </w:r>
      <w:r w:rsidR="00070411" w:rsidRPr="0034106C">
        <w:rPr>
          <w:rFonts w:ascii="Calibri" w:hAnsi="Calibri" w:cs="Calibri"/>
          <w:i/>
          <w:iCs/>
          <w:color w:val="242424"/>
          <w:u w:val="single"/>
        </w:rPr>
        <w:t>.</w:t>
      </w:r>
      <w:r w:rsidR="0034106C" w:rsidRPr="0034106C">
        <w:rPr>
          <w:rFonts w:ascii="Calibri" w:hAnsi="Calibri" w:cs="Calibri"/>
          <w:i/>
          <w:iCs/>
          <w:color w:val="242424"/>
          <w:u w:val="single"/>
        </w:rPr>
        <w:t>1</w:t>
      </w:r>
      <w:r w:rsidR="00607E00" w:rsidRPr="0034106C">
        <w:rPr>
          <w:rFonts w:ascii="Calibri" w:hAnsi="Calibri" w:cs="Calibri"/>
          <w:i/>
          <w:iCs/>
          <w:color w:val="242424"/>
          <w:u w:val="single"/>
        </w:rPr>
        <w:t>.</w:t>
      </w:r>
      <w:r w:rsidR="00070411" w:rsidRPr="0034106C">
        <w:rPr>
          <w:rFonts w:ascii="Calibri" w:hAnsi="Calibri" w:cs="Calibri"/>
          <w:i/>
          <w:iCs/>
          <w:color w:val="242424"/>
          <w:u w:val="single"/>
        </w:rPr>
        <w:t xml:space="preserve"> Živé múčne červy </w:t>
      </w:r>
    </w:p>
    <w:p w14:paraId="178719A1" w14:textId="77777777" w:rsidR="00070411" w:rsidRPr="00B64ED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b/>
          <w:bCs/>
          <w:color w:val="242424"/>
        </w:rPr>
        <w:t>Technická špecifikácia :</w:t>
      </w:r>
    </w:p>
    <w:p w14:paraId="34EEF614" w14:textId="36C68D9D" w:rsidR="00070411" w:rsidRPr="00B64ED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1" w:name="x__Hlk126406444"/>
      <w:r w:rsidRPr="00B64ED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živých múčnych červov počas jedného roka je </w:t>
      </w:r>
      <w:r w:rsidR="00C26583" w:rsidRPr="00D36E63">
        <w:rPr>
          <w:rFonts w:ascii="Calibri" w:hAnsi="Calibri" w:cs="Calibri"/>
          <w:color w:val="242424"/>
          <w:highlight w:val="yellow"/>
          <w:bdr w:val="none" w:sz="0" w:space="0" w:color="auto" w:frame="1"/>
        </w:rPr>
        <w:t>44</w:t>
      </w:r>
      <w:r w:rsidRPr="00D36E63">
        <w:rPr>
          <w:rFonts w:ascii="Calibri" w:hAnsi="Calibri" w:cs="Calibri"/>
          <w:color w:val="242424"/>
          <w:highlight w:val="yellow"/>
          <w:bdr w:val="none" w:sz="0" w:space="0" w:color="auto" w:frame="1"/>
        </w:rPr>
        <w:t xml:space="preserve"> kg</w:t>
      </w:r>
      <w:bookmarkEnd w:id="11"/>
    </w:p>
    <w:p w14:paraId="4CD334AC" w14:textId="77777777" w:rsidR="00070411" w:rsidRPr="00B64ED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color w:val="242424"/>
        </w:rPr>
        <w:t>Dodávka do ZOO Bratislava na náklady dodávateľa</w:t>
      </w:r>
    </w:p>
    <w:p w14:paraId="5D9893E8" w14:textId="77777777" w:rsidR="00070411" w:rsidRPr="00B64EDA" w:rsidRDefault="00070411" w:rsidP="006E0C07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color w:val="242424"/>
        </w:rPr>
        <w:t>Dodávky by boli realizované v čiastkových objednávkach</w:t>
      </w:r>
    </w:p>
    <w:p w14:paraId="79597669" w14:textId="74A182C2" w:rsidR="00F51DEA" w:rsidRDefault="00795F15" w:rsidP="00F51DE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F51DEA" w:rsidRPr="006B74E1">
        <w:rPr>
          <w:rFonts w:ascii="Calibri" w:hAnsi="Calibri" w:cs="Calibri"/>
          <w:color w:val="242424"/>
        </w:rPr>
        <w:t>1x do mesiaca</w:t>
      </w:r>
      <w:r w:rsidR="00F51DEA">
        <w:rPr>
          <w:rFonts w:ascii="Calibri" w:hAnsi="Calibri" w:cs="Calibri"/>
          <w:color w:val="242424"/>
        </w:rPr>
        <w:t xml:space="preserve"> – živé múčne červy – cca </w:t>
      </w:r>
      <w:r w:rsidR="00A36D76">
        <w:rPr>
          <w:rFonts w:ascii="Calibri" w:hAnsi="Calibri" w:cs="Calibri"/>
          <w:color w:val="242424"/>
        </w:rPr>
        <w:t>3</w:t>
      </w:r>
      <w:r w:rsidR="00F51DEA">
        <w:rPr>
          <w:rFonts w:ascii="Calibri" w:hAnsi="Calibri" w:cs="Calibri"/>
          <w:color w:val="242424"/>
        </w:rPr>
        <w:t xml:space="preserve">,5 kg </w:t>
      </w:r>
    </w:p>
    <w:p w14:paraId="0385E95F" w14:textId="44A9EE47" w:rsidR="00BC78C6" w:rsidRDefault="00BC78C6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AC4A4F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240A1A">
        <w:rPr>
          <w:rFonts w:ascii="Calibri" w:hAnsi="Calibri" w:cs="Calibri"/>
          <w:i/>
          <w:iCs/>
          <w:color w:val="242424"/>
          <w:highlight w:val="cyan"/>
        </w:rPr>
        <w:t>365</w:t>
      </w:r>
      <w:r w:rsidR="000B1200">
        <w:rPr>
          <w:rFonts w:ascii="Calibri" w:hAnsi="Calibri" w:cs="Calibri"/>
          <w:i/>
          <w:iCs/>
          <w:color w:val="242424"/>
          <w:highlight w:val="cyan"/>
        </w:rPr>
        <w:t>,-</w:t>
      </w:r>
      <w:r w:rsidR="00304F3B" w:rsidRPr="00AC4A4F">
        <w:rPr>
          <w:rFonts w:ascii="Calibri" w:hAnsi="Calibri" w:cs="Calibri"/>
          <w:i/>
          <w:iCs/>
          <w:color w:val="242424"/>
          <w:highlight w:val="cyan"/>
        </w:rPr>
        <w:t xml:space="preserve"> </w:t>
      </w:r>
      <w:r w:rsidR="006D3BD7" w:rsidRPr="00AC4A4F">
        <w:rPr>
          <w:rFonts w:ascii="Calibri" w:hAnsi="Calibri" w:cs="Calibri"/>
          <w:i/>
          <w:iCs/>
          <w:color w:val="242424"/>
          <w:highlight w:val="cyan"/>
        </w:rPr>
        <w:t>€</w:t>
      </w:r>
    </w:p>
    <w:p w14:paraId="23FCC26F" w14:textId="77777777" w:rsidR="00E8099B" w:rsidRDefault="00E8099B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01DCFFD7" w14:textId="33EB476B" w:rsidR="00E8099B" w:rsidRPr="0034106C" w:rsidRDefault="00E8099B" w:rsidP="00E8099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</w:rPr>
        <w:t>1</w:t>
      </w:r>
      <w:r w:rsidR="00BE752F">
        <w:rPr>
          <w:rFonts w:ascii="Calibri" w:hAnsi="Calibri" w:cs="Calibri"/>
          <w:i/>
          <w:iCs/>
          <w:color w:val="242424"/>
          <w:u w:val="single"/>
        </w:rPr>
        <w:t>6</w:t>
      </w:r>
      <w:r w:rsidRPr="0034106C">
        <w:rPr>
          <w:rFonts w:ascii="Calibri" w:hAnsi="Calibri" w:cs="Calibri"/>
          <w:i/>
          <w:iCs/>
          <w:color w:val="242424"/>
          <w:u w:val="single"/>
        </w:rPr>
        <w:t>.</w:t>
      </w:r>
      <w:r>
        <w:rPr>
          <w:rFonts w:ascii="Calibri" w:hAnsi="Calibri" w:cs="Calibri"/>
          <w:i/>
          <w:iCs/>
          <w:color w:val="242424"/>
          <w:u w:val="single"/>
        </w:rPr>
        <w:t>2</w:t>
      </w:r>
      <w:r w:rsidRPr="0034106C">
        <w:rPr>
          <w:rFonts w:ascii="Calibri" w:hAnsi="Calibri" w:cs="Calibri"/>
          <w:i/>
          <w:iCs/>
          <w:color w:val="242424"/>
          <w:u w:val="single"/>
        </w:rPr>
        <w:t xml:space="preserve">. </w:t>
      </w:r>
      <w:r>
        <w:rPr>
          <w:rFonts w:ascii="Calibri" w:hAnsi="Calibri" w:cs="Calibri"/>
          <w:i/>
          <w:iCs/>
          <w:color w:val="242424"/>
          <w:u w:val="single"/>
        </w:rPr>
        <w:t>L</w:t>
      </w:r>
      <w:r w:rsidRPr="0034106C">
        <w:rPr>
          <w:rFonts w:ascii="Calibri" w:hAnsi="Calibri" w:cs="Calibri"/>
          <w:i/>
          <w:iCs/>
          <w:color w:val="242424"/>
          <w:u w:val="single"/>
        </w:rPr>
        <w:t xml:space="preserve">arvy zofobasov </w:t>
      </w:r>
    </w:p>
    <w:p w14:paraId="164F8CA3" w14:textId="77777777" w:rsidR="00E8099B" w:rsidRPr="00B64EDA" w:rsidRDefault="00E8099B" w:rsidP="00E8099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b/>
          <w:bCs/>
          <w:color w:val="242424"/>
        </w:rPr>
        <w:t>Technická špecifikácia :</w:t>
      </w:r>
    </w:p>
    <w:p w14:paraId="2D93D6B6" w14:textId="77777777" w:rsidR="00E8099B" w:rsidRPr="00B64EDA" w:rsidRDefault="00E8099B" w:rsidP="00E8099B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color w:val="242424"/>
          <w:bdr w:val="none" w:sz="0" w:space="0" w:color="auto" w:frame="1"/>
        </w:rPr>
        <w:t xml:space="preserve">Predpokladané množstvo odberu živých  lariev zofobasov počas jedného roka je </w:t>
      </w:r>
      <w:r w:rsidRPr="00193930">
        <w:rPr>
          <w:rFonts w:ascii="Calibri" w:hAnsi="Calibri" w:cs="Calibri"/>
          <w:color w:val="242424"/>
          <w:highlight w:val="yellow"/>
          <w:bdr w:val="none" w:sz="0" w:space="0" w:color="auto" w:frame="1"/>
        </w:rPr>
        <w:t>30 kg</w:t>
      </w:r>
    </w:p>
    <w:p w14:paraId="1BA0BF8A" w14:textId="77777777" w:rsidR="00E8099B" w:rsidRPr="00B64EDA" w:rsidRDefault="00E8099B" w:rsidP="00E8099B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color w:val="242424"/>
        </w:rPr>
        <w:lastRenderedPageBreak/>
        <w:t>Dodávka do ZOO Bratislava na náklady dodávateľa</w:t>
      </w:r>
    </w:p>
    <w:p w14:paraId="00E0C630" w14:textId="77777777" w:rsidR="00E8099B" w:rsidRPr="00B64EDA" w:rsidRDefault="00E8099B" w:rsidP="00E8099B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B64EDA">
        <w:rPr>
          <w:rFonts w:ascii="Calibri" w:hAnsi="Calibri" w:cs="Calibri"/>
          <w:color w:val="242424"/>
        </w:rPr>
        <w:t>Dodávky by boli realizované v čiastkových objednávkach</w:t>
      </w:r>
    </w:p>
    <w:p w14:paraId="1601925F" w14:textId="737AD1BB" w:rsidR="00E8099B" w:rsidRDefault="00E8099B" w:rsidP="00E8099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>
        <w:rPr>
          <w:rFonts w:ascii="Calibri" w:hAnsi="Calibri" w:cs="Calibri"/>
          <w:color w:val="242424"/>
        </w:rPr>
        <w:t xml:space="preserve"> živé larvy zofobasov – cca 2,5 kg</w:t>
      </w:r>
    </w:p>
    <w:p w14:paraId="55590D05" w14:textId="1FD06D37" w:rsidR="00E8099B" w:rsidRDefault="00E8099B" w:rsidP="00E8099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AC4A4F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240A1A">
        <w:rPr>
          <w:rFonts w:ascii="Calibri" w:hAnsi="Calibri" w:cs="Calibri"/>
          <w:i/>
          <w:iCs/>
          <w:color w:val="242424"/>
          <w:highlight w:val="cyan"/>
        </w:rPr>
        <w:t>360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AC4A4F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48BC11E3" w14:textId="77777777" w:rsidR="00907DC9" w:rsidRDefault="00907DC9" w:rsidP="00E8099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01DB00C7" w14:textId="00AC445A" w:rsidR="00907DC9" w:rsidRPr="0034359A" w:rsidRDefault="00907DC9" w:rsidP="00907DC9">
      <w:pPr>
        <w:shd w:val="clear" w:color="auto" w:fill="FFFFFF"/>
        <w:rPr>
          <w:rFonts w:ascii="Calibri" w:hAnsi="Calibri" w:cs="Calibri"/>
          <w:i/>
          <w:iCs/>
          <w:color w:val="242424"/>
          <w:szCs w:val="24"/>
          <w:u w:val="single"/>
        </w:rPr>
      </w:pPr>
      <w:r>
        <w:rPr>
          <w:rFonts w:ascii="Calibri" w:hAnsi="Calibri" w:cs="Calibri"/>
          <w:i/>
          <w:iCs/>
          <w:color w:val="242424"/>
          <w:szCs w:val="24"/>
          <w:u w:val="single"/>
        </w:rPr>
        <w:t>1</w:t>
      </w:r>
      <w:r w:rsidR="00976038">
        <w:rPr>
          <w:rFonts w:ascii="Calibri" w:hAnsi="Calibri" w:cs="Calibri"/>
          <w:i/>
          <w:iCs/>
          <w:color w:val="242424"/>
          <w:szCs w:val="24"/>
          <w:u w:val="single"/>
        </w:rPr>
        <w:t>6</w:t>
      </w:r>
      <w:r w:rsidRPr="0034359A">
        <w:rPr>
          <w:rFonts w:ascii="Calibri" w:hAnsi="Calibri" w:cs="Calibri"/>
          <w:i/>
          <w:iCs/>
          <w:color w:val="242424"/>
          <w:szCs w:val="24"/>
          <w:u w:val="single"/>
        </w:rPr>
        <w:t xml:space="preserve">.3. Koník sťahovavý </w:t>
      </w:r>
    </w:p>
    <w:p w14:paraId="49B98FE2" w14:textId="77777777" w:rsidR="00907DC9" w:rsidRPr="00943FC8" w:rsidRDefault="00907DC9" w:rsidP="00907DC9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43FC8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6ED1B6C7" w14:textId="77777777" w:rsidR="00907DC9" w:rsidRDefault="00907DC9" w:rsidP="00907DC9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43FC8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Pr="003A5024">
        <w:rPr>
          <w:rFonts w:ascii="Calibri" w:hAnsi="Calibri" w:cs="Calibri"/>
          <w:color w:val="242424"/>
          <w:szCs w:val="24"/>
          <w:highlight w:val="yellow"/>
        </w:rPr>
        <w:t>28 000 ks</w:t>
      </w:r>
    </w:p>
    <w:p w14:paraId="7E5DF3CA" w14:textId="77777777" w:rsidR="00907DC9" w:rsidRDefault="00907DC9" w:rsidP="00907DC9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Hmotnosť dospelého jedinca cca 2 g</w:t>
      </w:r>
    </w:p>
    <w:p w14:paraId="755E8431" w14:textId="77777777" w:rsidR="00907DC9" w:rsidRPr="00943FC8" w:rsidRDefault="00907DC9" w:rsidP="00907DC9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Balené v obaloch po 100 ks</w:t>
      </w:r>
    </w:p>
    <w:p w14:paraId="460236B9" w14:textId="77777777" w:rsidR="00907DC9" w:rsidRPr="00943FC8" w:rsidRDefault="00907DC9" w:rsidP="00907DC9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43FC8">
        <w:rPr>
          <w:rFonts w:ascii="Calibri" w:hAnsi="Calibri" w:cs="Calibri"/>
          <w:color w:val="242424"/>
          <w:szCs w:val="24"/>
        </w:rPr>
        <w:t>Dodávka do ZOO Bratislava na náklady dodávateľa</w:t>
      </w:r>
    </w:p>
    <w:p w14:paraId="5DFA38D6" w14:textId="77777777" w:rsidR="00907DC9" w:rsidRPr="00943FC8" w:rsidRDefault="00907DC9" w:rsidP="00907DC9">
      <w:pPr>
        <w:numPr>
          <w:ilvl w:val="0"/>
          <w:numId w:val="16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943FC8">
        <w:rPr>
          <w:rFonts w:ascii="Calibri" w:hAnsi="Calibri" w:cs="Calibri"/>
          <w:color w:val="242424"/>
          <w:szCs w:val="24"/>
        </w:rPr>
        <w:t>Dodávky by boli realizované v čiastkových objednávkach</w:t>
      </w:r>
      <w:r>
        <w:rPr>
          <w:rFonts w:ascii="Calibri" w:hAnsi="Calibri" w:cs="Calibri"/>
          <w:color w:val="242424"/>
          <w:szCs w:val="24"/>
        </w:rPr>
        <w:t>, závozy každý druhý týždeň</w:t>
      </w:r>
    </w:p>
    <w:p w14:paraId="7609EFEC" w14:textId="77777777" w:rsidR="00907DC9" w:rsidRDefault="00907DC9" w:rsidP="00907DC9">
      <w:pPr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2 týždne – cca 900 ks</w:t>
      </w:r>
    </w:p>
    <w:p w14:paraId="764625EB" w14:textId="77777777" w:rsidR="00907DC9" w:rsidRDefault="00907DC9" w:rsidP="00907DC9">
      <w:pPr>
        <w:rPr>
          <w:rFonts w:ascii="Calibri" w:hAnsi="Calibri" w:cs="Calibri"/>
          <w:i/>
          <w:iCs/>
          <w:color w:val="242424"/>
        </w:rPr>
      </w:pPr>
      <w:r w:rsidRPr="003A4ADA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Pr="003A4ADA">
        <w:rPr>
          <w:rFonts w:ascii="Calibri" w:hAnsi="Calibri" w:cs="Calibri"/>
          <w:i/>
          <w:iCs/>
          <w:color w:val="242424"/>
          <w:highlight w:val="cyan"/>
        </w:rPr>
        <w:t>3 360,- €</w:t>
      </w:r>
    </w:p>
    <w:p w14:paraId="4DE644A0" w14:textId="77777777" w:rsidR="00C94AE9" w:rsidRDefault="00C94AE9" w:rsidP="00907DC9">
      <w:pPr>
        <w:rPr>
          <w:rFonts w:ascii="Calibri" w:hAnsi="Calibri" w:cs="Calibri"/>
          <w:i/>
          <w:iCs/>
          <w:color w:val="242424"/>
        </w:rPr>
      </w:pPr>
    </w:p>
    <w:p w14:paraId="26968AF6" w14:textId="45CAD913" w:rsidR="00C94AE9" w:rsidRPr="00BF3924" w:rsidRDefault="00224DDA" w:rsidP="00C94AE9">
      <w:pPr>
        <w:rPr>
          <w:rFonts w:asciiTheme="minorHAnsi" w:hAnsiTheme="minorHAnsi" w:cstheme="minorHAnsi"/>
          <w:i/>
          <w:iCs/>
          <w:szCs w:val="24"/>
          <w:u w:val="single"/>
        </w:rPr>
      </w:pPr>
      <w:r w:rsidRPr="00BF3924">
        <w:rPr>
          <w:rFonts w:asciiTheme="minorHAnsi" w:hAnsiTheme="minorHAnsi" w:cstheme="minorHAnsi"/>
          <w:i/>
          <w:iCs/>
          <w:szCs w:val="24"/>
          <w:u w:val="single"/>
        </w:rPr>
        <w:t>1</w:t>
      </w:r>
      <w:r w:rsidR="00976038">
        <w:rPr>
          <w:rFonts w:asciiTheme="minorHAnsi" w:hAnsiTheme="minorHAnsi" w:cstheme="minorHAnsi"/>
          <w:i/>
          <w:iCs/>
          <w:szCs w:val="24"/>
          <w:u w:val="single"/>
        </w:rPr>
        <w:t>6</w:t>
      </w:r>
      <w:r w:rsidR="00C94AE9" w:rsidRPr="00BF3924">
        <w:rPr>
          <w:rFonts w:asciiTheme="minorHAnsi" w:hAnsiTheme="minorHAnsi" w:cstheme="minorHAnsi"/>
          <w:i/>
          <w:iCs/>
          <w:szCs w:val="24"/>
          <w:u w:val="single"/>
        </w:rPr>
        <w:t>.</w:t>
      </w:r>
      <w:r w:rsidRPr="00BF3924">
        <w:rPr>
          <w:rFonts w:asciiTheme="minorHAnsi" w:hAnsiTheme="minorHAnsi" w:cstheme="minorHAnsi"/>
          <w:i/>
          <w:iCs/>
          <w:szCs w:val="24"/>
          <w:u w:val="single"/>
        </w:rPr>
        <w:t>4</w:t>
      </w:r>
      <w:r w:rsidR="00C94AE9" w:rsidRPr="00BF3924">
        <w:rPr>
          <w:rFonts w:asciiTheme="minorHAnsi" w:hAnsiTheme="minorHAnsi" w:cstheme="minorHAnsi"/>
          <w:i/>
          <w:iCs/>
          <w:szCs w:val="24"/>
          <w:u w:val="single"/>
        </w:rPr>
        <w:t xml:space="preserve">. Svrček domáci </w:t>
      </w:r>
    </w:p>
    <w:p w14:paraId="785DBD2E" w14:textId="77777777" w:rsidR="00C94AE9" w:rsidRPr="007B6C62" w:rsidRDefault="00C94AE9" w:rsidP="00C94AE9">
      <w:pPr>
        <w:rPr>
          <w:b/>
          <w:bCs/>
          <w:szCs w:val="24"/>
        </w:rPr>
      </w:pPr>
      <w:r w:rsidRPr="007B6C62">
        <w:rPr>
          <w:b/>
          <w:bCs/>
          <w:szCs w:val="24"/>
        </w:rPr>
        <w:t>Technická špecifikácia:</w:t>
      </w:r>
    </w:p>
    <w:p w14:paraId="3F2F884B" w14:textId="77777777" w:rsidR="00C94AE9" w:rsidRPr="007B6C62" w:rsidRDefault="00C94AE9" w:rsidP="00C94AE9">
      <w:pPr>
        <w:numPr>
          <w:ilvl w:val="0"/>
          <w:numId w:val="28"/>
        </w:numPr>
        <w:rPr>
          <w:szCs w:val="24"/>
        </w:rPr>
      </w:pPr>
      <w:r w:rsidRPr="007B6C62">
        <w:rPr>
          <w:szCs w:val="24"/>
        </w:rPr>
        <w:t xml:space="preserve">Predpokladané množstvo odberu počas jedného roka je </w:t>
      </w:r>
      <w:r w:rsidRPr="009A714D">
        <w:rPr>
          <w:szCs w:val="24"/>
          <w:highlight w:val="yellow"/>
        </w:rPr>
        <w:t>460 L</w:t>
      </w:r>
    </w:p>
    <w:p w14:paraId="1D8C8562" w14:textId="77777777" w:rsidR="00C94AE9" w:rsidRDefault="00C94AE9" w:rsidP="00C94AE9">
      <w:pPr>
        <w:numPr>
          <w:ilvl w:val="0"/>
          <w:numId w:val="28"/>
        </w:numPr>
        <w:rPr>
          <w:szCs w:val="24"/>
        </w:rPr>
      </w:pPr>
      <w:r w:rsidRPr="007B6C62">
        <w:rPr>
          <w:szCs w:val="24"/>
        </w:rPr>
        <w:t>Dodávka do ZOO Bratislava na náklady dodávateľa</w:t>
      </w:r>
    </w:p>
    <w:p w14:paraId="32E5B5CD" w14:textId="77777777" w:rsidR="00C94AE9" w:rsidRPr="007B6C62" w:rsidRDefault="00C94AE9" w:rsidP="00C94AE9">
      <w:pPr>
        <w:numPr>
          <w:ilvl w:val="0"/>
          <w:numId w:val="28"/>
        </w:numPr>
        <w:rPr>
          <w:szCs w:val="24"/>
        </w:rPr>
      </w:pPr>
      <w:r>
        <w:rPr>
          <w:szCs w:val="24"/>
        </w:rPr>
        <w:t>Svrček domáci dospelý pred posledným zvliekaním</w:t>
      </w:r>
    </w:p>
    <w:p w14:paraId="317C51F7" w14:textId="77777777" w:rsidR="00C94AE9" w:rsidRPr="007B6C62" w:rsidRDefault="00C94AE9" w:rsidP="00C94AE9">
      <w:pPr>
        <w:numPr>
          <w:ilvl w:val="0"/>
          <w:numId w:val="28"/>
        </w:numPr>
        <w:rPr>
          <w:szCs w:val="24"/>
        </w:rPr>
      </w:pPr>
      <w:r w:rsidRPr="007B6C62">
        <w:rPr>
          <w:szCs w:val="24"/>
        </w:rPr>
        <w:t>Dodávky by boli realizované v čiastkových objednávkach</w:t>
      </w:r>
    </w:p>
    <w:p w14:paraId="71B094A7" w14:textId="49124EEB" w:rsidR="00C94AE9" w:rsidRPr="00C94AE9" w:rsidRDefault="00C94AE9" w:rsidP="00C94AE9">
      <w:pPr>
        <w:numPr>
          <w:ilvl w:val="0"/>
          <w:numId w:val="28"/>
        </w:numPr>
        <w:rPr>
          <w:szCs w:val="24"/>
        </w:rPr>
      </w:pPr>
      <w:r w:rsidRPr="007B6C62">
        <w:rPr>
          <w:szCs w:val="24"/>
        </w:rPr>
        <w:t>Hmyz v živom stave, špeciálne balený</w:t>
      </w:r>
    </w:p>
    <w:p w14:paraId="1E43B884" w14:textId="77777777" w:rsidR="00C94AE9" w:rsidRDefault="00C94AE9" w:rsidP="00C94AE9">
      <w:pPr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</w:t>
      </w:r>
      <w:r>
        <w:rPr>
          <w:rFonts w:ascii="Calibri" w:hAnsi="Calibri" w:cs="Calibri"/>
          <w:color w:val="242424"/>
        </w:rPr>
        <w:t xml:space="preserve"> týždňa cca 7,05L</w:t>
      </w:r>
    </w:p>
    <w:p w14:paraId="270A5E85" w14:textId="77777777" w:rsidR="00C94AE9" w:rsidRDefault="00C94AE9" w:rsidP="00C94AE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410BBC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>
        <w:rPr>
          <w:rFonts w:ascii="Calibri" w:hAnsi="Calibri" w:cs="Calibri"/>
          <w:i/>
          <w:iCs/>
          <w:color w:val="242424"/>
          <w:highlight w:val="cyan"/>
        </w:rPr>
        <w:t>6 394</w:t>
      </w:r>
      <w:r w:rsidRPr="00410BBC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45BFFE60" w14:textId="77777777" w:rsidR="007B3A7E" w:rsidRDefault="007B3A7E" w:rsidP="00C94AE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7A2F5D6D" w14:textId="4B28233C" w:rsidR="007B3A7E" w:rsidRPr="0034106C" w:rsidRDefault="007B3A7E" w:rsidP="007B3A7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="0081044B">
        <w:rPr>
          <w:rFonts w:ascii="Calibri" w:hAnsi="Calibri" w:cs="Calibri"/>
          <w:b/>
          <w:bCs/>
          <w:color w:val="242424"/>
          <w:sz w:val="40"/>
          <w:szCs w:val="40"/>
        </w:rPr>
        <w:t>7</w:t>
      </w: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Hmyz sušený na kŕmne účely</w:t>
      </w:r>
    </w:p>
    <w:p w14:paraId="1D5940D5" w14:textId="70FCD906" w:rsidR="00070411" w:rsidRPr="00D86997" w:rsidRDefault="008A0C3B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</w:rPr>
      </w:pPr>
      <w:r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1</w:t>
      </w:r>
      <w:r w:rsidR="0081044B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7</w:t>
      </w:r>
      <w:r w:rsidR="00495F1D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.</w:t>
      </w:r>
      <w:r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1</w:t>
      </w:r>
      <w:r w:rsidR="00495F1D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>.</w:t>
      </w:r>
      <w:r w:rsidR="00070411" w:rsidRPr="00D86997">
        <w:rPr>
          <w:rFonts w:ascii="Calibri" w:hAnsi="Calibri" w:cs="Calibri"/>
          <w:i/>
          <w:iCs/>
          <w:color w:val="242424"/>
          <w:u w:val="single"/>
          <w:shd w:val="clear" w:color="auto" w:fill="FFFFFF"/>
        </w:rPr>
        <w:t xml:space="preserve"> </w:t>
      </w:r>
      <w:r w:rsidR="00070411" w:rsidRPr="00D86997">
        <w:rPr>
          <w:rFonts w:ascii="Calibri" w:hAnsi="Calibri" w:cs="Calibri"/>
          <w:i/>
          <w:iCs/>
          <w:color w:val="242424"/>
          <w:u w:val="single"/>
        </w:rPr>
        <w:t>Sušené riečne krevetky (river shrimps) pre plameniaky a ibisy</w:t>
      </w:r>
    </w:p>
    <w:p w14:paraId="0418E1DB" w14:textId="77777777" w:rsidR="00070411" w:rsidRPr="004D11A8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b/>
          <w:bCs/>
          <w:color w:val="242424"/>
        </w:rPr>
        <w:t>Technická špecifikácia:</w:t>
      </w:r>
    </w:p>
    <w:p w14:paraId="499D440F" w14:textId="3CA50CA8" w:rsidR="00070411" w:rsidRPr="004D11A8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 xml:space="preserve">Predpokladané množstvo odberu počas jedného roka </w:t>
      </w:r>
      <w:r w:rsidR="00DB70C5" w:rsidRPr="0093274C">
        <w:rPr>
          <w:rFonts w:ascii="Calibri" w:hAnsi="Calibri" w:cs="Calibri"/>
          <w:color w:val="242424"/>
          <w:highlight w:val="yellow"/>
        </w:rPr>
        <w:t>350</w:t>
      </w:r>
      <w:r w:rsidRPr="0093274C">
        <w:rPr>
          <w:rFonts w:ascii="Calibri" w:hAnsi="Calibri" w:cs="Calibri"/>
          <w:color w:val="242424"/>
          <w:highlight w:val="yellow"/>
        </w:rPr>
        <w:t xml:space="preserve"> kg</w:t>
      </w:r>
    </w:p>
    <w:p w14:paraId="3148C173" w14:textId="77777777" w:rsidR="00070411" w:rsidRPr="004D11A8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>Balenie vo vreciach</w:t>
      </w:r>
    </w:p>
    <w:p w14:paraId="4F3235FD" w14:textId="77777777" w:rsidR="00070411" w:rsidRPr="004D11A8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>Dodávka do ZOO Bratislava na náklady dodávateľa</w:t>
      </w:r>
    </w:p>
    <w:p w14:paraId="544E0340" w14:textId="77777777" w:rsidR="00070411" w:rsidRPr="004D11A8" w:rsidRDefault="00070411" w:rsidP="006E0C07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>Dodávky by boli realizované v čiastkových objednávkach</w:t>
      </w:r>
    </w:p>
    <w:p w14:paraId="1BBF9BBE" w14:textId="39B7142D" w:rsidR="00070411" w:rsidRDefault="00795F15" w:rsidP="00795F15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  <w:r w:rsidRPr="00795F15">
        <w:rPr>
          <w:rFonts w:ascii="Calibri" w:hAnsi="Calibri" w:cs="Calibri"/>
          <w:b/>
          <w:bCs/>
          <w:color w:val="242424"/>
          <w:szCs w:val="24"/>
        </w:rPr>
        <w:t xml:space="preserve">Odhadovaná frekvencia dodávania tovaru: </w:t>
      </w:r>
      <w:r w:rsidRPr="00F11092">
        <w:rPr>
          <w:rFonts w:ascii="Calibri" w:hAnsi="Calibri" w:cs="Calibri"/>
          <w:color w:val="242424"/>
          <w:szCs w:val="24"/>
        </w:rPr>
        <w:t>1x do mesiac</w:t>
      </w:r>
      <w:r w:rsidR="00F11092" w:rsidRPr="00F11092">
        <w:rPr>
          <w:rFonts w:ascii="Calibri" w:hAnsi="Calibri" w:cs="Calibri"/>
          <w:color w:val="242424"/>
          <w:szCs w:val="24"/>
        </w:rPr>
        <w:t>a – cca 30kg</w:t>
      </w:r>
    </w:p>
    <w:p w14:paraId="6B8332FF" w14:textId="21BD0C37" w:rsidR="00391147" w:rsidRDefault="00391147" w:rsidP="00795F15">
      <w:pPr>
        <w:shd w:val="clear" w:color="auto" w:fill="FFFFFF"/>
        <w:rPr>
          <w:rFonts w:ascii="Calibri" w:hAnsi="Calibri" w:cs="Calibri"/>
          <w:i/>
          <w:iCs/>
          <w:color w:val="242424"/>
        </w:rPr>
      </w:pPr>
      <w:r w:rsidRPr="00223F1B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="00DB70C5">
        <w:rPr>
          <w:rFonts w:ascii="Calibri" w:hAnsi="Calibri" w:cs="Calibri"/>
          <w:i/>
          <w:iCs/>
          <w:color w:val="242424"/>
          <w:highlight w:val="cyan"/>
        </w:rPr>
        <w:t>2 975</w:t>
      </w:r>
      <w:r w:rsidR="003A4ADA" w:rsidRPr="00223F1B">
        <w:rPr>
          <w:rFonts w:ascii="Calibri" w:hAnsi="Calibri" w:cs="Calibri"/>
          <w:i/>
          <w:iCs/>
          <w:color w:val="242424"/>
          <w:highlight w:val="cyan"/>
        </w:rPr>
        <w:t>,-</w:t>
      </w:r>
      <w:r w:rsidRPr="00223F1B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4D3A851E" w14:textId="77777777" w:rsidR="007B5D32" w:rsidRDefault="007B5D32" w:rsidP="00795F15">
      <w:pPr>
        <w:shd w:val="clear" w:color="auto" w:fill="FFFFFF"/>
        <w:rPr>
          <w:rFonts w:ascii="Calibri" w:hAnsi="Calibri" w:cs="Calibri"/>
          <w:i/>
          <w:iCs/>
          <w:color w:val="242424"/>
        </w:rPr>
      </w:pPr>
    </w:p>
    <w:p w14:paraId="28159AE8" w14:textId="45BA565F" w:rsidR="007B5D32" w:rsidRPr="00616515" w:rsidRDefault="007B5D32" w:rsidP="007B5D32">
      <w:pPr>
        <w:shd w:val="clear" w:color="auto" w:fill="FFFFFF"/>
        <w:rPr>
          <w:rFonts w:ascii="Calibri" w:hAnsi="Calibri" w:cs="Calibri"/>
          <w:i/>
          <w:iCs/>
          <w:color w:val="424242"/>
          <w:szCs w:val="24"/>
          <w:u w:val="single"/>
        </w:rPr>
      </w:pPr>
      <w:r>
        <w:rPr>
          <w:rFonts w:ascii="Calibri" w:hAnsi="Calibri" w:cs="Calibri"/>
          <w:i/>
          <w:iCs/>
          <w:color w:val="424242"/>
          <w:szCs w:val="24"/>
          <w:u w:val="single"/>
          <w:shd w:val="clear" w:color="auto" w:fill="FFFFFF"/>
        </w:rPr>
        <w:t>1</w:t>
      </w:r>
      <w:r w:rsidR="0081044B">
        <w:rPr>
          <w:rFonts w:ascii="Calibri" w:hAnsi="Calibri" w:cs="Calibri"/>
          <w:i/>
          <w:iCs/>
          <w:color w:val="424242"/>
          <w:szCs w:val="24"/>
          <w:u w:val="single"/>
          <w:shd w:val="clear" w:color="auto" w:fill="FFFFFF"/>
        </w:rPr>
        <w:t>7</w:t>
      </w:r>
      <w:r w:rsidRPr="00616515">
        <w:rPr>
          <w:rFonts w:ascii="Calibri" w:hAnsi="Calibri" w:cs="Calibri"/>
          <w:i/>
          <w:iCs/>
          <w:color w:val="424242"/>
          <w:szCs w:val="24"/>
          <w:u w:val="single"/>
          <w:shd w:val="clear" w:color="auto" w:fill="FFFFFF"/>
        </w:rPr>
        <w:t>.</w:t>
      </w:r>
      <w:r>
        <w:rPr>
          <w:rFonts w:ascii="Calibri" w:hAnsi="Calibri" w:cs="Calibri"/>
          <w:i/>
          <w:iCs/>
          <w:color w:val="424242"/>
          <w:szCs w:val="24"/>
          <w:u w:val="single"/>
          <w:shd w:val="clear" w:color="auto" w:fill="FFFFFF"/>
        </w:rPr>
        <w:t>2</w:t>
      </w:r>
      <w:r w:rsidRPr="00616515">
        <w:rPr>
          <w:rFonts w:ascii="Calibri" w:hAnsi="Calibri" w:cs="Calibri"/>
          <w:i/>
          <w:iCs/>
          <w:color w:val="424242"/>
          <w:szCs w:val="24"/>
          <w:u w:val="single"/>
          <w:shd w:val="clear" w:color="auto" w:fill="FFFFFF"/>
        </w:rPr>
        <w:t xml:space="preserve">. Sušené múčne červy na kŕmne účely zoo zvierat      </w:t>
      </w:r>
    </w:p>
    <w:p w14:paraId="5FE47DD6" w14:textId="77777777" w:rsidR="007B5D32" w:rsidRPr="004D11A8" w:rsidRDefault="007B5D32" w:rsidP="007B5D3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b/>
          <w:bCs/>
          <w:color w:val="242424"/>
        </w:rPr>
        <w:t>Technická špecifikácia:</w:t>
      </w:r>
    </w:p>
    <w:p w14:paraId="5BBC667D" w14:textId="77777777" w:rsidR="007B5D32" w:rsidRPr="004D11A8" w:rsidRDefault="007B5D32" w:rsidP="007B5D32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 xml:space="preserve">Predpokladané množstvo odberu počas jedného roka </w:t>
      </w:r>
      <w:r w:rsidRPr="007B5D32">
        <w:rPr>
          <w:rFonts w:ascii="Calibri" w:hAnsi="Calibri" w:cs="Calibri"/>
          <w:color w:val="242424"/>
          <w:highlight w:val="yellow"/>
        </w:rPr>
        <w:t>152 kg</w:t>
      </w:r>
    </w:p>
    <w:p w14:paraId="65B4AAE4" w14:textId="77777777" w:rsidR="007B5D32" w:rsidRPr="004D11A8" w:rsidRDefault="007B5D32" w:rsidP="007B5D32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>Balenie vo vreciach</w:t>
      </w:r>
      <w:r>
        <w:rPr>
          <w:rFonts w:ascii="Calibri" w:hAnsi="Calibri" w:cs="Calibri"/>
          <w:color w:val="242424"/>
        </w:rPr>
        <w:t xml:space="preserve"> po 5kg</w:t>
      </w:r>
    </w:p>
    <w:p w14:paraId="5F0CD2BB" w14:textId="77777777" w:rsidR="007B5D32" w:rsidRPr="004D11A8" w:rsidRDefault="007B5D32" w:rsidP="007B5D32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>Dodávka do ZOO Bratislava na náklady dodávateľa</w:t>
      </w:r>
    </w:p>
    <w:p w14:paraId="09FD2AFA" w14:textId="77777777" w:rsidR="007B5D32" w:rsidRPr="004D11A8" w:rsidRDefault="007B5D32" w:rsidP="007B5D32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4D11A8">
        <w:rPr>
          <w:rFonts w:ascii="Calibri" w:hAnsi="Calibri" w:cs="Calibri"/>
          <w:color w:val="242424"/>
        </w:rPr>
        <w:t>Dodávky by boli realizované v čiastkových objednávkach</w:t>
      </w:r>
    </w:p>
    <w:p w14:paraId="02922597" w14:textId="77777777" w:rsidR="007B5D32" w:rsidRDefault="007B5D32" w:rsidP="007B5D3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2 mesiace – cca 25 kg</w:t>
      </w:r>
    </w:p>
    <w:p w14:paraId="3BB8BFB6" w14:textId="77777777" w:rsidR="007B5D32" w:rsidRDefault="007B5D32" w:rsidP="007B5D3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410BBC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 w:rsidRPr="00410BBC">
        <w:rPr>
          <w:rFonts w:ascii="Calibri" w:hAnsi="Calibri" w:cs="Calibri"/>
          <w:i/>
          <w:iCs/>
          <w:color w:val="242424"/>
          <w:highlight w:val="cyan"/>
        </w:rPr>
        <w:t>1</w:t>
      </w:r>
      <w:r>
        <w:rPr>
          <w:rFonts w:ascii="Calibri" w:hAnsi="Calibri" w:cs="Calibri"/>
          <w:i/>
          <w:iCs/>
          <w:color w:val="242424"/>
          <w:highlight w:val="cyan"/>
        </w:rPr>
        <w:t xml:space="preserve"> 444</w:t>
      </w:r>
      <w:r w:rsidRPr="00410BBC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01B3E3CD" w14:textId="77777777" w:rsidR="007B5D32" w:rsidRDefault="007B5D32" w:rsidP="00795F15">
      <w:pPr>
        <w:shd w:val="clear" w:color="auto" w:fill="FFFFFF"/>
        <w:rPr>
          <w:rFonts w:ascii="Calibri" w:hAnsi="Calibri" w:cs="Calibri"/>
          <w:i/>
          <w:iCs/>
          <w:color w:val="242424"/>
        </w:rPr>
      </w:pPr>
    </w:p>
    <w:p w14:paraId="172B1ED4" w14:textId="77777777" w:rsidR="007B5D32" w:rsidRDefault="007B5D32" w:rsidP="00795F15">
      <w:pPr>
        <w:shd w:val="clear" w:color="auto" w:fill="FFFFFF"/>
        <w:rPr>
          <w:rFonts w:ascii="Calibri" w:hAnsi="Calibri" w:cs="Calibri"/>
          <w:i/>
          <w:iCs/>
          <w:color w:val="242424"/>
        </w:rPr>
      </w:pPr>
    </w:p>
    <w:p w14:paraId="7C2358ED" w14:textId="77777777" w:rsidR="007B5D32" w:rsidRPr="00391147" w:rsidRDefault="007B5D32" w:rsidP="00795F15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00519371" w14:textId="0C7B54B4" w:rsidR="008C64FD" w:rsidRPr="0034106C" w:rsidRDefault="008C64FD" w:rsidP="008C64FD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bookmarkStart w:id="12" w:name="_Hlk159245675"/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lastRenderedPageBreak/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="00BF6C06">
        <w:rPr>
          <w:rFonts w:ascii="Calibri" w:hAnsi="Calibri" w:cs="Calibri"/>
          <w:b/>
          <w:bCs/>
          <w:color w:val="242424"/>
          <w:sz w:val="40"/>
          <w:szCs w:val="40"/>
        </w:rPr>
        <w:t>8</w:t>
      </w: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  <w:r w:rsidR="004F60A9">
        <w:rPr>
          <w:rFonts w:ascii="Calibri" w:hAnsi="Calibri" w:cs="Calibri"/>
          <w:b/>
          <w:bCs/>
          <w:color w:val="242424"/>
          <w:sz w:val="40"/>
          <w:szCs w:val="40"/>
        </w:rPr>
        <w:t>Kŕmne zmesi</w:t>
      </w:r>
      <w:r w:rsidR="00630689">
        <w:rPr>
          <w:rFonts w:ascii="Calibri" w:hAnsi="Calibri" w:cs="Calibri"/>
          <w:b/>
          <w:bCs/>
          <w:color w:val="242424"/>
          <w:sz w:val="40"/>
          <w:szCs w:val="40"/>
        </w:rPr>
        <w:t xml:space="preserve"> bez živočíšnej zložky</w:t>
      </w:r>
      <w:r w:rsidR="007924EE">
        <w:rPr>
          <w:rFonts w:ascii="Calibri" w:hAnsi="Calibri" w:cs="Calibri"/>
          <w:b/>
          <w:bCs/>
          <w:color w:val="242424"/>
          <w:sz w:val="40"/>
          <w:szCs w:val="40"/>
        </w:rPr>
        <w:t xml:space="preserve"> a minerálne látky</w:t>
      </w:r>
    </w:p>
    <w:bookmarkEnd w:id="12"/>
    <w:p w14:paraId="0A4AE5F8" w14:textId="3750D61E" w:rsidR="00070411" w:rsidRPr="00DA0D5F" w:rsidRDefault="008C64FD" w:rsidP="00C3123E">
      <w:pPr>
        <w:rPr>
          <w:rFonts w:cstheme="minorHAnsi"/>
          <w:i/>
          <w:iCs/>
          <w:color w:val="242424"/>
          <w:szCs w:val="24"/>
          <w:u w:val="single"/>
          <w:shd w:val="clear" w:color="auto" w:fill="FFFFFF"/>
        </w:rPr>
      </w:pPr>
      <w:r>
        <w:rPr>
          <w:rFonts w:cstheme="minorHAnsi"/>
          <w:i/>
          <w:iCs/>
          <w:color w:val="242424"/>
          <w:szCs w:val="24"/>
          <w:u w:val="single"/>
          <w:shd w:val="clear" w:color="auto" w:fill="FFFFFF"/>
        </w:rPr>
        <w:t>18</w:t>
      </w:r>
      <w:r w:rsidR="00070411" w:rsidRPr="00DA0D5F">
        <w:rPr>
          <w:rFonts w:cstheme="minorHAnsi"/>
          <w:i/>
          <w:iCs/>
          <w:color w:val="242424"/>
          <w:szCs w:val="24"/>
          <w:u w:val="single"/>
          <w:shd w:val="clear" w:color="auto" w:fill="FFFFFF"/>
        </w:rPr>
        <w:t>.</w:t>
      </w:r>
      <w:r>
        <w:rPr>
          <w:rFonts w:cstheme="minorHAnsi"/>
          <w:i/>
          <w:iCs/>
          <w:color w:val="242424"/>
          <w:szCs w:val="24"/>
          <w:u w:val="single"/>
          <w:shd w:val="clear" w:color="auto" w:fill="FFFFFF"/>
        </w:rPr>
        <w:t>1</w:t>
      </w:r>
      <w:r w:rsidR="00DA0D5F">
        <w:rPr>
          <w:rFonts w:cstheme="minorHAnsi"/>
          <w:i/>
          <w:iCs/>
          <w:color w:val="242424"/>
          <w:szCs w:val="24"/>
          <w:u w:val="single"/>
          <w:shd w:val="clear" w:color="auto" w:fill="FFFFFF"/>
        </w:rPr>
        <w:t>.</w:t>
      </w:r>
      <w:r w:rsidR="00070411" w:rsidRPr="00DA0D5F">
        <w:rPr>
          <w:rFonts w:cstheme="minorHAnsi"/>
          <w:i/>
          <w:iCs/>
          <w:color w:val="242424"/>
          <w:szCs w:val="24"/>
          <w:u w:val="single"/>
          <w:shd w:val="clear" w:color="auto" w:fill="FFFFFF"/>
        </w:rPr>
        <w:t xml:space="preserve"> </w:t>
      </w:r>
      <w:r w:rsidR="00070411" w:rsidRPr="00DA0D5F">
        <w:rPr>
          <w:i/>
          <w:iCs/>
          <w:szCs w:val="24"/>
          <w:u w:val="single"/>
        </w:rPr>
        <w:t>Kŕmne zmesi</w:t>
      </w:r>
      <w:r w:rsidR="00630689">
        <w:rPr>
          <w:i/>
          <w:iCs/>
          <w:szCs w:val="24"/>
          <w:u w:val="single"/>
        </w:rPr>
        <w:t xml:space="preserve"> bez živočíšnej zložky</w:t>
      </w:r>
      <w:r w:rsidR="00070411" w:rsidRPr="00DA0D5F">
        <w:rPr>
          <w:i/>
          <w:iCs/>
          <w:szCs w:val="24"/>
          <w:u w:val="single"/>
        </w:rPr>
        <w:t xml:space="preserve"> a minerálne látky – krmivo pre zoo zvieratá</w:t>
      </w:r>
      <w:r w:rsidR="00C01F16" w:rsidRPr="00DA0D5F">
        <w:rPr>
          <w:i/>
          <w:iCs/>
          <w:szCs w:val="24"/>
          <w:u w:val="single"/>
        </w:rPr>
        <w:t xml:space="preserve"> </w:t>
      </w:r>
    </w:p>
    <w:p w14:paraId="76652439" w14:textId="77777777" w:rsidR="00070411" w:rsidRPr="00826F7D" w:rsidRDefault="00070411" w:rsidP="00070411">
      <w:pPr>
        <w:rPr>
          <w:rFonts w:ascii="Calibri" w:eastAsia="Calibri" w:hAnsi="Calibri" w:cs="Calibri"/>
          <w:b/>
          <w:bCs/>
          <w:szCs w:val="24"/>
        </w:rPr>
      </w:pPr>
      <w:r w:rsidRPr="00826F7D">
        <w:rPr>
          <w:rFonts w:ascii="Calibri" w:eastAsia="Calibri" w:hAnsi="Calibri" w:cs="Calibri"/>
          <w:b/>
          <w:bCs/>
          <w:szCs w:val="24"/>
        </w:rPr>
        <w:t>Technická špecifikácia:</w:t>
      </w:r>
    </w:p>
    <w:p w14:paraId="212B8357" w14:textId="77777777" w:rsidR="00070411" w:rsidRPr="00777631" w:rsidRDefault="00070411" w:rsidP="006E0C07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  <w:highlight w:val="green"/>
        </w:rPr>
      </w:pPr>
      <w:r w:rsidRPr="00777631">
        <w:rPr>
          <w:rFonts w:ascii="Calibri" w:hAnsi="Calibri" w:cs="Calibri"/>
          <w:szCs w:val="24"/>
          <w:highlight w:val="green"/>
        </w:rPr>
        <w:t>Predpokladané množstvo a druhy viď príloha č. 1</w:t>
      </w:r>
    </w:p>
    <w:p w14:paraId="2D07FEEC" w14:textId="7791BA90" w:rsidR="00070411" w:rsidRPr="00D70AA3" w:rsidRDefault="00070411" w:rsidP="00D70AA3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  <w:highlight w:val="green"/>
        </w:rPr>
      </w:pPr>
      <w:r w:rsidRPr="00777631">
        <w:rPr>
          <w:rFonts w:ascii="Calibri" w:hAnsi="Calibri" w:cs="Calibri"/>
          <w:szCs w:val="24"/>
          <w:highlight w:val="green"/>
        </w:rPr>
        <w:t>Deklarácie zloženia vybraných produktov viď príloha č. 2</w:t>
      </w:r>
    </w:p>
    <w:p w14:paraId="26CB7D6D" w14:textId="77777777" w:rsidR="00070411" w:rsidRPr="006C04F1" w:rsidRDefault="00070411" w:rsidP="006E0C07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 w:rsidRPr="00826F7D">
        <w:rPr>
          <w:rFonts w:ascii="Calibri" w:hAnsi="Calibri" w:cs="Calibri"/>
          <w:szCs w:val="24"/>
        </w:rPr>
        <w:t xml:space="preserve">Veľkosť granúl </w:t>
      </w:r>
      <w:r>
        <w:rPr>
          <w:rFonts w:ascii="Calibri" w:hAnsi="Calibri" w:cs="Calibri"/>
          <w:szCs w:val="24"/>
        </w:rPr>
        <w:t>4</w:t>
      </w:r>
      <w:r w:rsidRPr="00826F7D">
        <w:rPr>
          <w:rFonts w:ascii="Calibri" w:hAnsi="Calibri" w:cs="Calibri"/>
          <w:szCs w:val="24"/>
        </w:rPr>
        <w:t xml:space="preserve"> mm</w:t>
      </w:r>
    </w:p>
    <w:p w14:paraId="67978255" w14:textId="0A8FEC99" w:rsidR="00070411" w:rsidRPr="00826F7D" w:rsidRDefault="00070411" w:rsidP="006E0C07">
      <w:pPr>
        <w:numPr>
          <w:ilvl w:val="0"/>
          <w:numId w:val="27"/>
        </w:numPr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</w:rPr>
        <w:t xml:space="preserve">Veľkosť granúl pri DKZ </w:t>
      </w:r>
      <w:r w:rsidR="00770886" w:rsidRPr="008F5AB2">
        <w:rPr>
          <w:rFonts w:ascii="Calibri" w:hAnsi="Calibri" w:cs="Calibri"/>
          <w:szCs w:val="24"/>
          <w:highlight w:val="magenta"/>
        </w:rPr>
        <w:t>turovité</w:t>
      </w:r>
      <w:r w:rsidRPr="008F5AB2">
        <w:rPr>
          <w:rFonts w:ascii="Calibri" w:hAnsi="Calibri" w:cs="Calibri"/>
          <w:szCs w:val="24"/>
          <w:highlight w:val="magenta"/>
        </w:rPr>
        <w:t xml:space="preserve"> a </w:t>
      </w:r>
      <w:r w:rsidR="00770886" w:rsidRPr="008F5AB2">
        <w:rPr>
          <w:rFonts w:ascii="Calibri" w:hAnsi="Calibri" w:cs="Calibri"/>
          <w:szCs w:val="24"/>
          <w:highlight w:val="magenta"/>
        </w:rPr>
        <w:t>nosorožce</w:t>
      </w:r>
      <w:r w:rsidRPr="008F5AB2">
        <w:rPr>
          <w:rFonts w:ascii="Calibri" w:hAnsi="Calibri" w:cs="Calibri"/>
          <w:szCs w:val="24"/>
          <w:highlight w:val="magenta"/>
        </w:rPr>
        <w:t xml:space="preserve"> 11 mm</w:t>
      </w:r>
    </w:p>
    <w:p w14:paraId="3A6FD883" w14:textId="77777777" w:rsidR="00070411" w:rsidRPr="00826F7D" w:rsidRDefault="00070411" w:rsidP="006E0C07">
      <w:pPr>
        <w:numPr>
          <w:ilvl w:val="0"/>
          <w:numId w:val="27"/>
        </w:numPr>
        <w:rPr>
          <w:rFonts w:ascii="Calibri" w:hAnsi="Calibri" w:cs="Calibri"/>
          <w:szCs w:val="24"/>
        </w:rPr>
      </w:pPr>
      <w:bookmarkStart w:id="13" w:name="_Hlk126501117"/>
      <w:r w:rsidRPr="00826F7D">
        <w:rPr>
          <w:rFonts w:ascii="Calibri" w:hAnsi="Calibri" w:cs="Calibri"/>
          <w:szCs w:val="24"/>
        </w:rPr>
        <w:t>Dodávka do ZOO Bratislava na náklady dodávateľa</w:t>
      </w:r>
    </w:p>
    <w:p w14:paraId="6FD1E710" w14:textId="77777777" w:rsidR="00070411" w:rsidRDefault="00070411" w:rsidP="006E0C07">
      <w:pPr>
        <w:numPr>
          <w:ilvl w:val="0"/>
          <w:numId w:val="27"/>
        </w:numPr>
        <w:rPr>
          <w:rFonts w:ascii="Calibri" w:hAnsi="Calibri" w:cs="Calibri"/>
          <w:szCs w:val="24"/>
        </w:rPr>
      </w:pPr>
      <w:r w:rsidRPr="00826F7D">
        <w:rPr>
          <w:rFonts w:ascii="Calibri" w:hAnsi="Calibri" w:cs="Calibri"/>
          <w:szCs w:val="24"/>
        </w:rPr>
        <w:t>Dodávky by boli realizované v čiastkových objednávkach</w:t>
      </w:r>
    </w:p>
    <w:p w14:paraId="4B822109" w14:textId="409A9BE7" w:rsidR="00BC6940" w:rsidRPr="00BC6940" w:rsidRDefault="00BC6940" w:rsidP="00BC6940">
      <w:pPr>
        <w:numPr>
          <w:ilvl w:val="0"/>
          <w:numId w:val="27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bookmarkEnd w:id="13"/>
    <w:p w14:paraId="629A49F8" w14:textId="77777777" w:rsidR="00070411" w:rsidRPr="00DA7881" w:rsidRDefault="00070411" w:rsidP="00070411">
      <w:pPr>
        <w:rPr>
          <w:rFonts w:ascii="Calibri" w:eastAsia="Calibri" w:hAnsi="Calibri" w:cs="Calibri"/>
          <w:szCs w:val="24"/>
        </w:rPr>
      </w:pPr>
      <w:r w:rsidRPr="008F5AB2">
        <w:rPr>
          <w:rFonts w:ascii="Calibri" w:eastAsia="Calibri" w:hAnsi="Calibri" w:cs="Calibri"/>
          <w:b/>
          <w:bCs/>
          <w:szCs w:val="24"/>
          <w:highlight w:val="yellow"/>
        </w:rPr>
        <w:t xml:space="preserve">Predpokladané množstvo  odberu: </w:t>
      </w:r>
      <w:r w:rsidRPr="008F5AB2">
        <w:rPr>
          <w:rFonts w:ascii="Calibri" w:eastAsia="Calibri" w:hAnsi="Calibri" w:cs="Calibri"/>
          <w:szCs w:val="24"/>
          <w:highlight w:val="yellow"/>
        </w:rPr>
        <w:t>viď príloha č.1</w:t>
      </w:r>
    </w:p>
    <w:p w14:paraId="20ACF88D" w14:textId="77777777" w:rsidR="008F5AB2" w:rsidRDefault="000F0DE3" w:rsidP="00070411">
      <w:pPr>
        <w:rPr>
          <w:rFonts w:eastAsia="Calibri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>1x do mesiaca</w:t>
      </w:r>
      <w:r w:rsidRPr="0020269A">
        <w:rPr>
          <w:rFonts w:eastAsia="Calibri"/>
        </w:rPr>
        <w:t xml:space="preserve"> </w:t>
      </w:r>
    </w:p>
    <w:p w14:paraId="30F40925" w14:textId="26EE57D9" w:rsidR="00CB45A9" w:rsidRDefault="0020269A" w:rsidP="00070411">
      <w:pPr>
        <w:rPr>
          <w:rFonts w:ascii="Calibri" w:eastAsia="Calibri" w:hAnsi="Calibri" w:cs="Calibri"/>
          <w:b/>
          <w:bCs/>
          <w:szCs w:val="24"/>
        </w:rPr>
      </w:pPr>
      <w:r w:rsidRPr="0020269A">
        <w:rPr>
          <w:rFonts w:eastAsia="Calibri"/>
          <w:noProof/>
        </w:rPr>
        <w:drawing>
          <wp:inline distT="0" distB="0" distL="0" distR="0" wp14:anchorId="7731A57E" wp14:editId="54FEB7A1">
            <wp:extent cx="6047740" cy="1717040"/>
            <wp:effectExtent l="0" t="0" r="0" b="0"/>
            <wp:docPr id="100210989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0E085" w14:textId="336C2080" w:rsidR="009D36FD" w:rsidRDefault="000B1351" w:rsidP="00070411">
      <w:p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V</w:t>
      </w:r>
      <w:r w:rsidR="003B6BD3">
        <w:rPr>
          <w:rFonts w:ascii="Calibri" w:eastAsia="Calibri" w:hAnsi="Calibri" w:cs="Calibri"/>
          <w:b/>
          <w:bCs/>
          <w:szCs w:val="24"/>
        </w:rPr>
        <w:t xml:space="preserve">erejný obstarávateľ požaduje </w:t>
      </w:r>
      <w:r w:rsidR="00E44430">
        <w:rPr>
          <w:rFonts w:ascii="Calibri" w:eastAsia="Calibri" w:hAnsi="Calibri" w:cs="Calibri"/>
          <w:b/>
          <w:bCs/>
          <w:szCs w:val="24"/>
        </w:rPr>
        <w:t xml:space="preserve">dodanie krmiva podľa </w:t>
      </w:r>
      <w:r w:rsidR="00DB26B3">
        <w:rPr>
          <w:rFonts w:ascii="Calibri" w:eastAsia="Calibri" w:hAnsi="Calibri" w:cs="Calibri"/>
          <w:b/>
          <w:bCs/>
          <w:szCs w:val="24"/>
        </w:rPr>
        <w:t>presne</w:t>
      </w:r>
      <w:r w:rsidR="00E44430">
        <w:rPr>
          <w:rFonts w:ascii="Calibri" w:eastAsia="Calibri" w:hAnsi="Calibri" w:cs="Calibri"/>
          <w:b/>
          <w:bCs/>
          <w:szCs w:val="24"/>
        </w:rPr>
        <w:t xml:space="preserve"> uvedených</w:t>
      </w:r>
      <w:r w:rsidR="009D36FD">
        <w:rPr>
          <w:rFonts w:ascii="Calibri" w:eastAsia="Calibri" w:hAnsi="Calibri" w:cs="Calibri"/>
          <w:b/>
          <w:bCs/>
          <w:szCs w:val="24"/>
        </w:rPr>
        <w:t xml:space="preserve"> nutričn</w:t>
      </w:r>
      <w:r w:rsidR="00E44430">
        <w:rPr>
          <w:rFonts w:ascii="Calibri" w:eastAsia="Calibri" w:hAnsi="Calibri" w:cs="Calibri"/>
          <w:b/>
          <w:bCs/>
          <w:szCs w:val="24"/>
        </w:rPr>
        <w:t>ý</w:t>
      </w:r>
      <w:r w:rsidR="00B4086D">
        <w:rPr>
          <w:rFonts w:ascii="Calibri" w:eastAsia="Calibri" w:hAnsi="Calibri" w:cs="Calibri"/>
          <w:b/>
          <w:bCs/>
          <w:szCs w:val="24"/>
        </w:rPr>
        <w:t>ch</w:t>
      </w:r>
      <w:r w:rsidR="009D36FD">
        <w:rPr>
          <w:rFonts w:ascii="Calibri" w:eastAsia="Calibri" w:hAnsi="Calibri" w:cs="Calibri"/>
          <w:b/>
          <w:bCs/>
          <w:szCs w:val="24"/>
        </w:rPr>
        <w:t xml:space="preserve"> hod</w:t>
      </w:r>
      <w:r w:rsidR="00E44430">
        <w:rPr>
          <w:rFonts w:ascii="Calibri" w:eastAsia="Calibri" w:hAnsi="Calibri" w:cs="Calibri"/>
          <w:b/>
          <w:bCs/>
          <w:szCs w:val="24"/>
        </w:rPr>
        <w:t>nôt</w:t>
      </w:r>
      <w:r>
        <w:rPr>
          <w:rFonts w:ascii="Calibri" w:eastAsia="Calibri" w:hAnsi="Calibri" w:cs="Calibri"/>
          <w:b/>
          <w:bCs/>
          <w:szCs w:val="24"/>
        </w:rPr>
        <w:t>.</w:t>
      </w:r>
    </w:p>
    <w:p w14:paraId="6C570A60" w14:textId="77777777" w:rsidR="00A13033" w:rsidRDefault="00A13033" w:rsidP="00070411">
      <w:pPr>
        <w:rPr>
          <w:rFonts w:ascii="Calibri" w:eastAsia="Calibri" w:hAnsi="Calibri" w:cs="Calibri"/>
          <w:b/>
          <w:bCs/>
          <w:szCs w:val="24"/>
        </w:rPr>
      </w:pPr>
    </w:p>
    <w:p w14:paraId="68F67107" w14:textId="201BF8B1" w:rsidR="00D051D8" w:rsidRPr="002B08B2" w:rsidRDefault="00D051D8" w:rsidP="00A13033">
      <w:pPr>
        <w:jc w:val="both"/>
        <w:rPr>
          <w:rFonts w:ascii="Calibri" w:eastAsia="Calibri" w:hAnsi="Calibri" w:cs="Calibri"/>
          <w:szCs w:val="24"/>
        </w:rPr>
      </w:pPr>
      <w:r w:rsidRPr="00C86237">
        <w:rPr>
          <w:rFonts w:ascii="Calibri" w:hAnsi="Calibri" w:cs="Calibri"/>
          <w:b/>
          <w:bCs/>
          <w:color w:val="242424"/>
          <w:highlight w:val="cyan"/>
        </w:rPr>
        <w:t>Predpokladaná hodnota zákazky bez DPH</w:t>
      </w:r>
      <w:r w:rsidR="00A13033" w:rsidRPr="00AA5ABE">
        <w:rPr>
          <w:rFonts w:ascii="Calibri" w:hAnsi="Calibri" w:cs="Calibri"/>
          <w:b/>
          <w:bCs/>
          <w:color w:val="242424"/>
          <w:highlight w:val="cyan"/>
        </w:rPr>
        <w:t xml:space="preserve">: </w:t>
      </w:r>
      <w:r w:rsidR="00AA5ABE" w:rsidRPr="00AA5ABE">
        <w:rPr>
          <w:rFonts w:ascii="Calibri" w:hAnsi="Calibri" w:cs="Calibri"/>
          <w:i/>
          <w:iCs/>
          <w:color w:val="242424"/>
          <w:highlight w:val="cyan"/>
        </w:rPr>
        <w:t>61 92</w:t>
      </w:r>
      <w:r w:rsidR="00A428EE">
        <w:rPr>
          <w:rFonts w:ascii="Calibri" w:hAnsi="Calibri" w:cs="Calibri"/>
          <w:i/>
          <w:iCs/>
          <w:color w:val="242424"/>
          <w:highlight w:val="cyan"/>
        </w:rPr>
        <w:t>7</w:t>
      </w:r>
      <w:r w:rsidR="00AA5ABE" w:rsidRPr="00AA5ABE">
        <w:rPr>
          <w:rFonts w:ascii="Calibri" w:hAnsi="Calibri" w:cs="Calibri"/>
          <w:i/>
          <w:iCs/>
          <w:color w:val="242424"/>
          <w:highlight w:val="cyan"/>
        </w:rPr>
        <w:t>,</w:t>
      </w:r>
      <w:r w:rsidR="004206EF">
        <w:rPr>
          <w:rFonts w:ascii="Calibri" w:hAnsi="Calibri" w:cs="Calibri"/>
          <w:i/>
          <w:iCs/>
          <w:color w:val="242424"/>
          <w:highlight w:val="cyan"/>
        </w:rPr>
        <w:t>0</w:t>
      </w:r>
      <w:r w:rsidR="00AA5ABE" w:rsidRPr="00AA5ABE">
        <w:rPr>
          <w:rFonts w:ascii="Calibri" w:hAnsi="Calibri" w:cs="Calibri"/>
          <w:i/>
          <w:iCs/>
          <w:color w:val="242424"/>
          <w:highlight w:val="cyan"/>
        </w:rPr>
        <w:t xml:space="preserve">2 </w:t>
      </w:r>
      <w:r w:rsidR="00AA5ABE" w:rsidRPr="002B08B2">
        <w:rPr>
          <w:rFonts w:ascii="Calibri" w:hAnsi="Calibri" w:cs="Calibri"/>
          <w:i/>
          <w:iCs/>
          <w:color w:val="242424"/>
          <w:highlight w:val="cyan"/>
        </w:rPr>
        <w:t>€</w:t>
      </w:r>
      <w:r w:rsidR="002B08B2" w:rsidRPr="002B08B2">
        <w:rPr>
          <w:rFonts w:ascii="Calibri" w:hAnsi="Calibri" w:cs="Calibri"/>
          <w:i/>
          <w:iCs/>
          <w:color w:val="242424"/>
          <w:highlight w:val="cyan"/>
        </w:rPr>
        <w:t xml:space="preserve"> </w:t>
      </w:r>
      <w:r w:rsidR="002B08B2" w:rsidRPr="002B08B2">
        <w:rPr>
          <w:rFonts w:ascii="Calibri" w:hAnsi="Calibri" w:cs="Calibri"/>
          <w:color w:val="242424"/>
          <w:highlight w:val="cyan"/>
        </w:rPr>
        <w:t>(Príloha č.1)</w:t>
      </w:r>
    </w:p>
    <w:p w14:paraId="551A662A" w14:textId="191B8A8B" w:rsidR="00070411" w:rsidRPr="00C01F16" w:rsidRDefault="00070411" w:rsidP="00C01F16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582C968" w14:textId="77777777" w:rsidR="00CD63C3" w:rsidRDefault="00CD63C3" w:rsidP="00CA3D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454433E2" w14:textId="5789C695" w:rsidR="004A436E" w:rsidRPr="0034106C" w:rsidRDefault="004A436E" w:rsidP="004A436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19</w:t>
      </w:r>
      <w:r w:rsidRPr="0034106C">
        <w:rPr>
          <w:rFonts w:ascii="Calibri" w:hAnsi="Calibri" w:cs="Calibri"/>
          <w:b/>
          <w:bCs/>
          <w:color w:val="242424"/>
          <w:sz w:val="40"/>
          <w:szCs w:val="40"/>
        </w:rPr>
        <w:t>: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 xml:space="preserve"> Paté krmivo</w:t>
      </w:r>
    </w:p>
    <w:p w14:paraId="06E97B8F" w14:textId="77777777" w:rsidR="007840E4" w:rsidRDefault="007840E4" w:rsidP="00CD63C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3BBB4C0C" w14:textId="3F280ABF" w:rsidR="007840E4" w:rsidRPr="00BA512A" w:rsidRDefault="004F35E4" w:rsidP="007840E4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19</w:t>
      </w:r>
      <w:r w:rsidR="007840E4">
        <w:rPr>
          <w:rFonts w:ascii="Calibri" w:hAnsi="Calibri" w:cs="Calibri"/>
          <w:i/>
          <w:iCs/>
          <w:u w:val="single"/>
        </w:rPr>
        <w:t>.</w:t>
      </w:r>
      <w:r>
        <w:rPr>
          <w:rFonts w:ascii="Calibri" w:hAnsi="Calibri" w:cs="Calibri"/>
          <w:i/>
          <w:iCs/>
          <w:u w:val="single"/>
        </w:rPr>
        <w:t>1</w:t>
      </w:r>
      <w:r w:rsidR="007840E4">
        <w:rPr>
          <w:rFonts w:ascii="Calibri" w:hAnsi="Calibri" w:cs="Calibri"/>
          <w:i/>
          <w:iCs/>
          <w:u w:val="single"/>
        </w:rPr>
        <w:t>.</w:t>
      </w:r>
      <w:r w:rsidR="007840E4" w:rsidRPr="00BA512A">
        <w:rPr>
          <w:rFonts w:ascii="Calibri" w:hAnsi="Calibri" w:cs="Calibri"/>
          <w:i/>
          <w:iCs/>
          <w:u w:val="single"/>
        </w:rPr>
        <w:t xml:space="preserve"> Kŕmna zmes</w:t>
      </w:r>
      <w:r w:rsidR="007840E4">
        <w:rPr>
          <w:rFonts w:ascii="Calibri" w:hAnsi="Calibri" w:cs="Calibri"/>
          <w:i/>
          <w:iCs/>
          <w:u w:val="single"/>
        </w:rPr>
        <w:t xml:space="preserve"> – paté pre hmyzožrav</w:t>
      </w:r>
      <w:r w:rsidR="00CE0ABD">
        <w:rPr>
          <w:rFonts w:ascii="Calibri" w:hAnsi="Calibri" w:cs="Calibri"/>
          <w:i/>
          <w:iCs/>
          <w:u w:val="single"/>
        </w:rPr>
        <w:t>ce</w:t>
      </w:r>
    </w:p>
    <w:p w14:paraId="1B614D37" w14:textId="77777777" w:rsidR="007840E4" w:rsidRPr="00702B67" w:rsidRDefault="007840E4" w:rsidP="007840E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b/>
          <w:bCs/>
          <w:color w:val="242424"/>
        </w:rPr>
        <w:t>Technická špecifikácia:</w:t>
      </w:r>
    </w:p>
    <w:p w14:paraId="7EDBFD2F" w14:textId="162A7A47" w:rsidR="007840E4" w:rsidRPr="00702B67" w:rsidRDefault="007840E4" w:rsidP="007840E4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</w:rPr>
        <w:t xml:space="preserve">Predpokladané množstvo odberu počas celého roka je </w:t>
      </w:r>
      <w:r w:rsidR="00CE0ABD" w:rsidRPr="00782B9A">
        <w:rPr>
          <w:rFonts w:ascii="Calibri" w:hAnsi="Calibri" w:cs="Calibri"/>
          <w:color w:val="242424"/>
          <w:highlight w:val="yellow"/>
        </w:rPr>
        <w:t>40</w:t>
      </w:r>
      <w:r w:rsidRPr="00782B9A">
        <w:rPr>
          <w:rFonts w:ascii="Calibri" w:hAnsi="Calibri" w:cs="Calibri"/>
          <w:color w:val="242424"/>
          <w:highlight w:val="yellow"/>
        </w:rPr>
        <w:t xml:space="preserve"> kg</w:t>
      </w:r>
    </w:p>
    <w:p w14:paraId="588CFBD8" w14:textId="18F8AA7F" w:rsidR="007840E4" w:rsidRDefault="007840E4" w:rsidP="007840E4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</w:rPr>
        <w:t>Balenie v </w:t>
      </w:r>
      <w:r w:rsidR="00CA7BBD">
        <w:rPr>
          <w:rFonts w:ascii="Calibri" w:hAnsi="Calibri" w:cs="Calibri"/>
          <w:color w:val="242424"/>
        </w:rPr>
        <w:t>5</w:t>
      </w:r>
      <w:r w:rsidRPr="00702B67">
        <w:rPr>
          <w:rFonts w:ascii="Calibri" w:hAnsi="Calibri" w:cs="Calibri"/>
          <w:color w:val="242424"/>
        </w:rPr>
        <w:t xml:space="preserve"> kg </w:t>
      </w:r>
      <w:r w:rsidR="00CA7BBD">
        <w:rPr>
          <w:rFonts w:ascii="Calibri" w:hAnsi="Calibri" w:cs="Calibri"/>
          <w:color w:val="242424"/>
        </w:rPr>
        <w:t>vreckách</w:t>
      </w:r>
    </w:p>
    <w:p w14:paraId="33A66C67" w14:textId="098DF7DF" w:rsidR="007840E4" w:rsidRDefault="007840E4" w:rsidP="007840E4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</w:rPr>
        <w:t xml:space="preserve">Zloženie: hrubý proteín </w:t>
      </w:r>
      <w:r>
        <w:rPr>
          <w:rFonts w:ascii="Calibri" w:hAnsi="Calibri" w:cs="Calibri"/>
          <w:color w:val="242424"/>
        </w:rPr>
        <w:t>2</w:t>
      </w:r>
      <w:r w:rsidR="00CA7BBD">
        <w:rPr>
          <w:rFonts w:ascii="Calibri" w:hAnsi="Calibri" w:cs="Calibri"/>
          <w:color w:val="242424"/>
        </w:rPr>
        <w:t>1</w:t>
      </w:r>
      <w:r w:rsidRPr="002B7E94">
        <w:rPr>
          <w:rFonts w:ascii="Calibri" w:hAnsi="Calibri" w:cs="Calibri"/>
          <w:color w:val="242424"/>
        </w:rPr>
        <w:t xml:space="preserve"> %, hrubý tuk </w:t>
      </w:r>
      <w:r>
        <w:rPr>
          <w:rFonts w:ascii="Calibri" w:hAnsi="Calibri" w:cs="Calibri"/>
          <w:color w:val="242424"/>
        </w:rPr>
        <w:t>1</w:t>
      </w:r>
      <w:r w:rsidR="001D3BDC">
        <w:rPr>
          <w:rFonts w:ascii="Calibri" w:hAnsi="Calibri" w:cs="Calibri"/>
          <w:color w:val="242424"/>
        </w:rPr>
        <w:t>9</w:t>
      </w:r>
      <w:r>
        <w:rPr>
          <w:rFonts w:ascii="Calibri" w:hAnsi="Calibri" w:cs="Calibri"/>
          <w:color w:val="242424"/>
        </w:rPr>
        <w:t>,</w:t>
      </w:r>
      <w:r w:rsidR="001D3BDC">
        <w:rPr>
          <w:rFonts w:ascii="Calibri" w:hAnsi="Calibri" w:cs="Calibri"/>
          <w:color w:val="242424"/>
        </w:rPr>
        <w:t>4</w:t>
      </w:r>
      <w:r w:rsidRPr="002B7E94">
        <w:rPr>
          <w:rFonts w:ascii="Calibri" w:hAnsi="Calibri" w:cs="Calibri"/>
          <w:color w:val="242424"/>
        </w:rPr>
        <w:t xml:space="preserve"> %,  hrubá vláknina  </w:t>
      </w:r>
      <w:r w:rsidR="001D3BDC">
        <w:rPr>
          <w:rFonts w:ascii="Calibri" w:hAnsi="Calibri" w:cs="Calibri"/>
          <w:color w:val="242424"/>
        </w:rPr>
        <w:t>6,6</w:t>
      </w:r>
      <w:r w:rsidRPr="002B7E94">
        <w:rPr>
          <w:rFonts w:ascii="Calibri" w:hAnsi="Calibri" w:cs="Calibri"/>
          <w:color w:val="242424"/>
        </w:rPr>
        <w:t xml:space="preserve"> %, popol </w:t>
      </w:r>
      <w:r w:rsidR="001D3BDC">
        <w:rPr>
          <w:rFonts w:ascii="Calibri" w:hAnsi="Calibri" w:cs="Calibri"/>
          <w:color w:val="242424"/>
        </w:rPr>
        <w:t>3,7</w:t>
      </w:r>
      <w:r w:rsidRPr="002B7E94">
        <w:rPr>
          <w:rFonts w:ascii="Calibri" w:hAnsi="Calibri" w:cs="Calibri"/>
          <w:color w:val="242424"/>
        </w:rPr>
        <w:t xml:space="preserve"> %, Ca </w:t>
      </w:r>
      <w:r w:rsidR="001D3BDC">
        <w:rPr>
          <w:rFonts w:ascii="Calibri" w:hAnsi="Calibri" w:cs="Calibri"/>
          <w:color w:val="242424"/>
        </w:rPr>
        <w:t>0,5</w:t>
      </w:r>
      <w:r w:rsidRPr="002B7E94">
        <w:rPr>
          <w:rFonts w:ascii="Calibri" w:hAnsi="Calibri" w:cs="Calibri"/>
          <w:color w:val="242424"/>
        </w:rPr>
        <w:t xml:space="preserve"> %, P </w:t>
      </w:r>
      <w:r w:rsidR="0079610A">
        <w:rPr>
          <w:rFonts w:ascii="Calibri" w:hAnsi="Calibri" w:cs="Calibri"/>
          <w:color w:val="242424"/>
        </w:rPr>
        <w:t>0,3</w:t>
      </w:r>
      <w:r w:rsidRPr="002B7E94">
        <w:rPr>
          <w:rFonts w:ascii="Calibri" w:hAnsi="Calibri" w:cs="Calibri"/>
          <w:color w:val="242424"/>
        </w:rPr>
        <w:t xml:space="preserve"> %, vlhkosť </w:t>
      </w:r>
      <w:r>
        <w:rPr>
          <w:rFonts w:ascii="Calibri" w:hAnsi="Calibri" w:cs="Calibri"/>
          <w:color w:val="242424"/>
        </w:rPr>
        <w:t>1</w:t>
      </w:r>
      <w:r w:rsidR="0079610A">
        <w:rPr>
          <w:rFonts w:ascii="Calibri" w:hAnsi="Calibri" w:cs="Calibri"/>
          <w:color w:val="242424"/>
        </w:rPr>
        <w:t>2</w:t>
      </w:r>
      <w:r w:rsidRPr="002B7E94">
        <w:rPr>
          <w:rFonts w:ascii="Calibri" w:hAnsi="Calibri" w:cs="Calibri"/>
          <w:color w:val="242424"/>
        </w:rPr>
        <w:t xml:space="preserve"> %, vit. A</w:t>
      </w:r>
      <w:r w:rsidR="0079610A">
        <w:rPr>
          <w:rFonts w:ascii="Calibri" w:hAnsi="Calibri" w:cs="Calibri"/>
          <w:color w:val="242424"/>
        </w:rPr>
        <w:t> 13 500</w:t>
      </w:r>
      <w:r w:rsidRPr="002B7E94">
        <w:rPr>
          <w:rFonts w:ascii="Calibri" w:hAnsi="Calibri" w:cs="Calibri"/>
          <w:color w:val="242424"/>
        </w:rPr>
        <w:t xml:space="preserve"> IE, vit. D3 </w:t>
      </w:r>
      <w:r w:rsidR="00D3113D">
        <w:rPr>
          <w:rFonts w:ascii="Calibri" w:hAnsi="Calibri" w:cs="Calibri"/>
          <w:color w:val="242424"/>
        </w:rPr>
        <w:t>2</w:t>
      </w:r>
      <w:r w:rsidR="0062770B">
        <w:rPr>
          <w:rFonts w:ascii="Calibri" w:hAnsi="Calibri" w:cs="Calibri"/>
          <w:color w:val="242424"/>
        </w:rPr>
        <w:t> </w:t>
      </w:r>
      <w:r w:rsidR="00D3113D">
        <w:rPr>
          <w:rFonts w:ascii="Calibri" w:hAnsi="Calibri" w:cs="Calibri"/>
          <w:color w:val="242424"/>
        </w:rPr>
        <w:t>100</w:t>
      </w:r>
      <w:r w:rsidR="0062770B">
        <w:rPr>
          <w:rFonts w:ascii="Calibri" w:hAnsi="Calibri" w:cs="Calibri"/>
          <w:color w:val="242424"/>
        </w:rPr>
        <w:t xml:space="preserve"> IE</w:t>
      </w:r>
      <w:r w:rsidRPr="002B7E94">
        <w:rPr>
          <w:rFonts w:ascii="Calibri" w:hAnsi="Calibri" w:cs="Calibri"/>
          <w:color w:val="242424"/>
        </w:rPr>
        <w:t>,</w:t>
      </w:r>
      <w:r>
        <w:rPr>
          <w:rFonts w:ascii="Calibri" w:hAnsi="Calibri" w:cs="Calibri"/>
          <w:color w:val="242424"/>
        </w:rPr>
        <w:t xml:space="preserve"> </w:t>
      </w:r>
      <w:r w:rsidRPr="002B7E94">
        <w:rPr>
          <w:rFonts w:ascii="Calibri" w:hAnsi="Calibri" w:cs="Calibri"/>
          <w:color w:val="242424"/>
        </w:rPr>
        <w:t xml:space="preserve">vit. E </w:t>
      </w:r>
      <w:r w:rsidR="00D3113D">
        <w:rPr>
          <w:rFonts w:ascii="Calibri" w:hAnsi="Calibri" w:cs="Calibri"/>
          <w:color w:val="242424"/>
        </w:rPr>
        <w:t>200</w:t>
      </w:r>
      <w:r w:rsidRPr="002B7E94">
        <w:rPr>
          <w:rFonts w:ascii="Calibri" w:hAnsi="Calibri" w:cs="Calibri"/>
          <w:color w:val="242424"/>
        </w:rPr>
        <w:t xml:space="preserve"> mg, </w:t>
      </w:r>
      <w:r w:rsidR="00D3113D">
        <w:rPr>
          <w:rFonts w:ascii="Calibri" w:hAnsi="Calibri" w:cs="Calibri"/>
          <w:color w:val="242424"/>
        </w:rPr>
        <w:t>vit. E</w:t>
      </w:r>
      <w:r w:rsidR="00A05900">
        <w:rPr>
          <w:rFonts w:ascii="Calibri" w:hAnsi="Calibri" w:cs="Calibri"/>
          <w:color w:val="242424"/>
        </w:rPr>
        <w:t xml:space="preserve"> 130</w:t>
      </w:r>
      <w:r>
        <w:rPr>
          <w:rFonts w:ascii="Calibri" w:hAnsi="Calibri" w:cs="Calibri"/>
          <w:color w:val="242424"/>
        </w:rPr>
        <w:t xml:space="preserve"> </w:t>
      </w:r>
      <w:r w:rsidRPr="002B7E94">
        <w:rPr>
          <w:rFonts w:ascii="Calibri" w:hAnsi="Calibri" w:cs="Calibri"/>
          <w:color w:val="242424"/>
        </w:rPr>
        <w:t>mg</w:t>
      </w:r>
    </w:p>
    <w:p w14:paraId="12998A94" w14:textId="77777777" w:rsidR="007840E4" w:rsidRPr="00DE5F89" w:rsidRDefault="007840E4" w:rsidP="007840E4">
      <w:pPr>
        <w:pStyle w:val="Odsekzoznamu"/>
        <w:numPr>
          <w:ilvl w:val="0"/>
          <w:numId w:val="25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27661D78" w14:textId="77777777" w:rsidR="007840E4" w:rsidRPr="00702B67" w:rsidRDefault="007840E4" w:rsidP="007840E4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138545EF" w14:textId="77777777" w:rsidR="007840E4" w:rsidRPr="00AC1AD4" w:rsidRDefault="007840E4" w:rsidP="007840E4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7AD8A448" w14:textId="77777777" w:rsidR="007840E4" w:rsidRPr="00747175" w:rsidRDefault="007840E4" w:rsidP="007840E4">
      <w:pPr>
        <w:numPr>
          <w:ilvl w:val="0"/>
          <w:numId w:val="2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3C91599D" w14:textId="2BAA2EF8" w:rsidR="007840E4" w:rsidRDefault="007840E4" w:rsidP="007840E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 xml:space="preserve">za 4 mesiace – cca </w:t>
      </w:r>
      <w:r w:rsidR="00FC1659">
        <w:rPr>
          <w:rFonts w:ascii="Calibri" w:hAnsi="Calibri" w:cs="Calibri"/>
          <w:color w:val="242424"/>
        </w:rPr>
        <w:t>15</w:t>
      </w:r>
      <w:r>
        <w:rPr>
          <w:rFonts w:ascii="Calibri" w:hAnsi="Calibri" w:cs="Calibri"/>
          <w:color w:val="242424"/>
        </w:rPr>
        <w:t xml:space="preserve"> kg</w:t>
      </w:r>
    </w:p>
    <w:p w14:paraId="2F27B666" w14:textId="02B4D552" w:rsidR="007840E4" w:rsidRDefault="007840E4" w:rsidP="007840E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895D24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895D24">
        <w:rPr>
          <w:rFonts w:ascii="Calibri" w:hAnsi="Calibri" w:cs="Calibri"/>
          <w:color w:val="242424"/>
          <w:highlight w:val="cyan"/>
        </w:rPr>
        <w:t xml:space="preserve"> </w:t>
      </w:r>
      <w:r w:rsidR="00045C2E">
        <w:rPr>
          <w:rFonts w:ascii="Calibri" w:hAnsi="Calibri" w:cs="Calibri"/>
          <w:i/>
          <w:iCs/>
          <w:color w:val="242424"/>
          <w:highlight w:val="cyan"/>
        </w:rPr>
        <w:t>480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895D24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7FDE6631" w14:textId="77777777" w:rsidR="005A6D72" w:rsidRDefault="005A6D72" w:rsidP="007840E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31D684AF" w14:textId="3002BDE9" w:rsidR="005A6D72" w:rsidRPr="00BA512A" w:rsidRDefault="004F35E4" w:rsidP="005A6D72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u w:val="single"/>
        </w:rPr>
      </w:pPr>
      <w:r>
        <w:rPr>
          <w:rFonts w:ascii="Calibri" w:hAnsi="Calibri" w:cs="Calibri"/>
          <w:i/>
          <w:iCs/>
          <w:u w:val="single"/>
        </w:rPr>
        <w:t>19</w:t>
      </w:r>
      <w:r w:rsidR="005A6D72">
        <w:rPr>
          <w:rFonts w:ascii="Calibri" w:hAnsi="Calibri" w:cs="Calibri"/>
          <w:i/>
          <w:iCs/>
          <w:u w:val="single"/>
        </w:rPr>
        <w:t>.</w:t>
      </w:r>
      <w:r>
        <w:rPr>
          <w:rFonts w:ascii="Calibri" w:hAnsi="Calibri" w:cs="Calibri"/>
          <w:i/>
          <w:iCs/>
          <w:u w:val="single"/>
        </w:rPr>
        <w:t>2</w:t>
      </w:r>
      <w:r w:rsidR="005A6D72">
        <w:rPr>
          <w:rFonts w:ascii="Calibri" w:hAnsi="Calibri" w:cs="Calibri"/>
          <w:i/>
          <w:iCs/>
          <w:u w:val="single"/>
        </w:rPr>
        <w:t>.</w:t>
      </w:r>
      <w:r w:rsidR="005A6D72" w:rsidRPr="00BA512A">
        <w:rPr>
          <w:rFonts w:ascii="Calibri" w:hAnsi="Calibri" w:cs="Calibri"/>
          <w:i/>
          <w:iCs/>
          <w:u w:val="single"/>
        </w:rPr>
        <w:t xml:space="preserve"> Kŕmna zmes</w:t>
      </w:r>
      <w:r w:rsidR="005A6D72">
        <w:rPr>
          <w:rFonts w:ascii="Calibri" w:hAnsi="Calibri" w:cs="Calibri"/>
          <w:i/>
          <w:iCs/>
          <w:u w:val="single"/>
        </w:rPr>
        <w:t xml:space="preserve"> – paté pre </w:t>
      </w:r>
      <w:r w:rsidR="005546E6">
        <w:rPr>
          <w:rFonts w:ascii="Calibri" w:hAnsi="Calibri" w:cs="Calibri"/>
          <w:i/>
          <w:iCs/>
          <w:u w:val="single"/>
        </w:rPr>
        <w:t>frugivorné vtáky v období zimy</w:t>
      </w:r>
    </w:p>
    <w:p w14:paraId="0DACFA61" w14:textId="77777777" w:rsidR="005A6D72" w:rsidRPr="00702B67" w:rsidRDefault="005A6D72" w:rsidP="005A6D7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b/>
          <w:bCs/>
          <w:color w:val="242424"/>
        </w:rPr>
        <w:t>Technická špecifikácia:</w:t>
      </w:r>
    </w:p>
    <w:p w14:paraId="400E15AF" w14:textId="7F5A3490" w:rsidR="005A6D72" w:rsidRPr="00702B67" w:rsidRDefault="005A6D72" w:rsidP="005A6D72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</w:rPr>
        <w:lastRenderedPageBreak/>
        <w:t xml:space="preserve">Predpokladané množstvo odberu počas celého roka je </w:t>
      </w:r>
      <w:r w:rsidR="005546E6" w:rsidRPr="00410322">
        <w:rPr>
          <w:rFonts w:ascii="Calibri" w:hAnsi="Calibri" w:cs="Calibri"/>
          <w:color w:val="242424"/>
          <w:highlight w:val="yellow"/>
        </w:rPr>
        <w:t>90</w:t>
      </w:r>
      <w:r w:rsidRPr="00410322">
        <w:rPr>
          <w:rFonts w:ascii="Calibri" w:hAnsi="Calibri" w:cs="Calibri"/>
          <w:color w:val="242424"/>
          <w:highlight w:val="yellow"/>
        </w:rPr>
        <w:t xml:space="preserve"> kg</w:t>
      </w:r>
    </w:p>
    <w:p w14:paraId="7762A81F" w14:textId="595DDB83" w:rsidR="005A6D72" w:rsidRDefault="005A6D72" w:rsidP="005A6D72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</w:rPr>
        <w:t>Balenie v </w:t>
      </w:r>
      <w:r w:rsidR="00113B56">
        <w:rPr>
          <w:rFonts w:ascii="Calibri" w:hAnsi="Calibri" w:cs="Calibri"/>
          <w:color w:val="242424"/>
        </w:rPr>
        <w:t>1</w:t>
      </w:r>
      <w:r>
        <w:rPr>
          <w:rFonts w:ascii="Calibri" w:hAnsi="Calibri" w:cs="Calibri"/>
          <w:color w:val="242424"/>
        </w:rPr>
        <w:t>5</w:t>
      </w:r>
      <w:r w:rsidRPr="00702B67">
        <w:rPr>
          <w:rFonts w:ascii="Calibri" w:hAnsi="Calibri" w:cs="Calibri"/>
          <w:color w:val="242424"/>
        </w:rPr>
        <w:t xml:space="preserve"> kg </w:t>
      </w:r>
      <w:r>
        <w:rPr>
          <w:rFonts w:ascii="Calibri" w:hAnsi="Calibri" w:cs="Calibri"/>
          <w:color w:val="242424"/>
        </w:rPr>
        <w:t>vreckách</w:t>
      </w:r>
    </w:p>
    <w:p w14:paraId="1ED8AD64" w14:textId="4302DFB8" w:rsidR="005A6D72" w:rsidRDefault="005A6D72" w:rsidP="005A6D72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2B7E94">
        <w:rPr>
          <w:rFonts w:ascii="Calibri" w:hAnsi="Calibri" w:cs="Calibri"/>
          <w:color w:val="242424"/>
        </w:rPr>
        <w:t xml:space="preserve">Zloženie: hrubý proteín </w:t>
      </w:r>
      <w:r w:rsidR="00113B56">
        <w:rPr>
          <w:rFonts w:ascii="Calibri" w:hAnsi="Calibri" w:cs="Calibri"/>
          <w:color w:val="242424"/>
        </w:rPr>
        <w:t>17,60</w:t>
      </w:r>
      <w:r w:rsidRPr="002B7E94">
        <w:rPr>
          <w:rFonts w:ascii="Calibri" w:hAnsi="Calibri" w:cs="Calibri"/>
          <w:color w:val="242424"/>
        </w:rPr>
        <w:t xml:space="preserve"> %, hrubý tuk </w:t>
      </w:r>
      <w:r w:rsidR="00DA22AF">
        <w:rPr>
          <w:rFonts w:ascii="Calibri" w:hAnsi="Calibri" w:cs="Calibri"/>
          <w:color w:val="242424"/>
        </w:rPr>
        <w:t>15</w:t>
      </w:r>
      <w:r w:rsidRPr="002B7E94">
        <w:rPr>
          <w:rFonts w:ascii="Calibri" w:hAnsi="Calibri" w:cs="Calibri"/>
          <w:color w:val="242424"/>
        </w:rPr>
        <w:t xml:space="preserve"> %,  hrubá vláknina  </w:t>
      </w:r>
      <w:r w:rsidR="00DA22AF">
        <w:rPr>
          <w:rFonts w:ascii="Calibri" w:hAnsi="Calibri" w:cs="Calibri"/>
          <w:color w:val="242424"/>
        </w:rPr>
        <w:t>5,40</w:t>
      </w:r>
      <w:r w:rsidRPr="002B7E94">
        <w:rPr>
          <w:rFonts w:ascii="Calibri" w:hAnsi="Calibri" w:cs="Calibri"/>
          <w:color w:val="242424"/>
        </w:rPr>
        <w:t xml:space="preserve"> %, popol </w:t>
      </w:r>
      <w:r w:rsidR="00DA22AF">
        <w:rPr>
          <w:rFonts w:ascii="Calibri" w:hAnsi="Calibri" w:cs="Calibri"/>
          <w:color w:val="242424"/>
        </w:rPr>
        <w:t>6,40</w:t>
      </w:r>
      <w:r w:rsidRPr="002B7E94">
        <w:rPr>
          <w:rFonts w:ascii="Calibri" w:hAnsi="Calibri" w:cs="Calibri"/>
          <w:color w:val="242424"/>
        </w:rPr>
        <w:t xml:space="preserve"> %, Ca </w:t>
      </w:r>
      <w:r w:rsidR="00182ECC">
        <w:rPr>
          <w:rFonts w:ascii="Calibri" w:hAnsi="Calibri" w:cs="Calibri"/>
          <w:color w:val="242424"/>
        </w:rPr>
        <w:t>1,30</w:t>
      </w:r>
      <w:r w:rsidRPr="002B7E94">
        <w:rPr>
          <w:rFonts w:ascii="Calibri" w:hAnsi="Calibri" w:cs="Calibri"/>
          <w:color w:val="242424"/>
        </w:rPr>
        <w:t xml:space="preserve"> %, P </w:t>
      </w:r>
      <w:r>
        <w:rPr>
          <w:rFonts w:ascii="Calibri" w:hAnsi="Calibri" w:cs="Calibri"/>
          <w:color w:val="242424"/>
        </w:rPr>
        <w:t>0,3</w:t>
      </w:r>
      <w:r w:rsidRPr="002B7E94">
        <w:rPr>
          <w:rFonts w:ascii="Calibri" w:hAnsi="Calibri" w:cs="Calibri"/>
          <w:color w:val="242424"/>
        </w:rPr>
        <w:t xml:space="preserve"> %, vlhkosť </w:t>
      </w:r>
      <w:r w:rsidR="00182ECC">
        <w:rPr>
          <w:rFonts w:ascii="Calibri" w:hAnsi="Calibri" w:cs="Calibri"/>
          <w:color w:val="242424"/>
        </w:rPr>
        <w:t>8,50</w:t>
      </w:r>
      <w:r w:rsidRPr="002B7E94">
        <w:rPr>
          <w:rFonts w:ascii="Calibri" w:hAnsi="Calibri" w:cs="Calibri"/>
          <w:color w:val="242424"/>
        </w:rPr>
        <w:t xml:space="preserve"> %, vit. A</w:t>
      </w:r>
      <w:r>
        <w:rPr>
          <w:rFonts w:ascii="Calibri" w:hAnsi="Calibri" w:cs="Calibri"/>
          <w:color w:val="242424"/>
        </w:rPr>
        <w:t> </w:t>
      </w:r>
      <w:r w:rsidR="00182ECC">
        <w:rPr>
          <w:rFonts w:ascii="Calibri" w:hAnsi="Calibri" w:cs="Calibri"/>
          <w:color w:val="242424"/>
        </w:rPr>
        <w:t>18</w:t>
      </w:r>
      <w:r>
        <w:rPr>
          <w:rFonts w:ascii="Calibri" w:hAnsi="Calibri" w:cs="Calibri"/>
          <w:color w:val="242424"/>
        </w:rPr>
        <w:t xml:space="preserve"> </w:t>
      </w:r>
      <w:r w:rsidR="00182ECC">
        <w:rPr>
          <w:rFonts w:ascii="Calibri" w:hAnsi="Calibri" w:cs="Calibri"/>
          <w:color w:val="242424"/>
        </w:rPr>
        <w:t>7</w:t>
      </w:r>
      <w:r>
        <w:rPr>
          <w:rFonts w:ascii="Calibri" w:hAnsi="Calibri" w:cs="Calibri"/>
          <w:color w:val="242424"/>
        </w:rPr>
        <w:t>00</w:t>
      </w:r>
      <w:r w:rsidRPr="002B7E94">
        <w:rPr>
          <w:rFonts w:ascii="Calibri" w:hAnsi="Calibri" w:cs="Calibri"/>
          <w:color w:val="242424"/>
        </w:rPr>
        <w:t xml:space="preserve"> IE, vit. D3 </w:t>
      </w:r>
      <w:r w:rsidR="007D7D41">
        <w:rPr>
          <w:rFonts w:ascii="Calibri" w:hAnsi="Calibri" w:cs="Calibri"/>
          <w:color w:val="242424"/>
        </w:rPr>
        <w:t>3 500 IE</w:t>
      </w:r>
      <w:r w:rsidRPr="002B7E94">
        <w:rPr>
          <w:rFonts w:ascii="Calibri" w:hAnsi="Calibri" w:cs="Calibri"/>
          <w:color w:val="242424"/>
        </w:rPr>
        <w:t>,</w:t>
      </w:r>
      <w:r>
        <w:rPr>
          <w:rFonts w:ascii="Calibri" w:hAnsi="Calibri" w:cs="Calibri"/>
          <w:color w:val="242424"/>
        </w:rPr>
        <w:t xml:space="preserve"> </w:t>
      </w:r>
      <w:r w:rsidRPr="002B7E94">
        <w:rPr>
          <w:rFonts w:ascii="Calibri" w:hAnsi="Calibri" w:cs="Calibri"/>
          <w:color w:val="242424"/>
        </w:rPr>
        <w:t xml:space="preserve">vit. E </w:t>
      </w:r>
      <w:r>
        <w:rPr>
          <w:rFonts w:ascii="Calibri" w:hAnsi="Calibri" w:cs="Calibri"/>
          <w:color w:val="242424"/>
        </w:rPr>
        <w:t>200</w:t>
      </w:r>
      <w:r w:rsidRPr="002B7E94">
        <w:rPr>
          <w:rFonts w:ascii="Calibri" w:hAnsi="Calibri" w:cs="Calibri"/>
          <w:color w:val="242424"/>
        </w:rPr>
        <w:t xml:space="preserve"> mg, </w:t>
      </w:r>
      <w:r>
        <w:rPr>
          <w:rFonts w:ascii="Calibri" w:hAnsi="Calibri" w:cs="Calibri"/>
          <w:color w:val="242424"/>
        </w:rPr>
        <w:t xml:space="preserve">vit. E </w:t>
      </w:r>
      <w:r w:rsidR="002271DE">
        <w:rPr>
          <w:rFonts w:ascii="Calibri" w:hAnsi="Calibri" w:cs="Calibri"/>
          <w:color w:val="242424"/>
        </w:rPr>
        <w:t>300, Cu</w:t>
      </w:r>
      <w:r w:rsidR="00FB397D">
        <w:rPr>
          <w:rFonts w:ascii="Calibri" w:hAnsi="Calibri" w:cs="Calibri"/>
          <w:color w:val="242424"/>
        </w:rPr>
        <w:t xml:space="preserve"> </w:t>
      </w:r>
      <w:r w:rsidR="002271DE">
        <w:rPr>
          <w:rFonts w:ascii="Calibri" w:hAnsi="Calibri" w:cs="Calibri"/>
          <w:color w:val="242424"/>
        </w:rPr>
        <w:t>10</w:t>
      </w:r>
      <w:r>
        <w:rPr>
          <w:rFonts w:ascii="Calibri" w:hAnsi="Calibri" w:cs="Calibri"/>
          <w:color w:val="242424"/>
        </w:rPr>
        <w:t xml:space="preserve"> </w:t>
      </w:r>
      <w:r w:rsidRPr="002B7E94">
        <w:rPr>
          <w:rFonts w:ascii="Calibri" w:hAnsi="Calibri" w:cs="Calibri"/>
          <w:color w:val="242424"/>
        </w:rPr>
        <w:t>mg</w:t>
      </w:r>
    </w:p>
    <w:p w14:paraId="7980A02E" w14:textId="77777777" w:rsidR="005A6D72" w:rsidRPr="00DE5F89" w:rsidRDefault="005A6D72" w:rsidP="005A6D72">
      <w:pPr>
        <w:pStyle w:val="Odsekzoznamu"/>
        <w:numPr>
          <w:ilvl w:val="0"/>
          <w:numId w:val="25"/>
        </w:numPr>
        <w:rPr>
          <w:rFonts w:ascii="Calibri" w:eastAsia="Calibri" w:hAnsi="Calibri" w:cs="Calibri"/>
          <w:b/>
          <w:bCs/>
          <w:szCs w:val="24"/>
        </w:rPr>
      </w:pPr>
      <w:r>
        <w:rPr>
          <w:rFonts w:ascii="Calibri" w:eastAsia="Calibri" w:hAnsi="Calibri" w:cs="Calibri"/>
          <w:b/>
          <w:bCs/>
          <w:szCs w:val="24"/>
        </w:rPr>
        <w:t>Pri údajoch o zložení je povolená odchýlka +2%/-2%</w:t>
      </w:r>
    </w:p>
    <w:p w14:paraId="568DF028" w14:textId="77777777" w:rsidR="005A6D72" w:rsidRPr="00702B67" w:rsidRDefault="005A6D72" w:rsidP="005A6D72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  <w:bdr w:val="none" w:sz="0" w:space="0" w:color="auto" w:frame="1"/>
        </w:rPr>
        <w:t>Dodávka do ZOO Bratislava na náklady dodávateľa</w:t>
      </w:r>
    </w:p>
    <w:p w14:paraId="1E431AA8" w14:textId="77777777" w:rsidR="005A6D72" w:rsidRPr="00AC1AD4" w:rsidRDefault="005A6D72" w:rsidP="005A6D72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702B67">
        <w:rPr>
          <w:rFonts w:ascii="Calibri" w:hAnsi="Calibri" w:cs="Calibri"/>
          <w:color w:val="242424"/>
          <w:bdr w:val="none" w:sz="0" w:space="0" w:color="auto" w:frame="1"/>
        </w:rPr>
        <w:t>Dodávky by boli realizované v čiastkových objednávkach</w:t>
      </w:r>
    </w:p>
    <w:p w14:paraId="0F6256A2" w14:textId="77777777" w:rsidR="005A6D72" w:rsidRPr="00747175" w:rsidRDefault="005A6D72" w:rsidP="005A6D72">
      <w:pPr>
        <w:numPr>
          <w:ilvl w:val="0"/>
          <w:numId w:val="25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2871AC">
        <w:rPr>
          <w:rFonts w:ascii="Calibri" w:hAnsi="Calibri" w:cs="Calibri"/>
          <w:color w:val="242424"/>
          <w:szCs w:val="24"/>
        </w:rPr>
        <w:t>Dodávateľ musí byť zapísaný v registri krmivárskych podnikov podľa nariadenia ( ES ) č. 1832005</w:t>
      </w:r>
    </w:p>
    <w:p w14:paraId="4B100EEE" w14:textId="1308C665" w:rsidR="005A6D72" w:rsidRDefault="005A6D72" w:rsidP="005A6D7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="002D7862">
        <w:rPr>
          <w:rFonts w:ascii="Calibri" w:hAnsi="Calibri" w:cs="Calibri"/>
          <w:color w:val="242424"/>
        </w:rPr>
        <w:t>2</w:t>
      </w:r>
      <w:r w:rsidRPr="006B74E1">
        <w:rPr>
          <w:rFonts w:ascii="Calibri" w:hAnsi="Calibri" w:cs="Calibri"/>
          <w:color w:val="242424"/>
        </w:rPr>
        <w:t xml:space="preserve">x </w:t>
      </w:r>
      <w:r>
        <w:rPr>
          <w:rFonts w:ascii="Calibri" w:hAnsi="Calibri" w:cs="Calibri"/>
          <w:color w:val="242424"/>
        </w:rPr>
        <w:t xml:space="preserve">za </w:t>
      </w:r>
      <w:r w:rsidR="002D7862">
        <w:rPr>
          <w:rFonts w:ascii="Calibri" w:hAnsi="Calibri" w:cs="Calibri"/>
          <w:color w:val="242424"/>
        </w:rPr>
        <w:t>2 mesiace</w:t>
      </w:r>
      <w:r>
        <w:rPr>
          <w:rFonts w:ascii="Calibri" w:hAnsi="Calibri" w:cs="Calibri"/>
          <w:color w:val="242424"/>
        </w:rPr>
        <w:t xml:space="preserve"> – cca </w:t>
      </w:r>
      <w:r w:rsidR="002F040D">
        <w:rPr>
          <w:rFonts w:ascii="Calibri" w:hAnsi="Calibri" w:cs="Calibri"/>
          <w:color w:val="242424"/>
        </w:rPr>
        <w:t>45</w:t>
      </w:r>
      <w:r>
        <w:rPr>
          <w:rFonts w:ascii="Calibri" w:hAnsi="Calibri" w:cs="Calibri"/>
          <w:color w:val="242424"/>
        </w:rPr>
        <w:t xml:space="preserve"> kg</w:t>
      </w:r>
    </w:p>
    <w:p w14:paraId="4219A34B" w14:textId="0F9D5FF9" w:rsidR="005A6D72" w:rsidRPr="00814236" w:rsidRDefault="005A6D72" w:rsidP="005A6D7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895D24">
        <w:rPr>
          <w:rFonts w:ascii="Calibri" w:hAnsi="Calibri" w:cs="Calibri"/>
          <w:b/>
          <w:bCs/>
          <w:color w:val="242424"/>
          <w:highlight w:val="cyan"/>
        </w:rPr>
        <w:t>Predpokladaná hodnota zákazky bez DPH:</w:t>
      </w:r>
      <w:r w:rsidRPr="00895D24">
        <w:rPr>
          <w:rFonts w:ascii="Calibri" w:hAnsi="Calibri" w:cs="Calibri"/>
          <w:color w:val="242424"/>
          <w:highlight w:val="cyan"/>
        </w:rPr>
        <w:t xml:space="preserve"> </w:t>
      </w:r>
      <w:r w:rsidR="001979F1">
        <w:rPr>
          <w:rFonts w:ascii="Calibri" w:hAnsi="Calibri" w:cs="Calibri"/>
          <w:i/>
          <w:iCs/>
          <w:color w:val="242424"/>
          <w:highlight w:val="cyan"/>
        </w:rPr>
        <w:t>678</w:t>
      </w:r>
      <w:r>
        <w:rPr>
          <w:rFonts w:ascii="Calibri" w:hAnsi="Calibri" w:cs="Calibri"/>
          <w:i/>
          <w:iCs/>
          <w:color w:val="242424"/>
          <w:highlight w:val="cyan"/>
        </w:rPr>
        <w:t>,-</w:t>
      </w:r>
      <w:r w:rsidRPr="00895D24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29AECC0B" w14:textId="77777777" w:rsidR="005A6D72" w:rsidRPr="00814236" w:rsidRDefault="005A6D72" w:rsidP="007840E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1C5BA909" w14:textId="77777777" w:rsidR="002111B2" w:rsidRDefault="002111B2" w:rsidP="00070411">
      <w:pPr>
        <w:rPr>
          <w:b/>
          <w:bCs/>
          <w:szCs w:val="24"/>
        </w:rPr>
      </w:pPr>
    </w:p>
    <w:p w14:paraId="430D415E" w14:textId="69C0C7E9" w:rsidR="00493980" w:rsidRDefault="00493980" w:rsidP="00493980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40"/>
          <w:szCs w:val="40"/>
        </w:rPr>
      </w:pPr>
      <w:r w:rsidRPr="00965D46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20</w:t>
      </w:r>
      <w:r w:rsidRPr="00760235">
        <w:rPr>
          <w:rFonts w:ascii="Calibri" w:hAnsi="Calibri" w:cs="Calibri"/>
          <w:b/>
          <w:bCs/>
          <w:color w:val="242424"/>
          <w:sz w:val="40"/>
          <w:szCs w:val="40"/>
        </w:rPr>
        <w:t xml:space="preserve">: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Vedľajšie produkty z morských rýb</w:t>
      </w:r>
    </w:p>
    <w:p w14:paraId="6E91808C" w14:textId="59F4AF21" w:rsidR="00493980" w:rsidRDefault="00493980" w:rsidP="0049398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FF0000"/>
          <w:u w:val="single"/>
        </w:rPr>
      </w:pPr>
      <w:r>
        <w:rPr>
          <w:rFonts w:ascii="Calibri" w:hAnsi="Calibri" w:cs="Calibri"/>
          <w:i/>
          <w:iCs/>
          <w:u w:val="single"/>
        </w:rPr>
        <w:t>2</w:t>
      </w:r>
      <w:r w:rsidR="00A36B2A">
        <w:rPr>
          <w:rFonts w:ascii="Calibri" w:hAnsi="Calibri" w:cs="Calibri"/>
          <w:i/>
          <w:iCs/>
          <w:u w:val="single"/>
        </w:rPr>
        <w:t>0</w:t>
      </w:r>
      <w:r>
        <w:rPr>
          <w:rFonts w:ascii="Calibri" w:hAnsi="Calibri" w:cs="Calibri"/>
          <w:i/>
          <w:iCs/>
          <w:u w:val="single"/>
        </w:rPr>
        <w:t>.1. Rybie piliny z aljašskej tresky</w:t>
      </w:r>
    </w:p>
    <w:p w14:paraId="5EFD6D0C" w14:textId="77777777" w:rsidR="00493980" w:rsidRDefault="00493980" w:rsidP="0049398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Technická špecifikácia:</w:t>
      </w:r>
    </w:p>
    <w:p w14:paraId="3B4D5EAB" w14:textId="77777777" w:rsidR="00493980" w:rsidRDefault="00493980" w:rsidP="00493980">
      <w:pPr>
        <w:pStyle w:val="xmsonormal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 xml:space="preserve">Predpokladané množstvo odberu počas jedného roka </w:t>
      </w:r>
      <w:r w:rsidRPr="00947A64">
        <w:rPr>
          <w:rFonts w:ascii="Calibri" w:hAnsi="Calibri" w:cs="Calibri"/>
          <w:color w:val="242424"/>
          <w:highlight w:val="yellow"/>
        </w:rPr>
        <w:t>430 kg</w:t>
      </w:r>
    </w:p>
    <w:p w14:paraId="2235A2E2" w14:textId="77777777" w:rsidR="00493980" w:rsidRDefault="00493980" w:rsidP="00493980">
      <w:pPr>
        <w:pStyle w:val="xmsonormal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Piliny z aljašskej tresky, hlbokomrazené</w:t>
      </w:r>
    </w:p>
    <w:p w14:paraId="7EB68CFE" w14:textId="77777777" w:rsidR="00493980" w:rsidRDefault="00493980" w:rsidP="00493980">
      <w:pPr>
        <w:pStyle w:val="xmsonormal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Balené v 10kg baleniach v 1kg sáčkoch</w:t>
      </w:r>
    </w:p>
    <w:p w14:paraId="3C4BE4C2" w14:textId="77777777" w:rsidR="00493980" w:rsidRDefault="00493980" w:rsidP="00493980">
      <w:pPr>
        <w:pStyle w:val="xmsonormal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Dodávka do ZOO Bratislava na náklady dodávateľa</w:t>
      </w:r>
    </w:p>
    <w:p w14:paraId="4693C350" w14:textId="77777777" w:rsidR="00493980" w:rsidRPr="00947A64" w:rsidRDefault="00493980" w:rsidP="00493980">
      <w:pPr>
        <w:pStyle w:val="xmsonormal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Dodávky by boli realizované v čiastkových objednávkach</w:t>
      </w:r>
    </w:p>
    <w:p w14:paraId="2DB8AFED" w14:textId="77777777" w:rsidR="00493980" w:rsidRDefault="00493980" w:rsidP="0049398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>
        <w:rPr>
          <w:rFonts w:ascii="Calibri" w:hAnsi="Calibri" w:cs="Calibri"/>
          <w:color w:val="242424"/>
        </w:rPr>
        <w:t>1x za 4 mesiace – cca 140 kg</w:t>
      </w:r>
    </w:p>
    <w:p w14:paraId="2141E51A" w14:textId="77777777" w:rsidR="00493980" w:rsidRDefault="00493980" w:rsidP="0049398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>
        <w:rPr>
          <w:rFonts w:ascii="Calibri" w:hAnsi="Calibri" w:cs="Calibri"/>
          <w:i/>
          <w:iCs/>
          <w:color w:val="242424"/>
          <w:highlight w:val="cyan"/>
        </w:rPr>
        <w:t>421,- €</w:t>
      </w:r>
    </w:p>
    <w:p w14:paraId="536163A0" w14:textId="77777777" w:rsidR="00104755" w:rsidRDefault="00104755" w:rsidP="007471A6">
      <w:pPr>
        <w:rPr>
          <w:rFonts w:ascii="Calibri" w:hAnsi="Calibri" w:cs="Calibri"/>
          <w:color w:val="242424"/>
        </w:rPr>
      </w:pPr>
    </w:p>
    <w:p w14:paraId="5829FFEA" w14:textId="383C1718" w:rsidR="006E6CA3" w:rsidRPr="00965D46" w:rsidRDefault="006E6CA3" w:rsidP="006E6CA3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40"/>
          <w:szCs w:val="40"/>
        </w:rPr>
      </w:pPr>
      <w:r w:rsidRPr="00965D46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2</w:t>
      </w:r>
      <w:r w:rsidR="00391638">
        <w:rPr>
          <w:rFonts w:ascii="Calibri" w:hAnsi="Calibri" w:cs="Calibri"/>
          <w:b/>
          <w:bCs/>
          <w:color w:val="242424"/>
          <w:sz w:val="40"/>
          <w:szCs w:val="40"/>
        </w:rPr>
        <w:t>1</w:t>
      </w:r>
      <w:r w:rsidRPr="00760235">
        <w:rPr>
          <w:rFonts w:ascii="Calibri" w:hAnsi="Calibri" w:cs="Calibri"/>
          <w:b/>
          <w:bCs/>
          <w:color w:val="242424"/>
          <w:sz w:val="40"/>
          <w:szCs w:val="40"/>
        </w:rPr>
        <w:t xml:space="preserve">: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Mlyn</w:t>
      </w:r>
      <w:r w:rsidR="00A92FE4">
        <w:rPr>
          <w:rFonts w:ascii="Calibri" w:hAnsi="Calibri" w:cs="Calibri"/>
          <w:b/>
          <w:bCs/>
          <w:color w:val="242424"/>
          <w:sz w:val="40"/>
          <w:szCs w:val="40"/>
        </w:rPr>
        <w:t>ár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s</w:t>
      </w:r>
      <w:r w:rsidR="008F7B29">
        <w:rPr>
          <w:rFonts w:ascii="Calibri" w:hAnsi="Calibri" w:cs="Calibri"/>
          <w:b/>
          <w:bCs/>
          <w:color w:val="242424"/>
          <w:sz w:val="40"/>
          <w:szCs w:val="40"/>
        </w:rPr>
        <w:t>k</w:t>
      </w:r>
      <w:r w:rsidR="00A92FE4">
        <w:rPr>
          <w:rFonts w:ascii="Calibri" w:hAnsi="Calibri" w:cs="Calibri"/>
          <w:b/>
          <w:bCs/>
          <w:color w:val="242424"/>
          <w:sz w:val="40"/>
          <w:szCs w:val="40"/>
        </w:rPr>
        <w:t>e</w:t>
      </w:r>
      <w:r w:rsidR="008F7B29">
        <w:rPr>
          <w:rFonts w:ascii="Calibri" w:hAnsi="Calibri" w:cs="Calibri"/>
          <w:b/>
          <w:bCs/>
          <w:color w:val="242424"/>
          <w:sz w:val="40"/>
          <w:szCs w:val="40"/>
        </w:rPr>
        <w:t xml:space="preserve"> produkty</w:t>
      </w:r>
      <w:r w:rsidRPr="00760235"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</w:p>
    <w:p w14:paraId="029537DE" w14:textId="4516819E" w:rsidR="00AD6E55" w:rsidRPr="00F5229B" w:rsidRDefault="00220E94" w:rsidP="00AD6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</w:pP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2</w:t>
      </w:r>
      <w:r w:rsidR="00391638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1</w:t>
      </w:r>
      <w:r w:rsidR="00E30FD6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.</w:t>
      </w:r>
      <w:r w:rsidR="00391638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1</w:t>
      </w:r>
      <w:r w:rsidR="00E30FD6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.</w:t>
      </w:r>
      <w:r w:rsidR="002903CD" w:rsidRPr="00F5229B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 xml:space="preserve"> Pšeničné otruby</w:t>
      </w:r>
      <w:r w:rsidR="00ED6EB6" w:rsidRPr="00F5229B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 xml:space="preserve"> na kŕmne účely</w:t>
      </w:r>
    </w:p>
    <w:p w14:paraId="13196D9B" w14:textId="77777777" w:rsidR="007A6C02" w:rsidRPr="00FA725D" w:rsidRDefault="007A6C02" w:rsidP="007A6C02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518E9FA9" w14:textId="3D267413" w:rsidR="007A6C02" w:rsidRDefault="007A6C02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 xml:space="preserve">Predpokladané množstvo odberu </w:t>
      </w:r>
      <w:r w:rsidR="002C005C">
        <w:rPr>
          <w:rFonts w:ascii="Calibri" w:hAnsi="Calibri" w:cs="Calibri"/>
          <w:color w:val="242424"/>
          <w:szCs w:val="24"/>
        </w:rPr>
        <w:t>pšeničných</w:t>
      </w:r>
      <w:r w:rsidR="00AF65E5">
        <w:rPr>
          <w:rFonts w:ascii="Calibri" w:hAnsi="Calibri" w:cs="Calibri"/>
          <w:color w:val="242424"/>
          <w:szCs w:val="24"/>
        </w:rPr>
        <w:t xml:space="preserve"> otrúb </w:t>
      </w:r>
      <w:r w:rsidRPr="00FA725D">
        <w:rPr>
          <w:rFonts w:ascii="Calibri" w:hAnsi="Calibri" w:cs="Calibri"/>
          <w:color w:val="242424"/>
          <w:szCs w:val="24"/>
        </w:rPr>
        <w:t xml:space="preserve">počas jedného roka je </w:t>
      </w:r>
      <w:r w:rsidR="00AF65E5" w:rsidRPr="007B6EF6">
        <w:rPr>
          <w:rFonts w:ascii="Calibri" w:hAnsi="Calibri" w:cs="Calibri"/>
          <w:color w:val="242424"/>
          <w:szCs w:val="24"/>
          <w:highlight w:val="yellow"/>
        </w:rPr>
        <w:t>1 </w:t>
      </w:r>
      <w:r w:rsidR="000D5DCE" w:rsidRPr="007B6EF6">
        <w:rPr>
          <w:rFonts w:ascii="Calibri" w:hAnsi="Calibri" w:cs="Calibri"/>
          <w:color w:val="242424"/>
          <w:szCs w:val="24"/>
          <w:highlight w:val="yellow"/>
        </w:rPr>
        <w:t>11</w:t>
      </w:r>
      <w:r w:rsidR="00AF65E5" w:rsidRPr="007B6EF6">
        <w:rPr>
          <w:rFonts w:ascii="Calibri" w:hAnsi="Calibri" w:cs="Calibri"/>
          <w:color w:val="242424"/>
          <w:szCs w:val="24"/>
          <w:highlight w:val="yellow"/>
        </w:rPr>
        <w:t xml:space="preserve">0 </w:t>
      </w:r>
      <w:r w:rsidRPr="007B6EF6">
        <w:rPr>
          <w:rFonts w:ascii="Calibri" w:hAnsi="Calibri" w:cs="Calibri"/>
          <w:color w:val="242424"/>
          <w:szCs w:val="24"/>
          <w:highlight w:val="yellow"/>
        </w:rPr>
        <w:t>kg</w:t>
      </w:r>
    </w:p>
    <w:p w14:paraId="73449866" w14:textId="04CADB19" w:rsidR="00943D4C" w:rsidRPr="006B3E9E" w:rsidRDefault="00C50906" w:rsidP="006B3E9E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 xml:space="preserve">Otruby balené </w:t>
      </w:r>
      <w:r w:rsidR="007A6C02" w:rsidRPr="00FA725D">
        <w:rPr>
          <w:rFonts w:ascii="Calibri" w:hAnsi="Calibri" w:cs="Calibri"/>
          <w:color w:val="242424"/>
          <w:szCs w:val="24"/>
        </w:rPr>
        <w:t>vo vreciach</w:t>
      </w:r>
      <w:r w:rsidR="007A6C02">
        <w:rPr>
          <w:rFonts w:ascii="Calibri" w:hAnsi="Calibri" w:cs="Calibri"/>
          <w:color w:val="242424"/>
          <w:szCs w:val="24"/>
        </w:rPr>
        <w:t xml:space="preserve"> po </w:t>
      </w:r>
      <w:r>
        <w:rPr>
          <w:rFonts w:ascii="Calibri" w:hAnsi="Calibri" w:cs="Calibri"/>
          <w:color w:val="242424"/>
          <w:szCs w:val="24"/>
        </w:rPr>
        <w:t>25</w:t>
      </w:r>
      <w:r w:rsidR="007A6C02">
        <w:rPr>
          <w:rFonts w:ascii="Calibri" w:hAnsi="Calibri" w:cs="Calibri"/>
          <w:color w:val="242424"/>
          <w:szCs w:val="24"/>
        </w:rPr>
        <w:t>kg</w:t>
      </w:r>
    </w:p>
    <w:p w14:paraId="18871965" w14:textId="77777777" w:rsidR="007A6C02" w:rsidRDefault="007A6C02" w:rsidP="007A6C02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3C22864D" w14:textId="542920FC" w:rsidR="007A6C02" w:rsidRPr="00C50906" w:rsidRDefault="007A6C02" w:rsidP="00C50906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Dodávka do ZOO Bratislava na náklady dodávateľa</w:t>
      </w:r>
    </w:p>
    <w:p w14:paraId="5391A284" w14:textId="77777777" w:rsidR="00782399" w:rsidRDefault="00782399" w:rsidP="007A6C0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2282F4AA" w14:textId="58E86C1E" w:rsidR="00B65720" w:rsidRDefault="00B65720" w:rsidP="00B6572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>Odhadovaná frekvencia dodávania tovaru</w:t>
      </w:r>
      <w:r w:rsidR="00D22C30">
        <w:rPr>
          <w:rFonts w:ascii="Calibri" w:hAnsi="Calibri" w:cs="Calibri"/>
          <w:b/>
          <w:bCs/>
          <w:color w:val="242424"/>
        </w:rPr>
        <w:t>(otruby)</w:t>
      </w:r>
      <w:r>
        <w:rPr>
          <w:rFonts w:ascii="Calibri" w:hAnsi="Calibri" w:cs="Calibri"/>
          <w:b/>
          <w:bCs/>
          <w:color w:val="242424"/>
        </w:rPr>
        <w:t xml:space="preserve">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3 mesiace – cca 750 kg</w:t>
      </w:r>
    </w:p>
    <w:p w14:paraId="14F0D894" w14:textId="22A4E9BE" w:rsidR="00B65720" w:rsidRDefault="00B65720" w:rsidP="00B6572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00B23">
        <w:rPr>
          <w:rFonts w:ascii="Calibri" w:hAnsi="Calibri" w:cs="Calibri"/>
          <w:b/>
          <w:bCs/>
          <w:color w:val="242424"/>
          <w:highlight w:val="cyan"/>
        </w:rPr>
        <w:t>Predpokladaná hodnota zákazky bez DPH</w:t>
      </w:r>
      <w:r w:rsidR="00092A41">
        <w:rPr>
          <w:rFonts w:ascii="Calibri" w:hAnsi="Calibri" w:cs="Calibri"/>
          <w:b/>
          <w:bCs/>
          <w:color w:val="242424"/>
          <w:highlight w:val="cyan"/>
        </w:rPr>
        <w:t>(otruby)</w:t>
      </w:r>
      <w:r w:rsidRPr="00900B23">
        <w:rPr>
          <w:rFonts w:ascii="Calibri" w:hAnsi="Calibri" w:cs="Calibri"/>
          <w:b/>
          <w:bCs/>
          <w:color w:val="242424"/>
          <w:highlight w:val="cyan"/>
        </w:rPr>
        <w:t xml:space="preserve">: </w:t>
      </w:r>
      <w:r w:rsidR="00A912A1">
        <w:rPr>
          <w:rFonts w:ascii="Calibri" w:hAnsi="Calibri" w:cs="Calibri"/>
          <w:i/>
          <w:iCs/>
          <w:color w:val="242424"/>
          <w:highlight w:val="cyan"/>
        </w:rPr>
        <w:t>433</w:t>
      </w:r>
      <w:r w:rsidRPr="00900B2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57146437" w14:textId="77777777" w:rsidR="00C64E55" w:rsidRDefault="00C64E55" w:rsidP="00B6572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7F1E69BF" w14:textId="72EBAEFD" w:rsidR="00C64E55" w:rsidRPr="00F5229B" w:rsidRDefault="00C64E55" w:rsidP="00C64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</w:pP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2</w:t>
      </w:r>
      <w:r w:rsidR="00391638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1</w:t>
      </w: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.</w:t>
      </w:r>
      <w:r w:rsidR="00391638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2</w:t>
      </w: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.</w:t>
      </w:r>
      <w:r w:rsidRPr="00F5229B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 xml:space="preserve"> </w:t>
      </w:r>
      <w:r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O</w:t>
      </w:r>
      <w:r w:rsidRPr="00F5229B">
        <w:rPr>
          <w:rFonts w:ascii="Calibri" w:hAnsi="Calibri" w:cs="Calibri"/>
          <w:i/>
          <w:iCs/>
          <w:color w:val="242424"/>
          <w:u w:val="single"/>
          <w:bdr w:val="none" w:sz="0" w:space="0" w:color="auto" w:frame="1"/>
        </w:rPr>
        <w:t>vsené vločky na kŕmne účely</w:t>
      </w:r>
    </w:p>
    <w:p w14:paraId="40E29F5C" w14:textId="512894E0" w:rsidR="00C64E55" w:rsidRDefault="00C64E55" w:rsidP="00C64E55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4B2AFFCB" w14:textId="51708FF7" w:rsidR="00C64E55" w:rsidRPr="00C64E55" w:rsidRDefault="00C64E55" w:rsidP="00C64E55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 xml:space="preserve">Predpokladané množstvo odberu </w:t>
      </w:r>
      <w:r>
        <w:rPr>
          <w:rFonts w:ascii="Calibri" w:hAnsi="Calibri" w:cs="Calibri"/>
          <w:color w:val="242424"/>
          <w:szCs w:val="24"/>
        </w:rPr>
        <w:t>ovsených vločiek počas</w:t>
      </w:r>
      <w:r w:rsidRPr="00FA725D">
        <w:rPr>
          <w:rFonts w:ascii="Calibri" w:hAnsi="Calibri" w:cs="Calibri"/>
          <w:color w:val="242424"/>
          <w:szCs w:val="24"/>
        </w:rPr>
        <w:t xml:space="preserve"> jedného roka je </w:t>
      </w:r>
      <w:r w:rsidRPr="007B6EF6">
        <w:rPr>
          <w:rFonts w:ascii="Calibri" w:hAnsi="Calibri" w:cs="Calibri"/>
          <w:color w:val="242424"/>
          <w:szCs w:val="24"/>
          <w:highlight w:val="yellow"/>
        </w:rPr>
        <w:t>552 kg</w:t>
      </w:r>
    </w:p>
    <w:p w14:paraId="4BA3FBD7" w14:textId="77777777" w:rsidR="00C64E55" w:rsidRPr="00FA725D" w:rsidRDefault="00C64E55" w:rsidP="00C64E55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>
        <w:rPr>
          <w:rFonts w:ascii="Calibri" w:hAnsi="Calibri" w:cs="Calibri"/>
          <w:color w:val="242424"/>
          <w:szCs w:val="24"/>
        </w:rPr>
        <w:t>Ovsené vločky balené v 10kg papierových vreckách</w:t>
      </w:r>
    </w:p>
    <w:p w14:paraId="6D0152ED" w14:textId="77777777" w:rsidR="00C64E55" w:rsidRDefault="00C64E55" w:rsidP="00C64E55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66D7368C" w14:textId="77777777" w:rsidR="00C64E55" w:rsidRPr="00C50906" w:rsidRDefault="00C64E55" w:rsidP="00C64E55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Dodávka do ZOO Bratislava na náklady dodávateľa</w:t>
      </w:r>
    </w:p>
    <w:p w14:paraId="69547ACA" w14:textId="77777777" w:rsidR="00C64E55" w:rsidRDefault="00C64E55" w:rsidP="00C64E5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tovaru(vločky):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2 mesiace cca 90kg</w:t>
      </w:r>
    </w:p>
    <w:p w14:paraId="68F780BB" w14:textId="77777777" w:rsidR="00C64E55" w:rsidRDefault="00C64E55" w:rsidP="00C64E5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00B23">
        <w:rPr>
          <w:rFonts w:ascii="Calibri" w:hAnsi="Calibri" w:cs="Calibri"/>
          <w:b/>
          <w:bCs/>
          <w:color w:val="242424"/>
          <w:highlight w:val="cyan"/>
        </w:rPr>
        <w:t>Predpokladaná hodnota zákazky bez DPH</w:t>
      </w:r>
      <w:r>
        <w:rPr>
          <w:rFonts w:ascii="Calibri" w:hAnsi="Calibri" w:cs="Calibri"/>
          <w:b/>
          <w:bCs/>
          <w:color w:val="242424"/>
          <w:highlight w:val="cyan"/>
        </w:rPr>
        <w:t>(vločky)</w:t>
      </w:r>
      <w:r w:rsidRPr="00900B23">
        <w:rPr>
          <w:rFonts w:ascii="Calibri" w:hAnsi="Calibri" w:cs="Calibri"/>
          <w:b/>
          <w:bCs/>
          <w:color w:val="242424"/>
          <w:highlight w:val="cyan"/>
        </w:rPr>
        <w:t xml:space="preserve">: </w:t>
      </w:r>
      <w:r>
        <w:rPr>
          <w:rFonts w:ascii="Calibri" w:hAnsi="Calibri" w:cs="Calibri"/>
          <w:i/>
          <w:iCs/>
          <w:color w:val="242424"/>
          <w:highlight w:val="cyan"/>
        </w:rPr>
        <w:t>652</w:t>
      </w:r>
      <w:r w:rsidRPr="00900B23">
        <w:rPr>
          <w:rFonts w:ascii="Calibri" w:hAnsi="Calibri" w:cs="Calibri"/>
          <w:i/>
          <w:iCs/>
          <w:color w:val="242424"/>
          <w:highlight w:val="cyan"/>
        </w:rPr>
        <w:t xml:space="preserve"> €</w:t>
      </w:r>
    </w:p>
    <w:p w14:paraId="380B34FE" w14:textId="77777777" w:rsidR="007B42F1" w:rsidRDefault="007B42F1" w:rsidP="00B6572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5DE2EA53" w14:textId="77777777" w:rsidR="00276BAE" w:rsidRPr="00965D46" w:rsidRDefault="00276BAE" w:rsidP="00276BAE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40"/>
          <w:szCs w:val="40"/>
        </w:rPr>
      </w:pPr>
      <w:r w:rsidRPr="00965D46">
        <w:rPr>
          <w:rFonts w:ascii="Calibri" w:hAnsi="Calibri" w:cs="Calibri"/>
          <w:b/>
          <w:bCs/>
          <w:color w:val="242424"/>
          <w:sz w:val="40"/>
          <w:szCs w:val="40"/>
        </w:rPr>
        <w:t xml:space="preserve">Časť 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22</w:t>
      </w:r>
      <w:r w:rsidRPr="00760235">
        <w:rPr>
          <w:rFonts w:ascii="Calibri" w:hAnsi="Calibri" w:cs="Calibri"/>
          <w:b/>
          <w:bCs/>
          <w:color w:val="242424"/>
          <w:sz w:val="40"/>
          <w:szCs w:val="40"/>
        </w:rPr>
        <w:t>: O</w:t>
      </w:r>
      <w:r>
        <w:rPr>
          <w:rFonts w:ascii="Calibri" w:hAnsi="Calibri" w:cs="Calibri"/>
          <w:b/>
          <w:bCs/>
          <w:color w:val="242424"/>
          <w:sz w:val="40"/>
          <w:szCs w:val="40"/>
        </w:rPr>
        <w:t>vos kŕmny</w:t>
      </w:r>
      <w:r w:rsidRPr="00760235">
        <w:rPr>
          <w:rFonts w:ascii="Calibri" w:hAnsi="Calibri" w:cs="Calibri"/>
          <w:b/>
          <w:bCs/>
          <w:color w:val="242424"/>
          <w:sz w:val="40"/>
          <w:szCs w:val="40"/>
        </w:rPr>
        <w:t xml:space="preserve"> </w:t>
      </w:r>
    </w:p>
    <w:p w14:paraId="65444F96" w14:textId="1BD88973" w:rsidR="00276BAE" w:rsidRPr="007B6373" w:rsidRDefault="00276BAE" w:rsidP="00276BAE">
      <w:pPr>
        <w:shd w:val="clear" w:color="auto" w:fill="FFFFFF"/>
        <w:rPr>
          <w:rFonts w:ascii="Calibri" w:hAnsi="Calibri" w:cs="Calibri"/>
          <w:i/>
          <w:iCs/>
          <w:szCs w:val="24"/>
          <w:u w:val="single"/>
        </w:rPr>
      </w:pPr>
      <w:r>
        <w:rPr>
          <w:rFonts w:ascii="Calibri" w:hAnsi="Calibri" w:cs="Calibri"/>
          <w:i/>
          <w:iCs/>
          <w:szCs w:val="24"/>
          <w:u w:val="single"/>
        </w:rPr>
        <w:t>2</w:t>
      </w:r>
      <w:r w:rsidR="00A36B2A">
        <w:rPr>
          <w:rFonts w:ascii="Calibri" w:hAnsi="Calibri" w:cs="Calibri"/>
          <w:i/>
          <w:iCs/>
          <w:szCs w:val="24"/>
          <w:u w:val="single"/>
        </w:rPr>
        <w:t>2</w:t>
      </w:r>
      <w:r w:rsidRPr="007B6373">
        <w:rPr>
          <w:rFonts w:ascii="Calibri" w:hAnsi="Calibri" w:cs="Calibri"/>
          <w:i/>
          <w:iCs/>
          <w:szCs w:val="24"/>
          <w:u w:val="single"/>
        </w:rPr>
        <w:t>.1. Ovos na kŕmne účely zoo zvierat</w:t>
      </w:r>
    </w:p>
    <w:p w14:paraId="08AE1ABE" w14:textId="77777777" w:rsidR="00276BAE" w:rsidRPr="00FA725D" w:rsidRDefault="00276BAE" w:rsidP="00276BAE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b/>
          <w:bCs/>
          <w:color w:val="242424"/>
          <w:szCs w:val="24"/>
        </w:rPr>
        <w:lastRenderedPageBreak/>
        <w:t>Technická špecifikácia:</w:t>
      </w:r>
    </w:p>
    <w:p w14:paraId="1A44980F" w14:textId="77777777" w:rsidR="00276BAE" w:rsidRPr="00FA725D" w:rsidRDefault="00276BAE" w:rsidP="00276BAE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 xml:space="preserve">Predpokladané množstvo odberu počas jedného roka je </w:t>
      </w:r>
      <w:r w:rsidRPr="00220E94">
        <w:rPr>
          <w:rFonts w:ascii="Calibri" w:hAnsi="Calibri" w:cs="Calibri"/>
          <w:color w:val="242424"/>
          <w:szCs w:val="24"/>
          <w:highlight w:val="yellow"/>
        </w:rPr>
        <w:t>3 500 kg</w:t>
      </w:r>
    </w:p>
    <w:p w14:paraId="548A314B" w14:textId="77777777" w:rsidR="00276BAE" w:rsidRPr="00FA725D" w:rsidRDefault="00276BAE" w:rsidP="00276BAE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>Balenie vo vreciach</w:t>
      </w:r>
      <w:r>
        <w:rPr>
          <w:rFonts w:ascii="Calibri" w:hAnsi="Calibri" w:cs="Calibri"/>
          <w:color w:val="242424"/>
          <w:szCs w:val="24"/>
        </w:rPr>
        <w:t xml:space="preserve"> po 40kg</w:t>
      </w:r>
    </w:p>
    <w:p w14:paraId="5491ECC7" w14:textId="77777777" w:rsidR="00276BAE" w:rsidRDefault="00276BAE" w:rsidP="00276BAE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7D3562A9" w14:textId="77777777" w:rsidR="00276BAE" w:rsidRPr="00E45BC7" w:rsidRDefault="00276BAE" w:rsidP="00276BAE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 w:rsidRPr="009D2930">
        <w:rPr>
          <w:rFonts w:ascii="Calibri" w:hAnsi="Calibri" w:cs="Calibri"/>
          <w:color w:val="242424"/>
        </w:rPr>
        <w:t>Dodávka do ZOO Bratislava na náklady dodávateľa</w:t>
      </w:r>
    </w:p>
    <w:p w14:paraId="0416DB78" w14:textId="77777777" w:rsidR="00276BAE" w:rsidRPr="00FA725D" w:rsidRDefault="00276BAE" w:rsidP="00276BAE">
      <w:pPr>
        <w:numPr>
          <w:ilvl w:val="0"/>
          <w:numId w:val="21"/>
        </w:numPr>
        <w:shd w:val="clear" w:color="auto" w:fill="FFFFFF"/>
        <w:rPr>
          <w:rFonts w:ascii="Calibri" w:hAnsi="Calibri" w:cs="Calibri"/>
          <w:color w:val="242424"/>
          <w:szCs w:val="24"/>
        </w:rPr>
      </w:pPr>
      <w:r w:rsidRPr="00FA725D">
        <w:rPr>
          <w:rFonts w:ascii="Calibri" w:hAnsi="Calibri" w:cs="Calibri"/>
          <w:color w:val="242424"/>
          <w:szCs w:val="24"/>
        </w:rPr>
        <w:t>Ovos kvalita 1. trieda</w:t>
      </w:r>
    </w:p>
    <w:p w14:paraId="7BEE379F" w14:textId="77777777" w:rsidR="00276BAE" w:rsidRDefault="00276BAE" w:rsidP="00276B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Calibri" w:hAnsi="Calibri" w:cs="Calibri"/>
          <w:b/>
          <w:bCs/>
          <w:color w:val="242424"/>
        </w:rPr>
        <w:t xml:space="preserve">Odhadovaná frekvencia dodávania tovaru: </w:t>
      </w:r>
      <w:r w:rsidRPr="006B74E1">
        <w:rPr>
          <w:rFonts w:ascii="Calibri" w:hAnsi="Calibri" w:cs="Calibri"/>
          <w:color w:val="242424"/>
        </w:rPr>
        <w:t xml:space="preserve">1x </w:t>
      </w:r>
      <w:r>
        <w:rPr>
          <w:rFonts w:ascii="Calibri" w:hAnsi="Calibri" w:cs="Calibri"/>
          <w:color w:val="242424"/>
        </w:rPr>
        <w:t>za 3 mesiace – cca 875 kg</w:t>
      </w:r>
    </w:p>
    <w:p w14:paraId="7CD8D554" w14:textId="77777777" w:rsidR="00276BAE" w:rsidRPr="00665B2E" w:rsidRDefault="00276BAE" w:rsidP="00276B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  <w:r w:rsidRPr="00900B23">
        <w:rPr>
          <w:rFonts w:ascii="Calibri" w:hAnsi="Calibri" w:cs="Calibri"/>
          <w:b/>
          <w:bCs/>
          <w:color w:val="242424"/>
          <w:highlight w:val="cyan"/>
        </w:rPr>
        <w:t xml:space="preserve">Predpokladaná hodnota zákazky bez DPH: </w:t>
      </w:r>
      <w:r>
        <w:rPr>
          <w:rFonts w:ascii="Calibri" w:hAnsi="Calibri" w:cs="Calibri"/>
          <w:i/>
          <w:iCs/>
          <w:color w:val="242424"/>
          <w:highlight w:val="cyan"/>
        </w:rPr>
        <w:t>910</w:t>
      </w:r>
      <w:r w:rsidRPr="00900B23">
        <w:rPr>
          <w:rFonts w:ascii="Calibri" w:hAnsi="Calibri" w:cs="Calibri"/>
          <w:i/>
          <w:iCs/>
          <w:color w:val="242424"/>
          <w:highlight w:val="cyan"/>
        </w:rPr>
        <w:t>,- €</w:t>
      </w:r>
    </w:p>
    <w:p w14:paraId="74D809E4" w14:textId="77777777" w:rsidR="00B65720" w:rsidRPr="00665B2E" w:rsidRDefault="00B65720" w:rsidP="007A6C0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42424"/>
        </w:rPr>
      </w:pPr>
    </w:p>
    <w:p w14:paraId="6A3BCC4C" w14:textId="77777777" w:rsidR="007A6C02" w:rsidRPr="008E41D6" w:rsidRDefault="007A6C02" w:rsidP="00AD6E55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u w:val="single"/>
        </w:rPr>
      </w:pPr>
    </w:p>
    <w:p w14:paraId="6D72D6FD" w14:textId="63FFC45C" w:rsidR="00070411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9AEA0C4" w14:textId="77777777" w:rsidR="00070411" w:rsidRPr="000715EE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B5A7EF4" w14:textId="77777777" w:rsidR="00070411" w:rsidRPr="00B83E7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09C54B3C" w14:textId="77777777" w:rsidR="00070411" w:rsidRPr="006B18F4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0E3E22F" w14:textId="77777777" w:rsidR="00070411" w:rsidRPr="006019DF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</w:rPr>
      </w:pPr>
    </w:p>
    <w:p w14:paraId="7169176A" w14:textId="77777777" w:rsidR="00070411" w:rsidRPr="005C1069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67B41E8A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040476AB" w14:textId="77777777" w:rsidR="00070411" w:rsidRPr="00881396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A492C21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242EB5B2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2EFD40FC" w14:textId="77777777" w:rsidR="00070411" w:rsidRPr="00027D7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44B2DCC9" w14:textId="77777777" w:rsidR="00070411" w:rsidRPr="00DB627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1CCCF1AC" w14:textId="77777777" w:rsidR="00070411" w:rsidRPr="00A969A3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</w:rPr>
      </w:pPr>
    </w:p>
    <w:p w14:paraId="7D60277A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CD764E9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hd w:val="clear" w:color="auto" w:fill="FFFFFF"/>
        </w:rPr>
      </w:pPr>
    </w:p>
    <w:p w14:paraId="1E472693" w14:textId="77777777" w:rsidR="00070411" w:rsidRPr="00904C7F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2A9F867B" w14:textId="77777777" w:rsidR="00070411" w:rsidRPr="00410108" w:rsidRDefault="00070411" w:rsidP="00070411">
      <w:pPr>
        <w:pStyle w:val="xmsonormal"/>
        <w:rPr>
          <w:rFonts w:ascii="Calibri" w:hAnsi="Calibri" w:cs="Calibri"/>
          <w:color w:val="242424"/>
          <w:shd w:val="clear" w:color="auto" w:fill="FFFFFF"/>
        </w:rPr>
      </w:pPr>
    </w:p>
    <w:p w14:paraId="44F6F58C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hd w:val="clear" w:color="auto" w:fill="FFFFFF"/>
        </w:rPr>
      </w:pPr>
    </w:p>
    <w:p w14:paraId="5136E608" w14:textId="77777777" w:rsidR="00070411" w:rsidRPr="00C02FAE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</w:rPr>
      </w:pPr>
    </w:p>
    <w:p w14:paraId="4223A982" w14:textId="77777777" w:rsidR="00070411" w:rsidRPr="00B64ED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D2AA994" w14:textId="77777777" w:rsidR="00070411" w:rsidRPr="00A633D6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18B88C4D" w14:textId="77777777" w:rsidR="00070411" w:rsidRPr="00E971E7" w:rsidRDefault="00070411" w:rsidP="0007041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42424"/>
        </w:rPr>
      </w:pPr>
    </w:p>
    <w:p w14:paraId="7AEB316C" w14:textId="77777777" w:rsidR="00070411" w:rsidRPr="004126EE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</w:p>
    <w:p w14:paraId="2BD3F911" w14:textId="77777777" w:rsidR="00070411" w:rsidRPr="00CC7084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E06CC53" w14:textId="77777777" w:rsidR="00070411" w:rsidRPr="00E54940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65D99379" w14:textId="77777777" w:rsidR="00070411" w:rsidRPr="00421F74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</w:p>
    <w:p w14:paraId="66FB6498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554EFAAD" w14:textId="77777777" w:rsidR="00070411" w:rsidRPr="00EF6131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u w:val="single"/>
        </w:rPr>
      </w:pPr>
    </w:p>
    <w:p w14:paraId="51F3A86C" w14:textId="77777777" w:rsidR="00070411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B910E74" w14:textId="77777777" w:rsidR="00070411" w:rsidRPr="00DC566C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56E43C19" w14:textId="77777777" w:rsidR="00070411" w:rsidRPr="00A02854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0CE2819F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  <w:bdr w:val="none" w:sz="0" w:space="0" w:color="auto" w:frame="1"/>
        </w:rPr>
      </w:pPr>
    </w:p>
    <w:p w14:paraId="689371DF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7B84724B" w14:textId="77777777" w:rsidR="00070411" w:rsidRPr="007B2456" w:rsidRDefault="00070411" w:rsidP="00070411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232191DF" w14:textId="77777777" w:rsidR="00070411" w:rsidRPr="00252288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59E5DDC5" w14:textId="77777777" w:rsidR="00070411" w:rsidRPr="00252288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</w:rPr>
      </w:pPr>
    </w:p>
    <w:p w14:paraId="6279AC86" w14:textId="77777777" w:rsidR="00070411" w:rsidRPr="00C4324A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70DC8856" w14:textId="77777777" w:rsidR="00070411" w:rsidRPr="005A0A75" w:rsidRDefault="00070411" w:rsidP="00070411">
      <w:pPr>
        <w:shd w:val="clear" w:color="auto" w:fill="FFFFFF"/>
        <w:rPr>
          <w:rFonts w:ascii="Calibri" w:hAnsi="Calibri" w:cs="Calibri"/>
          <w:b/>
          <w:bCs/>
          <w:color w:val="242424"/>
          <w:szCs w:val="24"/>
        </w:rPr>
      </w:pPr>
    </w:p>
    <w:p w14:paraId="57674E84" w14:textId="77777777" w:rsidR="00070411" w:rsidRPr="00070665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313C00C9" w14:textId="77777777" w:rsidR="00070411" w:rsidRPr="002B7E94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5F6E8E6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4C519D24" w14:textId="77777777" w:rsidR="00070411" w:rsidRDefault="00070411" w:rsidP="0007041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720642E5" w14:textId="77777777" w:rsidR="00070411" w:rsidRPr="008B1A49" w:rsidRDefault="00070411" w:rsidP="00070411">
      <w:pPr>
        <w:shd w:val="clear" w:color="auto" w:fill="FFFFFF"/>
        <w:rPr>
          <w:rFonts w:ascii="Calibri" w:hAnsi="Calibri" w:cs="Calibri"/>
          <w:color w:val="242424"/>
          <w:szCs w:val="24"/>
        </w:rPr>
      </w:pPr>
    </w:p>
    <w:p w14:paraId="75413CB4" w14:textId="77777777" w:rsidR="00070411" w:rsidRPr="00BD62FE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2C2CCC9" w14:textId="77777777" w:rsidR="00070411" w:rsidRPr="00F45EB7" w:rsidRDefault="00070411" w:rsidP="00070411">
      <w:pPr>
        <w:pStyle w:val="Normlnywebov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</w:p>
    <w:p w14:paraId="66371D8C" w14:textId="77777777" w:rsidR="00070411" w:rsidRPr="00F45EB7" w:rsidRDefault="00070411" w:rsidP="00070411">
      <w:pPr>
        <w:rPr>
          <w:sz w:val="28"/>
          <w:szCs w:val="28"/>
        </w:rPr>
      </w:pPr>
    </w:p>
    <w:p w14:paraId="3C0381A6" w14:textId="77777777" w:rsidR="008B18E5" w:rsidRPr="007B2014" w:rsidRDefault="008B18E5" w:rsidP="41B497B1">
      <w:pPr>
        <w:spacing w:after="160"/>
        <w:jc w:val="both"/>
        <w:rPr>
          <w:rFonts w:ascii="Trade Gothic Next Rounded" w:eastAsia="Trade Gothic Next Rounded" w:hAnsi="Trade Gothic Next Rounded" w:cs="Trade Gothic Next Rounded"/>
          <w:sz w:val="22"/>
        </w:rPr>
      </w:pPr>
    </w:p>
    <w:sectPr w:rsidR="008B18E5" w:rsidRPr="007B2014" w:rsidSect="00210DEE">
      <w:headerReference w:type="default" r:id="rId12"/>
      <w:footerReference w:type="default" r:id="rId13"/>
      <w:headerReference w:type="first" r:id="rId14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A6B8" w14:textId="77777777" w:rsidR="00D25666" w:rsidRDefault="00D25666">
      <w:r>
        <w:separator/>
      </w:r>
    </w:p>
  </w:endnote>
  <w:endnote w:type="continuationSeparator" w:id="0">
    <w:p w14:paraId="5F08EC1A" w14:textId="77777777" w:rsidR="00D25666" w:rsidRDefault="00D25666">
      <w:r>
        <w:continuationSeparator/>
      </w:r>
    </w:p>
  </w:endnote>
  <w:endnote w:type="continuationNotice" w:id="1">
    <w:p w14:paraId="35BBA612" w14:textId="77777777" w:rsidR="00D25666" w:rsidRDefault="00D25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de Gothic Next Rounded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D4CC" w14:textId="77777777" w:rsidR="00D25666" w:rsidRDefault="00D25666">
      <w:r>
        <w:separator/>
      </w:r>
    </w:p>
  </w:footnote>
  <w:footnote w:type="continuationSeparator" w:id="0">
    <w:p w14:paraId="54AE19DE" w14:textId="77777777" w:rsidR="00D25666" w:rsidRDefault="00D25666">
      <w:r>
        <w:continuationSeparator/>
      </w:r>
    </w:p>
  </w:footnote>
  <w:footnote w:type="continuationNotice" w:id="1">
    <w:p w14:paraId="023B5467" w14:textId="77777777" w:rsidR="00D25666" w:rsidRDefault="00D256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B243" w14:textId="77777777" w:rsidR="00D8144F" w:rsidRPr="00D8144F" w:rsidRDefault="00D8144F" w:rsidP="00D8144F">
    <w:pPr>
      <w:pStyle w:val="Hlavika"/>
      <w:jc w:val="center"/>
      <w:rPr>
        <w:sz w:val="28"/>
        <w:szCs w:val="28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0051AB"/>
    <w:multiLevelType w:val="hybridMultilevel"/>
    <w:tmpl w:val="920ECB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9359B"/>
    <w:multiLevelType w:val="hybridMultilevel"/>
    <w:tmpl w:val="0A48D6E6"/>
    <w:lvl w:ilvl="0" w:tplc="9300EDA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AE5AED"/>
    <w:multiLevelType w:val="multilevel"/>
    <w:tmpl w:val="2362E4C6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22A35" w:themeColor="text2" w:themeShade="8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1855559">
    <w:abstractNumId w:val="25"/>
  </w:num>
  <w:num w:numId="2" w16cid:durableId="573858471">
    <w:abstractNumId w:val="27"/>
  </w:num>
  <w:num w:numId="3" w16cid:durableId="1239318481">
    <w:abstractNumId w:val="29"/>
  </w:num>
  <w:num w:numId="4" w16cid:durableId="708265427">
    <w:abstractNumId w:val="17"/>
  </w:num>
  <w:num w:numId="5" w16cid:durableId="113525622">
    <w:abstractNumId w:val="3"/>
  </w:num>
  <w:num w:numId="6" w16cid:durableId="856043062">
    <w:abstractNumId w:val="6"/>
  </w:num>
  <w:num w:numId="7" w16cid:durableId="537087605">
    <w:abstractNumId w:val="23"/>
  </w:num>
  <w:num w:numId="8" w16cid:durableId="931283028">
    <w:abstractNumId w:val="13"/>
  </w:num>
  <w:num w:numId="9" w16cid:durableId="1067919733">
    <w:abstractNumId w:val="15"/>
  </w:num>
  <w:num w:numId="10" w16cid:durableId="1194153592">
    <w:abstractNumId w:val="30"/>
  </w:num>
  <w:num w:numId="11" w16cid:durableId="578715408">
    <w:abstractNumId w:val="20"/>
  </w:num>
  <w:num w:numId="12" w16cid:durableId="1608930044">
    <w:abstractNumId w:val="22"/>
  </w:num>
  <w:num w:numId="13" w16cid:durableId="1882861963">
    <w:abstractNumId w:val="7"/>
  </w:num>
  <w:num w:numId="14" w16cid:durableId="635254886">
    <w:abstractNumId w:val="14"/>
  </w:num>
  <w:num w:numId="15" w16cid:durableId="1049919121">
    <w:abstractNumId w:val="16"/>
  </w:num>
  <w:num w:numId="16" w16cid:durableId="646782350">
    <w:abstractNumId w:val="9"/>
  </w:num>
  <w:num w:numId="17" w16cid:durableId="847326431">
    <w:abstractNumId w:val="31"/>
  </w:num>
  <w:num w:numId="18" w16cid:durableId="1936743350">
    <w:abstractNumId w:val="26"/>
  </w:num>
  <w:num w:numId="19" w16cid:durableId="2014723295">
    <w:abstractNumId w:val="12"/>
  </w:num>
  <w:num w:numId="20" w16cid:durableId="537398844">
    <w:abstractNumId w:val="2"/>
  </w:num>
  <w:num w:numId="21" w16cid:durableId="665668608">
    <w:abstractNumId w:val="24"/>
  </w:num>
  <w:num w:numId="22" w16cid:durableId="901868781">
    <w:abstractNumId w:val="21"/>
  </w:num>
  <w:num w:numId="23" w16cid:durableId="390692511">
    <w:abstractNumId w:val="11"/>
  </w:num>
  <w:num w:numId="24" w16cid:durableId="733354859">
    <w:abstractNumId w:val="10"/>
  </w:num>
  <w:num w:numId="25" w16cid:durableId="1854877630">
    <w:abstractNumId w:val="19"/>
  </w:num>
  <w:num w:numId="26" w16cid:durableId="1015302216">
    <w:abstractNumId w:val="18"/>
  </w:num>
  <w:num w:numId="27" w16cid:durableId="1994290825">
    <w:abstractNumId w:val="28"/>
  </w:num>
  <w:num w:numId="28" w16cid:durableId="61485966">
    <w:abstractNumId w:val="8"/>
  </w:num>
  <w:num w:numId="29" w16cid:durableId="523137403">
    <w:abstractNumId w:val="5"/>
  </w:num>
  <w:num w:numId="30" w16cid:durableId="27263877">
    <w:abstractNumId w:val="4"/>
  </w:num>
  <w:num w:numId="31" w16cid:durableId="1403066400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07C0"/>
    <w:rsid w:val="00001BC1"/>
    <w:rsid w:val="00003373"/>
    <w:rsid w:val="000034E7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07AF9"/>
    <w:rsid w:val="00010280"/>
    <w:rsid w:val="00010529"/>
    <w:rsid w:val="000106A4"/>
    <w:rsid w:val="000106C3"/>
    <w:rsid w:val="00011542"/>
    <w:rsid w:val="0001180F"/>
    <w:rsid w:val="000121D6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402"/>
    <w:rsid w:val="0002073F"/>
    <w:rsid w:val="00020EAC"/>
    <w:rsid w:val="000215AD"/>
    <w:rsid w:val="000216F9"/>
    <w:rsid w:val="00021C98"/>
    <w:rsid w:val="00022171"/>
    <w:rsid w:val="00023814"/>
    <w:rsid w:val="00023CDC"/>
    <w:rsid w:val="0002476B"/>
    <w:rsid w:val="00024A9C"/>
    <w:rsid w:val="00024D96"/>
    <w:rsid w:val="00025016"/>
    <w:rsid w:val="000256EA"/>
    <w:rsid w:val="00026C92"/>
    <w:rsid w:val="000272A2"/>
    <w:rsid w:val="00030977"/>
    <w:rsid w:val="000311B2"/>
    <w:rsid w:val="00031316"/>
    <w:rsid w:val="000315EF"/>
    <w:rsid w:val="00031CA6"/>
    <w:rsid w:val="00031D4C"/>
    <w:rsid w:val="00031F5D"/>
    <w:rsid w:val="0003286E"/>
    <w:rsid w:val="0003303B"/>
    <w:rsid w:val="000339AD"/>
    <w:rsid w:val="00033BB0"/>
    <w:rsid w:val="00034AC2"/>
    <w:rsid w:val="00036AD9"/>
    <w:rsid w:val="0004067F"/>
    <w:rsid w:val="00040F32"/>
    <w:rsid w:val="00041B90"/>
    <w:rsid w:val="00042252"/>
    <w:rsid w:val="000425CF"/>
    <w:rsid w:val="0004397A"/>
    <w:rsid w:val="00043BEA"/>
    <w:rsid w:val="00043F90"/>
    <w:rsid w:val="00044609"/>
    <w:rsid w:val="00044D3B"/>
    <w:rsid w:val="00045BD5"/>
    <w:rsid w:val="00045C2E"/>
    <w:rsid w:val="00047392"/>
    <w:rsid w:val="000476D1"/>
    <w:rsid w:val="0004792D"/>
    <w:rsid w:val="00047DEC"/>
    <w:rsid w:val="00050361"/>
    <w:rsid w:val="00050676"/>
    <w:rsid w:val="00050AF3"/>
    <w:rsid w:val="0005102C"/>
    <w:rsid w:val="00051040"/>
    <w:rsid w:val="0005113A"/>
    <w:rsid w:val="0005175A"/>
    <w:rsid w:val="00051E2A"/>
    <w:rsid w:val="000523BE"/>
    <w:rsid w:val="000527AD"/>
    <w:rsid w:val="00052934"/>
    <w:rsid w:val="00053419"/>
    <w:rsid w:val="00053749"/>
    <w:rsid w:val="00054F19"/>
    <w:rsid w:val="0005615E"/>
    <w:rsid w:val="0005714C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3E19"/>
    <w:rsid w:val="000640B6"/>
    <w:rsid w:val="0006482C"/>
    <w:rsid w:val="00064ADB"/>
    <w:rsid w:val="00066E9E"/>
    <w:rsid w:val="0006703D"/>
    <w:rsid w:val="00070411"/>
    <w:rsid w:val="000706BA"/>
    <w:rsid w:val="000707B0"/>
    <w:rsid w:val="000707F7"/>
    <w:rsid w:val="00071024"/>
    <w:rsid w:val="000711EA"/>
    <w:rsid w:val="00071A92"/>
    <w:rsid w:val="00071EA8"/>
    <w:rsid w:val="00072279"/>
    <w:rsid w:val="00073D3F"/>
    <w:rsid w:val="000743D0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3C1"/>
    <w:rsid w:val="0008143C"/>
    <w:rsid w:val="00081456"/>
    <w:rsid w:val="000815DE"/>
    <w:rsid w:val="00081620"/>
    <w:rsid w:val="00081DD8"/>
    <w:rsid w:val="00081F3C"/>
    <w:rsid w:val="00083135"/>
    <w:rsid w:val="00084561"/>
    <w:rsid w:val="000848D2"/>
    <w:rsid w:val="00084912"/>
    <w:rsid w:val="000852F7"/>
    <w:rsid w:val="00085D14"/>
    <w:rsid w:val="000866FE"/>
    <w:rsid w:val="00086804"/>
    <w:rsid w:val="000869D0"/>
    <w:rsid w:val="00087382"/>
    <w:rsid w:val="00091174"/>
    <w:rsid w:val="000911F7"/>
    <w:rsid w:val="00091A20"/>
    <w:rsid w:val="00091A87"/>
    <w:rsid w:val="00092A41"/>
    <w:rsid w:val="00092B88"/>
    <w:rsid w:val="00092C0A"/>
    <w:rsid w:val="00092D5E"/>
    <w:rsid w:val="00092FB9"/>
    <w:rsid w:val="000930F3"/>
    <w:rsid w:val="00093EF9"/>
    <w:rsid w:val="000942B1"/>
    <w:rsid w:val="000946EC"/>
    <w:rsid w:val="00094842"/>
    <w:rsid w:val="00094926"/>
    <w:rsid w:val="00094995"/>
    <w:rsid w:val="00094A43"/>
    <w:rsid w:val="000950FE"/>
    <w:rsid w:val="000955EA"/>
    <w:rsid w:val="00095DF6"/>
    <w:rsid w:val="000967A2"/>
    <w:rsid w:val="00096F19"/>
    <w:rsid w:val="00096F33"/>
    <w:rsid w:val="00097881"/>
    <w:rsid w:val="00097ECD"/>
    <w:rsid w:val="000A0249"/>
    <w:rsid w:val="000A0B0F"/>
    <w:rsid w:val="000A0BC6"/>
    <w:rsid w:val="000A0E11"/>
    <w:rsid w:val="000A1030"/>
    <w:rsid w:val="000A159F"/>
    <w:rsid w:val="000A1866"/>
    <w:rsid w:val="000A196F"/>
    <w:rsid w:val="000A20AC"/>
    <w:rsid w:val="000A22E6"/>
    <w:rsid w:val="000A3647"/>
    <w:rsid w:val="000A4329"/>
    <w:rsid w:val="000A44F4"/>
    <w:rsid w:val="000A4913"/>
    <w:rsid w:val="000A4B3B"/>
    <w:rsid w:val="000A52E7"/>
    <w:rsid w:val="000A5C61"/>
    <w:rsid w:val="000A5CAE"/>
    <w:rsid w:val="000A5E3D"/>
    <w:rsid w:val="000A5FC0"/>
    <w:rsid w:val="000A64C1"/>
    <w:rsid w:val="000A67AA"/>
    <w:rsid w:val="000A7466"/>
    <w:rsid w:val="000B0726"/>
    <w:rsid w:val="000B0D7B"/>
    <w:rsid w:val="000B0F54"/>
    <w:rsid w:val="000B10C6"/>
    <w:rsid w:val="000B1200"/>
    <w:rsid w:val="000B1351"/>
    <w:rsid w:val="000B150C"/>
    <w:rsid w:val="000B1A78"/>
    <w:rsid w:val="000B20E8"/>
    <w:rsid w:val="000B240C"/>
    <w:rsid w:val="000B3084"/>
    <w:rsid w:val="000B34AA"/>
    <w:rsid w:val="000B3897"/>
    <w:rsid w:val="000B42B7"/>
    <w:rsid w:val="000B504E"/>
    <w:rsid w:val="000B50A4"/>
    <w:rsid w:val="000B57AE"/>
    <w:rsid w:val="000B6660"/>
    <w:rsid w:val="000B6F0F"/>
    <w:rsid w:val="000B721D"/>
    <w:rsid w:val="000B732F"/>
    <w:rsid w:val="000B7C9E"/>
    <w:rsid w:val="000B7F03"/>
    <w:rsid w:val="000C0033"/>
    <w:rsid w:val="000C0B2A"/>
    <w:rsid w:val="000C0FCE"/>
    <w:rsid w:val="000C1588"/>
    <w:rsid w:val="000C1F5C"/>
    <w:rsid w:val="000C2272"/>
    <w:rsid w:val="000C25C4"/>
    <w:rsid w:val="000C330A"/>
    <w:rsid w:val="000C3460"/>
    <w:rsid w:val="000C3577"/>
    <w:rsid w:val="000C35D2"/>
    <w:rsid w:val="000C3CFB"/>
    <w:rsid w:val="000C3D5A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25E"/>
    <w:rsid w:val="000D5550"/>
    <w:rsid w:val="000D5DCE"/>
    <w:rsid w:val="000D673D"/>
    <w:rsid w:val="000D6A7D"/>
    <w:rsid w:val="000D72B5"/>
    <w:rsid w:val="000D7F40"/>
    <w:rsid w:val="000E01BC"/>
    <w:rsid w:val="000E0338"/>
    <w:rsid w:val="000E1372"/>
    <w:rsid w:val="000E1B6D"/>
    <w:rsid w:val="000E2E41"/>
    <w:rsid w:val="000E380F"/>
    <w:rsid w:val="000E3ED9"/>
    <w:rsid w:val="000E49D5"/>
    <w:rsid w:val="000E4D4E"/>
    <w:rsid w:val="000E631F"/>
    <w:rsid w:val="000E6BB3"/>
    <w:rsid w:val="000E6FF1"/>
    <w:rsid w:val="000F041D"/>
    <w:rsid w:val="000F052D"/>
    <w:rsid w:val="000F0CCA"/>
    <w:rsid w:val="000F0DCB"/>
    <w:rsid w:val="000F0DE3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6C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2DB5"/>
    <w:rsid w:val="0010360F"/>
    <w:rsid w:val="00103DFD"/>
    <w:rsid w:val="0010429B"/>
    <w:rsid w:val="00104755"/>
    <w:rsid w:val="001050B2"/>
    <w:rsid w:val="001063CD"/>
    <w:rsid w:val="001065D6"/>
    <w:rsid w:val="001068A3"/>
    <w:rsid w:val="00106BC0"/>
    <w:rsid w:val="001078F6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2F9E"/>
    <w:rsid w:val="001130ED"/>
    <w:rsid w:val="0011363D"/>
    <w:rsid w:val="00113B56"/>
    <w:rsid w:val="0011478C"/>
    <w:rsid w:val="00114E66"/>
    <w:rsid w:val="0011510C"/>
    <w:rsid w:val="001157BD"/>
    <w:rsid w:val="00115864"/>
    <w:rsid w:val="00115FA1"/>
    <w:rsid w:val="00116212"/>
    <w:rsid w:val="00116E18"/>
    <w:rsid w:val="0011774C"/>
    <w:rsid w:val="00117849"/>
    <w:rsid w:val="001179EF"/>
    <w:rsid w:val="00117D8F"/>
    <w:rsid w:val="00120340"/>
    <w:rsid w:val="0012068D"/>
    <w:rsid w:val="0012124B"/>
    <w:rsid w:val="00121AB1"/>
    <w:rsid w:val="001224B1"/>
    <w:rsid w:val="00123169"/>
    <w:rsid w:val="00123763"/>
    <w:rsid w:val="001237CD"/>
    <w:rsid w:val="0012381C"/>
    <w:rsid w:val="00124041"/>
    <w:rsid w:val="001241B6"/>
    <w:rsid w:val="001246F2"/>
    <w:rsid w:val="00125052"/>
    <w:rsid w:val="00125D76"/>
    <w:rsid w:val="00125FAF"/>
    <w:rsid w:val="0012633C"/>
    <w:rsid w:val="00126685"/>
    <w:rsid w:val="00126764"/>
    <w:rsid w:val="00126950"/>
    <w:rsid w:val="00126C11"/>
    <w:rsid w:val="00126C92"/>
    <w:rsid w:val="00127251"/>
    <w:rsid w:val="0012762B"/>
    <w:rsid w:val="00130AF0"/>
    <w:rsid w:val="00130C1F"/>
    <w:rsid w:val="00131963"/>
    <w:rsid w:val="00131A8E"/>
    <w:rsid w:val="001321FC"/>
    <w:rsid w:val="00132D52"/>
    <w:rsid w:val="00133A9B"/>
    <w:rsid w:val="00133CAA"/>
    <w:rsid w:val="00133DAF"/>
    <w:rsid w:val="00134961"/>
    <w:rsid w:val="00134E62"/>
    <w:rsid w:val="0013536E"/>
    <w:rsid w:val="0013539F"/>
    <w:rsid w:val="00135A4C"/>
    <w:rsid w:val="00135C00"/>
    <w:rsid w:val="00135CE4"/>
    <w:rsid w:val="0013610D"/>
    <w:rsid w:val="0013621F"/>
    <w:rsid w:val="00136C24"/>
    <w:rsid w:val="0013741D"/>
    <w:rsid w:val="00137A01"/>
    <w:rsid w:val="001402E9"/>
    <w:rsid w:val="00140449"/>
    <w:rsid w:val="00140A68"/>
    <w:rsid w:val="00141557"/>
    <w:rsid w:val="0014283F"/>
    <w:rsid w:val="00142B74"/>
    <w:rsid w:val="00144254"/>
    <w:rsid w:val="00144331"/>
    <w:rsid w:val="00144D70"/>
    <w:rsid w:val="001463D9"/>
    <w:rsid w:val="001468B7"/>
    <w:rsid w:val="001469C5"/>
    <w:rsid w:val="00146AD6"/>
    <w:rsid w:val="001473C3"/>
    <w:rsid w:val="00147659"/>
    <w:rsid w:val="001502B0"/>
    <w:rsid w:val="0015059E"/>
    <w:rsid w:val="00150847"/>
    <w:rsid w:val="00151D5C"/>
    <w:rsid w:val="00151EF5"/>
    <w:rsid w:val="00152004"/>
    <w:rsid w:val="0015236B"/>
    <w:rsid w:val="00152385"/>
    <w:rsid w:val="0015356D"/>
    <w:rsid w:val="001550B0"/>
    <w:rsid w:val="001550EB"/>
    <w:rsid w:val="00156227"/>
    <w:rsid w:val="00156936"/>
    <w:rsid w:val="00157BE8"/>
    <w:rsid w:val="00161A2D"/>
    <w:rsid w:val="001625DE"/>
    <w:rsid w:val="00162633"/>
    <w:rsid w:val="00162E88"/>
    <w:rsid w:val="00162EDB"/>
    <w:rsid w:val="001630D5"/>
    <w:rsid w:val="0016744E"/>
    <w:rsid w:val="0016780A"/>
    <w:rsid w:val="0017009B"/>
    <w:rsid w:val="0017069F"/>
    <w:rsid w:val="00170DD1"/>
    <w:rsid w:val="00170FEA"/>
    <w:rsid w:val="001710B4"/>
    <w:rsid w:val="001715F7"/>
    <w:rsid w:val="00171BCC"/>
    <w:rsid w:val="00172A2B"/>
    <w:rsid w:val="00172E81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61F9"/>
    <w:rsid w:val="00177124"/>
    <w:rsid w:val="00177A78"/>
    <w:rsid w:val="0018016C"/>
    <w:rsid w:val="00180436"/>
    <w:rsid w:val="001804E9"/>
    <w:rsid w:val="00180CE0"/>
    <w:rsid w:val="00181281"/>
    <w:rsid w:val="001819F0"/>
    <w:rsid w:val="00181E70"/>
    <w:rsid w:val="00182ECC"/>
    <w:rsid w:val="00183099"/>
    <w:rsid w:val="0018315C"/>
    <w:rsid w:val="001834AD"/>
    <w:rsid w:val="0018357F"/>
    <w:rsid w:val="001837E2"/>
    <w:rsid w:val="00183B3C"/>
    <w:rsid w:val="00183C65"/>
    <w:rsid w:val="00183DDD"/>
    <w:rsid w:val="00184339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0D68"/>
    <w:rsid w:val="00190DA1"/>
    <w:rsid w:val="00192200"/>
    <w:rsid w:val="00192FCC"/>
    <w:rsid w:val="00192FE3"/>
    <w:rsid w:val="00193930"/>
    <w:rsid w:val="00193A8C"/>
    <w:rsid w:val="00193E6F"/>
    <w:rsid w:val="001956EB"/>
    <w:rsid w:val="00195C4D"/>
    <w:rsid w:val="001964C5"/>
    <w:rsid w:val="00196699"/>
    <w:rsid w:val="001974D9"/>
    <w:rsid w:val="00197783"/>
    <w:rsid w:val="001979F1"/>
    <w:rsid w:val="001A0851"/>
    <w:rsid w:val="001A088A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674B"/>
    <w:rsid w:val="001A6CCD"/>
    <w:rsid w:val="001A79A3"/>
    <w:rsid w:val="001B0889"/>
    <w:rsid w:val="001B17C7"/>
    <w:rsid w:val="001B2A71"/>
    <w:rsid w:val="001B2FDD"/>
    <w:rsid w:val="001B30CB"/>
    <w:rsid w:val="001B49C5"/>
    <w:rsid w:val="001B4C69"/>
    <w:rsid w:val="001B5574"/>
    <w:rsid w:val="001B57AB"/>
    <w:rsid w:val="001B5CF6"/>
    <w:rsid w:val="001B5D57"/>
    <w:rsid w:val="001B74FF"/>
    <w:rsid w:val="001B7997"/>
    <w:rsid w:val="001B7DEE"/>
    <w:rsid w:val="001C1252"/>
    <w:rsid w:val="001C18AA"/>
    <w:rsid w:val="001C2324"/>
    <w:rsid w:val="001C3B5C"/>
    <w:rsid w:val="001C4016"/>
    <w:rsid w:val="001C4410"/>
    <w:rsid w:val="001C47D8"/>
    <w:rsid w:val="001C4934"/>
    <w:rsid w:val="001C4D20"/>
    <w:rsid w:val="001C5594"/>
    <w:rsid w:val="001C5B9B"/>
    <w:rsid w:val="001C6307"/>
    <w:rsid w:val="001C6B32"/>
    <w:rsid w:val="001C6E39"/>
    <w:rsid w:val="001C7716"/>
    <w:rsid w:val="001C7B35"/>
    <w:rsid w:val="001C7C7D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1B2B"/>
    <w:rsid w:val="001D2B1E"/>
    <w:rsid w:val="001D2B40"/>
    <w:rsid w:val="001D33F6"/>
    <w:rsid w:val="001D38DF"/>
    <w:rsid w:val="001D399D"/>
    <w:rsid w:val="001D3BDC"/>
    <w:rsid w:val="001D43AF"/>
    <w:rsid w:val="001D45E4"/>
    <w:rsid w:val="001D4992"/>
    <w:rsid w:val="001D4C39"/>
    <w:rsid w:val="001D4F14"/>
    <w:rsid w:val="001D50B7"/>
    <w:rsid w:val="001D5611"/>
    <w:rsid w:val="001D576D"/>
    <w:rsid w:val="001D60CC"/>
    <w:rsid w:val="001D68F6"/>
    <w:rsid w:val="001D6B60"/>
    <w:rsid w:val="001D6E79"/>
    <w:rsid w:val="001D77BF"/>
    <w:rsid w:val="001D79FC"/>
    <w:rsid w:val="001E0574"/>
    <w:rsid w:val="001E0A48"/>
    <w:rsid w:val="001E0F54"/>
    <w:rsid w:val="001E1234"/>
    <w:rsid w:val="001E177F"/>
    <w:rsid w:val="001E1B9C"/>
    <w:rsid w:val="001E1CAC"/>
    <w:rsid w:val="001E209C"/>
    <w:rsid w:val="001E2F7B"/>
    <w:rsid w:val="001E3043"/>
    <w:rsid w:val="001E3183"/>
    <w:rsid w:val="001E3E07"/>
    <w:rsid w:val="001E3FC9"/>
    <w:rsid w:val="001E472B"/>
    <w:rsid w:val="001E4AC2"/>
    <w:rsid w:val="001E4EE2"/>
    <w:rsid w:val="001E69E6"/>
    <w:rsid w:val="001E6DED"/>
    <w:rsid w:val="001E6E66"/>
    <w:rsid w:val="001E71E4"/>
    <w:rsid w:val="001E7428"/>
    <w:rsid w:val="001E7985"/>
    <w:rsid w:val="001E7B2C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729"/>
    <w:rsid w:val="00200DA7"/>
    <w:rsid w:val="00201AD0"/>
    <w:rsid w:val="00201C07"/>
    <w:rsid w:val="00201D46"/>
    <w:rsid w:val="002020F8"/>
    <w:rsid w:val="0020250C"/>
    <w:rsid w:val="0020269A"/>
    <w:rsid w:val="00202C4D"/>
    <w:rsid w:val="0020305D"/>
    <w:rsid w:val="00203094"/>
    <w:rsid w:val="002033B3"/>
    <w:rsid w:val="00204100"/>
    <w:rsid w:val="0020435D"/>
    <w:rsid w:val="0020482D"/>
    <w:rsid w:val="00204F08"/>
    <w:rsid w:val="002053B4"/>
    <w:rsid w:val="002053F7"/>
    <w:rsid w:val="00206400"/>
    <w:rsid w:val="00206A6F"/>
    <w:rsid w:val="00206C3F"/>
    <w:rsid w:val="00206DB9"/>
    <w:rsid w:val="00206EC0"/>
    <w:rsid w:val="00206F8A"/>
    <w:rsid w:val="00207381"/>
    <w:rsid w:val="002077BC"/>
    <w:rsid w:val="00210642"/>
    <w:rsid w:val="002106A2"/>
    <w:rsid w:val="00210707"/>
    <w:rsid w:val="00210965"/>
    <w:rsid w:val="00210DEE"/>
    <w:rsid w:val="00210FA5"/>
    <w:rsid w:val="00211160"/>
    <w:rsid w:val="002111B2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45A3"/>
    <w:rsid w:val="00215734"/>
    <w:rsid w:val="00215A89"/>
    <w:rsid w:val="00216087"/>
    <w:rsid w:val="00216442"/>
    <w:rsid w:val="00216D92"/>
    <w:rsid w:val="002170B9"/>
    <w:rsid w:val="00217D6F"/>
    <w:rsid w:val="00217DD6"/>
    <w:rsid w:val="00217DEB"/>
    <w:rsid w:val="0022043D"/>
    <w:rsid w:val="00220685"/>
    <w:rsid w:val="00220A10"/>
    <w:rsid w:val="00220A30"/>
    <w:rsid w:val="00220AD5"/>
    <w:rsid w:val="00220E94"/>
    <w:rsid w:val="0022132E"/>
    <w:rsid w:val="00221831"/>
    <w:rsid w:val="00221B1F"/>
    <w:rsid w:val="00222C11"/>
    <w:rsid w:val="00222C55"/>
    <w:rsid w:val="00223244"/>
    <w:rsid w:val="002232C6"/>
    <w:rsid w:val="002233D3"/>
    <w:rsid w:val="0022345B"/>
    <w:rsid w:val="00223557"/>
    <w:rsid w:val="00223755"/>
    <w:rsid w:val="00223EE0"/>
    <w:rsid w:val="00223F1B"/>
    <w:rsid w:val="00224792"/>
    <w:rsid w:val="00224D71"/>
    <w:rsid w:val="00224DDA"/>
    <w:rsid w:val="00225D1F"/>
    <w:rsid w:val="00225EB2"/>
    <w:rsid w:val="00226148"/>
    <w:rsid w:val="00226434"/>
    <w:rsid w:val="0022652A"/>
    <w:rsid w:val="00226885"/>
    <w:rsid w:val="00226AC7"/>
    <w:rsid w:val="002271DE"/>
    <w:rsid w:val="002272FB"/>
    <w:rsid w:val="00227913"/>
    <w:rsid w:val="00230196"/>
    <w:rsid w:val="00230482"/>
    <w:rsid w:val="00230855"/>
    <w:rsid w:val="00231513"/>
    <w:rsid w:val="00231DE6"/>
    <w:rsid w:val="00232AB7"/>
    <w:rsid w:val="002335B2"/>
    <w:rsid w:val="002338B7"/>
    <w:rsid w:val="002348D8"/>
    <w:rsid w:val="00234BE4"/>
    <w:rsid w:val="002357DB"/>
    <w:rsid w:val="00235ABB"/>
    <w:rsid w:val="00235CF7"/>
    <w:rsid w:val="00235EF0"/>
    <w:rsid w:val="00236CE1"/>
    <w:rsid w:val="0023779F"/>
    <w:rsid w:val="00237DD3"/>
    <w:rsid w:val="00240021"/>
    <w:rsid w:val="00240A1A"/>
    <w:rsid w:val="002412CE"/>
    <w:rsid w:val="00241877"/>
    <w:rsid w:val="002419BE"/>
    <w:rsid w:val="002432E8"/>
    <w:rsid w:val="00245365"/>
    <w:rsid w:val="00245418"/>
    <w:rsid w:val="00245F1E"/>
    <w:rsid w:val="00246382"/>
    <w:rsid w:val="0024640B"/>
    <w:rsid w:val="002466A4"/>
    <w:rsid w:val="002468D4"/>
    <w:rsid w:val="002470B5"/>
    <w:rsid w:val="002507E7"/>
    <w:rsid w:val="00250D8F"/>
    <w:rsid w:val="00251A91"/>
    <w:rsid w:val="00251CE8"/>
    <w:rsid w:val="0025294D"/>
    <w:rsid w:val="002532C3"/>
    <w:rsid w:val="002532D4"/>
    <w:rsid w:val="002533B9"/>
    <w:rsid w:val="00253528"/>
    <w:rsid w:val="002551AB"/>
    <w:rsid w:val="00255334"/>
    <w:rsid w:val="00255539"/>
    <w:rsid w:val="00255EFE"/>
    <w:rsid w:val="00257086"/>
    <w:rsid w:val="002573A7"/>
    <w:rsid w:val="0026006A"/>
    <w:rsid w:val="0026092B"/>
    <w:rsid w:val="00261650"/>
    <w:rsid w:val="002625E4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16F"/>
    <w:rsid w:val="00267B77"/>
    <w:rsid w:val="00267EFD"/>
    <w:rsid w:val="00270979"/>
    <w:rsid w:val="002713F4"/>
    <w:rsid w:val="00271CEB"/>
    <w:rsid w:val="00271E62"/>
    <w:rsid w:val="0027228C"/>
    <w:rsid w:val="00272A01"/>
    <w:rsid w:val="00272A87"/>
    <w:rsid w:val="00272C9B"/>
    <w:rsid w:val="00272F69"/>
    <w:rsid w:val="00273002"/>
    <w:rsid w:val="00273FFA"/>
    <w:rsid w:val="002742DB"/>
    <w:rsid w:val="002747BB"/>
    <w:rsid w:val="00274810"/>
    <w:rsid w:val="00274B8A"/>
    <w:rsid w:val="00274D8A"/>
    <w:rsid w:val="00275009"/>
    <w:rsid w:val="00275D0C"/>
    <w:rsid w:val="00275EFE"/>
    <w:rsid w:val="00276012"/>
    <w:rsid w:val="002763AB"/>
    <w:rsid w:val="002768AD"/>
    <w:rsid w:val="00276BAE"/>
    <w:rsid w:val="00277555"/>
    <w:rsid w:val="00277966"/>
    <w:rsid w:val="00277A0C"/>
    <w:rsid w:val="00277F28"/>
    <w:rsid w:val="0028067B"/>
    <w:rsid w:val="002812B9"/>
    <w:rsid w:val="00281D29"/>
    <w:rsid w:val="00282FEF"/>
    <w:rsid w:val="00283899"/>
    <w:rsid w:val="0028400F"/>
    <w:rsid w:val="00284053"/>
    <w:rsid w:val="002844AA"/>
    <w:rsid w:val="00285D1A"/>
    <w:rsid w:val="002862A9"/>
    <w:rsid w:val="00286558"/>
    <w:rsid w:val="0028741C"/>
    <w:rsid w:val="00287556"/>
    <w:rsid w:val="00287732"/>
    <w:rsid w:val="002879D4"/>
    <w:rsid w:val="002903CD"/>
    <w:rsid w:val="00290C9B"/>
    <w:rsid w:val="00290E76"/>
    <w:rsid w:val="002910B3"/>
    <w:rsid w:val="002912D9"/>
    <w:rsid w:val="00291655"/>
    <w:rsid w:val="00291B3F"/>
    <w:rsid w:val="00291DC0"/>
    <w:rsid w:val="00292311"/>
    <w:rsid w:val="002926DA"/>
    <w:rsid w:val="00292897"/>
    <w:rsid w:val="00292F03"/>
    <w:rsid w:val="002930F4"/>
    <w:rsid w:val="00293B69"/>
    <w:rsid w:val="00293E91"/>
    <w:rsid w:val="00293E94"/>
    <w:rsid w:val="00294B58"/>
    <w:rsid w:val="0029588C"/>
    <w:rsid w:val="00295ED5"/>
    <w:rsid w:val="00296AC1"/>
    <w:rsid w:val="00296BDD"/>
    <w:rsid w:val="00296F8C"/>
    <w:rsid w:val="002973FF"/>
    <w:rsid w:val="002979B1"/>
    <w:rsid w:val="00297CE0"/>
    <w:rsid w:val="002A0554"/>
    <w:rsid w:val="002A104A"/>
    <w:rsid w:val="002A14DD"/>
    <w:rsid w:val="002A17D2"/>
    <w:rsid w:val="002A1E08"/>
    <w:rsid w:val="002A22CF"/>
    <w:rsid w:val="002A26BE"/>
    <w:rsid w:val="002A3616"/>
    <w:rsid w:val="002A3C1D"/>
    <w:rsid w:val="002A458F"/>
    <w:rsid w:val="002A5085"/>
    <w:rsid w:val="002A545D"/>
    <w:rsid w:val="002A57E4"/>
    <w:rsid w:val="002A5F02"/>
    <w:rsid w:val="002A6E76"/>
    <w:rsid w:val="002A76DD"/>
    <w:rsid w:val="002A773E"/>
    <w:rsid w:val="002A7E55"/>
    <w:rsid w:val="002A7F2A"/>
    <w:rsid w:val="002B03FB"/>
    <w:rsid w:val="002B08B2"/>
    <w:rsid w:val="002B0E1B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562A"/>
    <w:rsid w:val="002B5B17"/>
    <w:rsid w:val="002B6D57"/>
    <w:rsid w:val="002B6DA2"/>
    <w:rsid w:val="002B772D"/>
    <w:rsid w:val="002C005C"/>
    <w:rsid w:val="002C007F"/>
    <w:rsid w:val="002C027B"/>
    <w:rsid w:val="002C159A"/>
    <w:rsid w:val="002C195D"/>
    <w:rsid w:val="002C3355"/>
    <w:rsid w:val="002C339D"/>
    <w:rsid w:val="002C36D6"/>
    <w:rsid w:val="002C3DD0"/>
    <w:rsid w:val="002C41D0"/>
    <w:rsid w:val="002C4323"/>
    <w:rsid w:val="002C4E6D"/>
    <w:rsid w:val="002C4F93"/>
    <w:rsid w:val="002C542E"/>
    <w:rsid w:val="002C5FB4"/>
    <w:rsid w:val="002C61FA"/>
    <w:rsid w:val="002C6BDD"/>
    <w:rsid w:val="002C7104"/>
    <w:rsid w:val="002D003F"/>
    <w:rsid w:val="002D0E42"/>
    <w:rsid w:val="002D11AA"/>
    <w:rsid w:val="002D198F"/>
    <w:rsid w:val="002D205F"/>
    <w:rsid w:val="002D27EC"/>
    <w:rsid w:val="002D2DDF"/>
    <w:rsid w:val="002D331E"/>
    <w:rsid w:val="002D3364"/>
    <w:rsid w:val="002D3A14"/>
    <w:rsid w:val="002D3B54"/>
    <w:rsid w:val="002D3BDC"/>
    <w:rsid w:val="002D3CD1"/>
    <w:rsid w:val="002D40C2"/>
    <w:rsid w:val="002D40C8"/>
    <w:rsid w:val="002D44F8"/>
    <w:rsid w:val="002D4532"/>
    <w:rsid w:val="002D4F74"/>
    <w:rsid w:val="002D4F77"/>
    <w:rsid w:val="002D50D9"/>
    <w:rsid w:val="002D55AB"/>
    <w:rsid w:val="002D5639"/>
    <w:rsid w:val="002D572C"/>
    <w:rsid w:val="002D6B01"/>
    <w:rsid w:val="002D6DFC"/>
    <w:rsid w:val="002D6EA8"/>
    <w:rsid w:val="002D71A8"/>
    <w:rsid w:val="002D754A"/>
    <w:rsid w:val="002D7862"/>
    <w:rsid w:val="002E0043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296E"/>
    <w:rsid w:val="002E2E5E"/>
    <w:rsid w:val="002E354A"/>
    <w:rsid w:val="002E4614"/>
    <w:rsid w:val="002E485D"/>
    <w:rsid w:val="002E4A78"/>
    <w:rsid w:val="002E4BE4"/>
    <w:rsid w:val="002E4CFC"/>
    <w:rsid w:val="002E50C7"/>
    <w:rsid w:val="002E5122"/>
    <w:rsid w:val="002E55FE"/>
    <w:rsid w:val="002E7923"/>
    <w:rsid w:val="002E7A62"/>
    <w:rsid w:val="002F040D"/>
    <w:rsid w:val="002F0976"/>
    <w:rsid w:val="002F136C"/>
    <w:rsid w:val="002F1B07"/>
    <w:rsid w:val="002F1CD2"/>
    <w:rsid w:val="002F25EF"/>
    <w:rsid w:val="002F283B"/>
    <w:rsid w:val="002F294B"/>
    <w:rsid w:val="002F2BB1"/>
    <w:rsid w:val="002F2F52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5FB3"/>
    <w:rsid w:val="002F7568"/>
    <w:rsid w:val="002F7708"/>
    <w:rsid w:val="002F7E18"/>
    <w:rsid w:val="00300719"/>
    <w:rsid w:val="003011A0"/>
    <w:rsid w:val="00302092"/>
    <w:rsid w:val="003027C4"/>
    <w:rsid w:val="0030294D"/>
    <w:rsid w:val="00302AA6"/>
    <w:rsid w:val="00302F97"/>
    <w:rsid w:val="00303582"/>
    <w:rsid w:val="003035AE"/>
    <w:rsid w:val="00304388"/>
    <w:rsid w:val="00304F3B"/>
    <w:rsid w:val="00305138"/>
    <w:rsid w:val="00305E7E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5A0"/>
    <w:rsid w:val="003129C5"/>
    <w:rsid w:val="00312C85"/>
    <w:rsid w:val="00312E7E"/>
    <w:rsid w:val="00312F97"/>
    <w:rsid w:val="00314E76"/>
    <w:rsid w:val="00315106"/>
    <w:rsid w:val="0031549D"/>
    <w:rsid w:val="0031605C"/>
    <w:rsid w:val="00316F97"/>
    <w:rsid w:val="003173A2"/>
    <w:rsid w:val="003178A6"/>
    <w:rsid w:val="0032058A"/>
    <w:rsid w:val="00320770"/>
    <w:rsid w:val="00320BAC"/>
    <w:rsid w:val="00320BDC"/>
    <w:rsid w:val="003211F5"/>
    <w:rsid w:val="00321605"/>
    <w:rsid w:val="0032265F"/>
    <w:rsid w:val="00322935"/>
    <w:rsid w:val="00322C16"/>
    <w:rsid w:val="00324251"/>
    <w:rsid w:val="00324737"/>
    <w:rsid w:val="003252EB"/>
    <w:rsid w:val="00325B79"/>
    <w:rsid w:val="0032604D"/>
    <w:rsid w:val="00326659"/>
    <w:rsid w:val="00330C57"/>
    <w:rsid w:val="003314D0"/>
    <w:rsid w:val="00331C4C"/>
    <w:rsid w:val="00331CDD"/>
    <w:rsid w:val="003320A3"/>
    <w:rsid w:val="003321FF"/>
    <w:rsid w:val="0033255C"/>
    <w:rsid w:val="003337E9"/>
    <w:rsid w:val="003340FF"/>
    <w:rsid w:val="003346D0"/>
    <w:rsid w:val="00336DDC"/>
    <w:rsid w:val="00337792"/>
    <w:rsid w:val="00337D53"/>
    <w:rsid w:val="00340960"/>
    <w:rsid w:val="0034106C"/>
    <w:rsid w:val="0034112A"/>
    <w:rsid w:val="003412FC"/>
    <w:rsid w:val="00342F7E"/>
    <w:rsid w:val="003430C4"/>
    <w:rsid w:val="0034359A"/>
    <w:rsid w:val="003435AE"/>
    <w:rsid w:val="00343D13"/>
    <w:rsid w:val="00345985"/>
    <w:rsid w:val="00345BDF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593"/>
    <w:rsid w:val="0035398B"/>
    <w:rsid w:val="003541BF"/>
    <w:rsid w:val="0035427A"/>
    <w:rsid w:val="00354475"/>
    <w:rsid w:val="00354A1A"/>
    <w:rsid w:val="003550E2"/>
    <w:rsid w:val="0035545F"/>
    <w:rsid w:val="003554E3"/>
    <w:rsid w:val="00355D65"/>
    <w:rsid w:val="00355DD1"/>
    <w:rsid w:val="00356443"/>
    <w:rsid w:val="0035762F"/>
    <w:rsid w:val="00357AF3"/>
    <w:rsid w:val="0036086C"/>
    <w:rsid w:val="00360FE0"/>
    <w:rsid w:val="00361034"/>
    <w:rsid w:val="00361580"/>
    <w:rsid w:val="0036177C"/>
    <w:rsid w:val="00361817"/>
    <w:rsid w:val="00361904"/>
    <w:rsid w:val="00361ABC"/>
    <w:rsid w:val="00361FFA"/>
    <w:rsid w:val="00362340"/>
    <w:rsid w:val="00362A05"/>
    <w:rsid w:val="00364622"/>
    <w:rsid w:val="00364B55"/>
    <w:rsid w:val="00365353"/>
    <w:rsid w:val="00365551"/>
    <w:rsid w:val="00365901"/>
    <w:rsid w:val="00365EAB"/>
    <w:rsid w:val="003661CC"/>
    <w:rsid w:val="00366269"/>
    <w:rsid w:val="00366516"/>
    <w:rsid w:val="00366FB8"/>
    <w:rsid w:val="00367563"/>
    <w:rsid w:val="003679AD"/>
    <w:rsid w:val="00370851"/>
    <w:rsid w:val="00370B5C"/>
    <w:rsid w:val="0037168C"/>
    <w:rsid w:val="003718D0"/>
    <w:rsid w:val="00371975"/>
    <w:rsid w:val="00372698"/>
    <w:rsid w:val="003726E8"/>
    <w:rsid w:val="00372FE3"/>
    <w:rsid w:val="0037336F"/>
    <w:rsid w:val="00373CA7"/>
    <w:rsid w:val="00374439"/>
    <w:rsid w:val="0037497B"/>
    <w:rsid w:val="00374A83"/>
    <w:rsid w:val="00374B47"/>
    <w:rsid w:val="00374F87"/>
    <w:rsid w:val="003757B3"/>
    <w:rsid w:val="00375C1A"/>
    <w:rsid w:val="00376048"/>
    <w:rsid w:val="003763C2"/>
    <w:rsid w:val="003768B9"/>
    <w:rsid w:val="003768D1"/>
    <w:rsid w:val="00377112"/>
    <w:rsid w:val="00377689"/>
    <w:rsid w:val="00377D50"/>
    <w:rsid w:val="0038022B"/>
    <w:rsid w:val="0038072F"/>
    <w:rsid w:val="00380786"/>
    <w:rsid w:val="003811D1"/>
    <w:rsid w:val="00382AF8"/>
    <w:rsid w:val="00383848"/>
    <w:rsid w:val="003838E8"/>
    <w:rsid w:val="0038396C"/>
    <w:rsid w:val="00383BA6"/>
    <w:rsid w:val="003840DA"/>
    <w:rsid w:val="0038414F"/>
    <w:rsid w:val="003841AD"/>
    <w:rsid w:val="0038446F"/>
    <w:rsid w:val="00384D85"/>
    <w:rsid w:val="00386A70"/>
    <w:rsid w:val="00386EC1"/>
    <w:rsid w:val="00387A1A"/>
    <w:rsid w:val="003909E8"/>
    <w:rsid w:val="00390C51"/>
    <w:rsid w:val="00390EAD"/>
    <w:rsid w:val="003910C4"/>
    <w:rsid w:val="0039112D"/>
    <w:rsid w:val="00391147"/>
    <w:rsid w:val="00391638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1DB9"/>
    <w:rsid w:val="003A2360"/>
    <w:rsid w:val="003A2470"/>
    <w:rsid w:val="003A2498"/>
    <w:rsid w:val="003A2CBB"/>
    <w:rsid w:val="003A2E85"/>
    <w:rsid w:val="003A34FF"/>
    <w:rsid w:val="003A42DA"/>
    <w:rsid w:val="003A488E"/>
    <w:rsid w:val="003A48FC"/>
    <w:rsid w:val="003A4ADA"/>
    <w:rsid w:val="003A5024"/>
    <w:rsid w:val="003A51E8"/>
    <w:rsid w:val="003A5B74"/>
    <w:rsid w:val="003A6324"/>
    <w:rsid w:val="003A746B"/>
    <w:rsid w:val="003A74E1"/>
    <w:rsid w:val="003B0038"/>
    <w:rsid w:val="003B09A2"/>
    <w:rsid w:val="003B0CDF"/>
    <w:rsid w:val="003B1658"/>
    <w:rsid w:val="003B29B8"/>
    <w:rsid w:val="003B2B25"/>
    <w:rsid w:val="003B2C51"/>
    <w:rsid w:val="003B2CD8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4E30"/>
    <w:rsid w:val="003B6137"/>
    <w:rsid w:val="003B6BD3"/>
    <w:rsid w:val="003B74E6"/>
    <w:rsid w:val="003B757E"/>
    <w:rsid w:val="003B784F"/>
    <w:rsid w:val="003C0110"/>
    <w:rsid w:val="003C0BB3"/>
    <w:rsid w:val="003C10CF"/>
    <w:rsid w:val="003C1C1B"/>
    <w:rsid w:val="003C1F89"/>
    <w:rsid w:val="003C2956"/>
    <w:rsid w:val="003C342A"/>
    <w:rsid w:val="003C3597"/>
    <w:rsid w:val="003C3B46"/>
    <w:rsid w:val="003C4167"/>
    <w:rsid w:val="003C4AA5"/>
    <w:rsid w:val="003C4ABA"/>
    <w:rsid w:val="003C4F6B"/>
    <w:rsid w:val="003C5357"/>
    <w:rsid w:val="003C5496"/>
    <w:rsid w:val="003C56AF"/>
    <w:rsid w:val="003C5E0A"/>
    <w:rsid w:val="003C702C"/>
    <w:rsid w:val="003C780E"/>
    <w:rsid w:val="003C78F4"/>
    <w:rsid w:val="003C7EEE"/>
    <w:rsid w:val="003D02FD"/>
    <w:rsid w:val="003D065A"/>
    <w:rsid w:val="003D08DA"/>
    <w:rsid w:val="003D0D3B"/>
    <w:rsid w:val="003D1F45"/>
    <w:rsid w:val="003D2DF7"/>
    <w:rsid w:val="003D3827"/>
    <w:rsid w:val="003D3BD8"/>
    <w:rsid w:val="003D3E9A"/>
    <w:rsid w:val="003D3F67"/>
    <w:rsid w:val="003D4755"/>
    <w:rsid w:val="003D4ECB"/>
    <w:rsid w:val="003D5027"/>
    <w:rsid w:val="003D51FD"/>
    <w:rsid w:val="003D5A93"/>
    <w:rsid w:val="003D662B"/>
    <w:rsid w:val="003D7401"/>
    <w:rsid w:val="003D7FF7"/>
    <w:rsid w:val="003E097A"/>
    <w:rsid w:val="003E0B9A"/>
    <w:rsid w:val="003E1D8B"/>
    <w:rsid w:val="003E1F17"/>
    <w:rsid w:val="003E2B66"/>
    <w:rsid w:val="003E3273"/>
    <w:rsid w:val="003E3875"/>
    <w:rsid w:val="003E3D41"/>
    <w:rsid w:val="003E4B0B"/>
    <w:rsid w:val="003E525C"/>
    <w:rsid w:val="003E5492"/>
    <w:rsid w:val="003E579B"/>
    <w:rsid w:val="003E63E0"/>
    <w:rsid w:val="003E7367"/>
    <w:rsid w:val="003E74F8"/>
    <w:rsid w:val="003E779E"/>
    <w:rsid w:val="003E7FCA"/>
    <w:rsid w:val="003F06C1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BEB"/>
    <w:rsid w:val="003F4CE8"/>
    <w:rsid w:val="003F5691"/>
    <w:rsid w:val="003F5B55"/>
    <w:rsid w:val="003F5B9A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19A"/>
    <w:rsid w:val="00402306"/>
    <w:rsid w:val="0040240F"/>
    <w:rsid w:val="00402716"/>
    <w:rsid w:val="00402F7B"/>
    <w:rsid w:val="00403462"/>
    <w:rsid w:val="004037C8"/>
    <w:rsid w:val="00403D48"/>
    <w:rsid w:val="00403F25"/>
    <w:rsid w:val="0040543F"/>
    <w:rsid w:val="00405684"/>
    <w:rsid w:val="0040577E"/>
    <w:rsid w:val="004058C9"/>
    <w:rsid w:val="00405F63"/>
    <w:rsid w:val="00406486"/>
    <w:rsid w:val="00406E19"/>
    <w:rsid w:val="00406EB7"/>
    <w:rsid w:val="004076C0"/>
    <w:rsid w:val="00407F3A"/>
    <w:rsid w:val="00410322"/>
    <w:rsid w:val="00410382"/>
    <w:rsid w:val="004109FC"/>
    <w:rsid w:val="00410BB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086"/>
    <w:rsid w:val="004154DB"/>
    <w:rsid w:val="004166F1"/>
    <w:rsid w:val="00416E87"/>
    <w:rsid w:val="00417051"/>
    <w:rsid w:val="00417250"/>
    <w:rsid w:val="004174A7"/>
    <w:rsid w:val="0042028D"/>
    <w:rsid w:val="004206EF"/>
    <w:rsid w:val="00420C79"/>
    <w:rsid w:val="00422362"/>
    <w:rsid w:val="00423795"/>
    <w:rsid w:val="004241CD"/>
    <w:rsid w:val="00424223"/>
    <w:rsid w:val="004248A3"/>
    <w:rsid w:val="004251A7"/>
    <w:rsid w:val="00426098"/>
    <w:rsid w:val="004268C3"/>
    <w:rsid w:val="00426E9E"/>
    <w:rsid w:val="004270BB"/>
    <w:rsid w:val="00427D2C"/>
    <w:rsid w:val="00427ED1"/>
    <w:rsid w:val="004300DA"/>
    <w:rsid w:val="0043168A"/>
    <w:rsid w:val="00431E31"/>
    <w:rsid w:val="00431E94"/>
    <w:rsid w:val="004320AD"/>
    <w:rsid w:val="00432498"/>
    <w:rsid w:val="004324AC"/>
    <w:rsid w:val="00432966"/>
    <w:rsid w:val="00432BC9"/>
    <w:rsid w:val="00432CFE"/>
    <w:rsid w:val="00432D4D"/>
    <w:rsid w:val="004332BA"/>
    <w:rsid w:val="004333A9"/>
    <w:rsid w:val="004334C8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054A"/>
    <w:rsid w:val="00441C9B"/>
    <w:rsid w:val="00442460"/>
    <w:rsid w:val="0044344E"/>
    <w:rsid w:val="0044363D"/>
    <w:rsid w:val="0044365F"/>
    <w:rsid w:val="00443D3F"/>
    <w:rsid w:val="004449DE"/>
    <w:rsid w:val="00445D5E"/>
    <w:rsid w:val="00446275"/>
    <w:rsid w:val="004467C0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57F68"/>
    <w:rsid w:val="0046014F"/>
    <w:rsid w:val="004608B5"/>
    <w:rsid w:val="004612DB"/>
    <w:rsid w:val="004618D8"/>
    <w:rsid w:val="004621DC"/>
    <w:rsid w:val="00462640"/>
    <w:rsid w:val="004626C2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527"/>
    <w:rsid w:val="00467D02"/>
    <w:rsid w:val="00467D99"/>
    <w:rsid w:val="00467DCF"/>
    <w:rsid w:val="00470834"/>
    <w:rsid w:val="00470868"/>
    <w:rsid w:val="00470874"/>
    <w:rsid w:val="00471297"/>
    <w:rsid w:val="00471B22"/>
    <w:rsid w:val="00471E0F"/>
    <w:rsid w:val="004728FA"/>
    <w:rsid w:val="00472F49"/>
    <w:rsid w:val="004731F9"/>
    <w:rsid w:val="0047352D"/>
    <w:rsid w:val="004736F8"/>
    <w:rsid w:val="00473A09"/>
    <w:rsid w:val="004745EE"/>
    <w:rsid w:val="004752BD"/>
    <w:rsid w:val="00475ADF"/>
    <w:rsid w:val="00475F6B"/>
    <w:rsid w:val="004763A0"/>
    <w:rsid w:val="004769B5"/>
    <w:rsid w:val="004769D6"/>
    <w:rsid w:val="004771BA"/>
    <w:rsid w:val="0047750A"/>
    <w:rsid w:val="00480286"/>
    <w:rsid w:val="0048113D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980"/>
    <w:rsid w:val="00493EA2"/>
    <w:rsid w:val="00493EF5"/>
    <w:rsid w:val="00494194"/>
    <w:rsid w:val="00494F20"/>
    <w:rsid w:val="004954D9"/>
    <w:rsid w:val="00495681"/>
    <w:rsid w:val="0049597B"/>
    <w:rsid w:val="00495997"/>
    <w:rsid w:val="004959AA"/>
    <w:rsid w:val="00495B68"/>
    <w:rsid w:val="00495F1D"/>
    <w:rsid w:val="00496E5D"/>
    <w:rsid w:val="00496F91"/>
    <w:rsid w:val="00497708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436E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A6F"/>
    <w:rsid w:val="004B5C71"/>
    <w:rsid w:val="004B65B2"/>
    <w:rsid w:val="004B6C4E"/>
    <w:rsid w:val="004B72EF"/>
    <w:rsid w:val="004B737A"/>
    <w:rsid w:val="004B737F"/>
    <w:rsid w:val="004B7D61"/>
    <w:rsid w:val="004B7D80"/>
    <w:rsid w:val="004C1012"/>
    <w:rsid w:val="004C15EA"/>
    <w:rsid w:val="004C2B6F"/>
    <w:rsid w:val="004C2C12"/>
    <w:rsid w:val="004C2E95"/>
    <w:rsid w:val="004C2EA8"/>
    <w:rsid w:val="004C2FDD"/>
    <w:rsid w:val="004C300D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831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B2D"/>
    <w:rsid w:val="004D4C08"/>
    <w:rsid w:val="004D4C8B"/>
    <w:rsid w:val="004D4F47"/>
    <w:rsid w:val="004D56C0"/>
    <w:rsid w:val="004D5A20"/>
    <w:rsid w:val="004D5D43"/>
    <w:rsid w:val="004D5F37"/>
    <w:rsid w:val="004D69EA"/>
    <w:rsid w:val="004D73F2"/>
    <w:rsid w:val="004D7463"/>
    <w:rsid w:val="004D75ED"/>
    <w:rsid w:val="004E0E3D"/>
    <w:rsid w:val="004E18C5"/>
    <w:rsid w:val="004E196C"/>
    <w:rsid w:val="004E1D2F"/>
    <w:rsid w:val="004E1E16"/>
    <w:rsid w:val="004E20F3"/>
    <w:rsid w:val="004E256A"/>
    <w:rsid w:val="004E25D3"/>
    <w:rsid w:val="004E2A2D"/>
    <w:rsid w:val="004E2C06"/>
    <w:rsid w:val="004E30B5"/>
    <w:rsid w:val="004E35C9"/>
    <w:rsid w:val="004E3D82"/>
    <w:rsid w:val="004E4306"/>
    <w:rsid w:val="004E4948"/>
    <w:rsid w:val="004E4CF4"/>
    <w:rsid w:val="004E4FBF"/>
    <w:rsid w:val="004E6159"/>
    <w:rsid w:val="004E6593"/>
    <w:rsid w:val="004E6A01"/>
    <w:rsid w:val="004E73DF"/>
    <w:rsid w:val="004E7722"/>
    <w:rsid w:val="004E77C6"/>
    <w:rsid w:val="004F012B"/>
    <w:rsid w:val="004F0583"/>
    <w:rsid w:val="004F0885"/>
    <w:rsid w:val="004F0DAA"/>
    <w:rsid w:val="004F0E32"/>
    <w:rsid w:val="004F15ED"/>
    <w:rsid w:val="004F24F7"/>
    <w:rsid w:val="004F35E4"/>
    <w:rsid w:val="004F4A79"/>
    <w:rsid w:val="004F5B26"/>
    <w:rsid w:val="004F5C7E"/>
    <w:rsid w:val="004F60A9"/>
    <w:rsid w:val="004F690C"/>
    <w:rsid w:val="004F7525"/>
    <w:rsid w:val="004F7A5B"/>
    <w:rsid w:val="00500555"/>
    <w:rsid w:val="005006A0"/>
    <w:rsid w:val="0050102A"/>
    <w:rsid w:val="00501272"/>
    <w:rsid w:val="005014AC"/>
    <w:rsid w:val="005015FA"/>
    <w:rsid w:val="005022E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0A2C"/>
    <w:rsid w:val="00511715"/>
    <w:rsid w:val="00512367"/>
    <w:rsid w:val="0051243C"/>
    <w:rsid w:val="00512B7E"/>
    <w:rsid w:val="005131FD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646C"/>
    <w:rsid w:val="00517380"/>
    <w:rsid w:val="005174B9"/>
    <w:rsid w:val="00517634"/>
    <w:rsid w:val="005178B6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5F21"/>
    <w:rsid w:val="0052608E"/>
    <w:rsid w:val="00526421"/>
    <w:rsid w:val="00526650"/>
    <w:rsid w:val="00526DE0"/>
    <w:rsid w:val="00527AC1"/>
    <w:rsid w:val="0053003A"/>
    <w:rsid w:val="00530172"/>
    <w:rsid w:val="00530455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7C3"/>
    <w:rsid w:val="00533944"/>
    <w:rsid w:val="005343CB"/>
    <w:rsid w:val="00534909"/>
    <w:rsid w:val="00534DB0"/>
    <w:rsid w:val="00534DFB"/>
    <w:rsid w:val="00535102"/>
    <w:rsid w:val="0053547C"/>
    <w:rsid w:val="00535865"/>
    <w:rsid w:val="00535A85"/>
    <w:rsid w:val="005366B1"/>
    <w:rsid w:val="00536704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2D3A"/>
    <w:rsid w:val="0054374D"/>
    <w:rsid w:val="005437B5"/>
    <w:rsid w:val="005440DD"/>
    <w:rsid w:val="0054458F"/>
    <w:rsid w:val="00544900"/>
    <w:rsid w:val="00544FF8"/>
    <w:rsid w:val="005451DC"/>
    <w:rsid w:val="00545259"/>
    <w:rsid w:val="00545351"/>
    <w:rsid w:val="00545525"/>
    <w:rsid w:val="00545FB9"/>
    <w:rsid w:val="005460EC"/>
    <w:rsid w:val="005462F7"/>
    <w:rsid w:val="00546616"/>
    <w:rsid w:val="005473D7"/>
    <w:rsid w:val="0054779D"/>
    <w:rsid w:val="00547FEF"/>
    <w:rsid w:val="00550158"/>
    <w:rsid w:val="0055075E"/>
    <w:rsid w:val="00551333"/>
    <w:rsid w:val="0055146C"/>
    <w:rsid w:val="005520B9"/>
    <w:rsid w:val="00552200"/>
    <w:rsid w:val="005532D5"/>
    <w:rsid w:val="0055353D"/>
    <w:rsid w:val="005538FF"/>
    <w:rsid w:val="00553D4D"/>
    <w:rsid w:val="005546E6"/>
    <w:rsid w:val="005547CF"/>
    <w:rsid w:val="00555EBB"/>
    <w:rsid w:val="00555FB9"/>
    <w:rsid w:val="005563E3"/>
    <w:rsid w:val="0055648D"/>
    <w:rsid w:val="005565DD"/>
    <w:rsid w:val="00557F6F"/>
    <w:rsid w:val="00560D14"/>
    <w:rsid w:val="00561359"/>
    <w:rsid w:val="005615DC"/>
    <w:rsid w:val="00562268"/>
    <w:rsid w:val="00562B6D"/>
    <w:rsid w:val="00562D16"/>
    <w:rsid w:val="0056339F"/>
    <w:rsid w:val="00563558"/>
    <w:rsid w:val="0056365F"/>
    <w:rsid w:val="00563890"/>
    <w:rsid w:val="00563C72"/>
    <w:rsid w:val="005645BB"/>
    <w:rsid w:val="00564E0E"/>
    <w:rsid w:val="00565455"/>
    <w:rsid w:val="00565555"/>
    <w:rsid w:val="00565CBB"/>
    <w:rsid w:val="00565E3E"/>
    <w:rsid w:val="00567919"/>
    <w:rsid w:val="0057024E"/>
    <w:rsid w:val="00571FAD"/>
    <w:rsid w:val="00571FE6"/>
    <w:rsid w:val="00572E14"/>
    <w:rsid w:val="00574056"/>
    <w:rsid w:val="005749CD"/>
    <w:rsid w:val="0057557D"/>
    <w:rsid w:val="00575A60"/>
    <w:rsid w:val="00576827"/>
    <w:rsid w:val="005769DF"/>
    <w:rsid w:val="00577DF6"/>
    <w:rsid w:val="005809D9"/>
    <w:rsid w:val="00581007"/>
    <w:rsid w:val="00581381"/>
    <w:rsid w:val="00581B8F"/>
    <w:rsid w:val="0058210C"/>
    <w:rsid w:val="00582C77"/>
    <w:rsid w:val="00582E0D"/>
    <w:rsid w:val="00582E48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2745"/>
    <w:rsid w:val="00592C51"/>
    <w:rsid w:val="00593DDD"/>
    <w:rsid w:val="00594979"/>
    <w:rsid w:val="00594B48"/>
    <w:rsid w:val="0059587B"/>
    <w:rsid w:val="0059607F"/>
    <w:rsid w:val="00596C2E"/>
    <w:rsid w:val="00596C69"/>
    <w:rsid w:val="005974D1"/>
    <w:rsid w:val="005A0135"/>
    <w:rsid w:val="005A04D1"/>
    <w:rsid w:val="005A0E16"/>
    <w:rsid w:val="005A0E99"/>
    <w:rsid w:val="005A1C54"/>
    <w:rsid w:val="005A2300"/>
    <w:rsid w:val="005A28AD"/>
    <w:rsid w:val="005A28C8"/>
    <w:rsid w:val="005A2D01"/>
    <w:rsid w:val="005A3334"/>
    <w:rsid w:val="005A4C9C"/>
    <w:rsid w:val="005A4FAD"/>
    <w:rsid w:val="005A58CA"/>
    <w:rsid w:val="005A5B13"/>
    <w:rsid w:val="005A5D1D"/>
    <w:rsid w:val="005A622E"/>
    <w:rsid w:val="005A637D"/>
    <w:rsid w:val="005A67C5"/>
    <w:rsid w:val="005A6C12"/>
    <w:rsid w:val="005A6D72"/>
    <w:rsid w:val="005A76CD"/>
    <w:rsid w:val="005A76FB"/>
    <w:rsid w:val="005B00BD"/>
    <w:rsid w:val="005B032D"/>
    <w:rsid w:val="005B1587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793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6F20"/>
    <w:rsid w:val="005C7128"/>
    <w:rsid w:val="005C719F"/>
    <w:rsid w:val="005C7D89"/>
    <w:rsid w:val="005D13F8"/>
    <w:rsid w:val="005D1C33"/>
    <w:rsid w:val="005D2441"/>
    <w:rsid w:val="005D3331"/>
    <w:rsid w:val="005D4F68"/>
    <w:rsid w:val="005D5CE4"/>
    <w:rsid w:val="005D60D9"/>
    <w:rsid w:val="005D7A99"/>
    <w:rsid w:val="005D7B18"/>
    <w:rsid w:val="005D7D26"/>
    <w:rsid w:val="005D7E39"/>
    <w:rsid w:val="005E0619"/>
    <w:rsid w:val="005E20D7"/>
    <w:rsid w:val="005E39EC"/>
    <w:rsid w:val="005E4735"/>
    <w:rsid w:val="005E4896"/>
    <w:rsid w:val="005E563A"/>
    <w:rsid w:val="005E6B29"/>
    <w:rsid w:val="005E6DFE"/>
    <w:rsid w:val="005E705B"/>
    <w:rsid w:val="005E7A1F"/>
    <w:rsid w:val="005E7D2D"/>
    <w:rsid w:val="005F02BE"/>
    <w:rsid w:val="005F053E"/>
    <w:rsid w:val="005F06EB"/>
    <w:rsid w:val="005F087E"/>
    <w:rsid w:val="005F1025"/>
    <w:rsid w:val="005F12B0"/>
    <w:rsid w:val="005F1607"/>
    <w:rsid w:val="005F1ACA"/>
    <w:rsid w:val="005F1D7F"/>
    <w:rsid w:val="005F1E5A"/>
    <w:rsid w:val="005F29D2"/>
    <w:rsid w:val="005F2B53"/>
    <w:rsid w:val="005F2BBA"/>
    <w:rsid w:val="005F357E"/>
    <w:rsid w:val="005F3D54"/>
    <w:rsid w:val="005F52B6"/>
    <w:rsid w:val="005F54D5"/>
    <w:rsid w:val="005F5788"/>
    <w:rsid w:val="005F5C0C"/>
    <w:rsid w:val="005F6699"/>
    <w:rsid w:val="005F6CEE"/>
    <w:rsid w:val="00600210"/>
    <w:rsid w:val="00600421"/>
    <w:rsid w:val="00601851"/>
    <w:rsid w:val="006023C2"/>
    <w:rsid w:val="006028C6"/>
    <w:rsid w:val="00602BCC"/>
    <w:rsid w:val="006031B6"/>
    <w:rsid w:val="006033A7"/>
    <w:rsid w:val="0060386F"/>
    <w:rsid w:val="00603AB1"/>
    <w:rsid w:val="00603C37"/>
    <w:rsid w:val="0060435E"/>
    <w:rsid w:val="00604416"/>
    <w:rsid w:val="006048DF"/>
    <w:rsid w:val="00604E4A"/>
    <w:rsid w:val="00605C45"/>
    <w:rsid w:val="0060630A"/>
    <w:rsid w:val="0060724F"/>
    <w:rsid w:val="00607530"/>
    <w:rsid w:val="00607874"/>
    <w:rsid w:val="00607D41"/>
    <w:rsid w:val="00607E00"/>
    <w:rsid w:val="00610521"/>
    <w:rsid w:val="006108C0"/>
    <w:rsid w:val="006108C4"/>
    <w:rsid w:val="006110A5"/>
    <w:rsid w:val="0061111B"/>
    <w:rsid w:val="00611673"/>
    <w:rsid w:val="006118EA"/>
    <w:rsid w:val="006119DE"/>
    <w:rsid w:val="00611D73"/>
    <w:rsid w:val="00612589"/>
    <w:rsid w:val="00612721"/>
    <w:rsid w:val="00613390"/>
    <w:rsid w:val="00613B30"/>
    <w:rsid w:val="00613D4B"/>
    <w:rsid w:val="00614053"/>
    <w:rsid w:val="0061541C"/>
    <w:rsid w:val="00616515"/>
    <w:rsid w:val="006175A6"/>
    <w:rsid w:val="00617A35"/>
    <w:rsid w:val="00617CF9"/>
    <w:rsid w:val="00617F72"/>
    <w:rsid w:val="00621053"/>
    <w:rsid w:val="0062123E"/>
    <w:rsid w:val="00621A1F"/>
    <w:rsid w:val="0062226A"/>
    <w:rsid w:val="0062316B"/>
    <w:rsid w:val="00623285"/>
    <w:rsid w:val="00623319"/>
    <w:rsid w:val="0062391C"/>
    <w:rsid w:val="00624799"/>
    <w:rsid w:val="00624C92"/>
    <w:rsid w:val="006252F5"/>
    <w:rsid w:val="00625A95"/>
    <w:rsid w:val="00625BE9"/>
    <w:rsid w:val="00625F4E"/>
    <w:rsid w:val="00627297"/>
    <w:rsid w:val="0062742F"/>
    <w:rsid w:val="0062770B"/>
    <w:rsid w:val="00627800"/>
    <w:rsid w:val="00627FA4"/>
    <w:rsid w:val="00630469"/>
    <w:rsid w:val="0063068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C94"/>
    <w:rsid w:val="00634D8C"/>
    <w:rsid w:val="00634E05"/>
    <w:rsid w:val="00634E9E"/>
    <w:rsid w:val="00636546"/>
    <w:rsid w:val="006369D9"/>
    <w:rsid w:val="00637DF1"/>
    <w:rsid w:val="0064030B"/>
    <w:rsid w:val="006417D7"/>
    <w:rsid w:val="00641BBF"/>
    <w:rsid w:val="0064207D"/>
    <w:rsid w:val="00642F14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1796"/>
    <w:rsid w:val="00652325"/>
    <w:rsid w:val="00652AAB"/>
    <w:rsid w:val="006538F2"/>
    <w:rsid w:val="0065415B"/>
    <w:rsid w:val="00654EC2"/>
    <w:rsid w:val="00654F1B"/>
    <w:rsid w:val="0065542A"/>
    <w:rsid w:val="006559C6"/>
    <w:rsid w:val="0065628D"/>
    <w:rsid w:val="006574A4"/>
    <w:rsid w:val="0066075E"/>
    <w:rsid w:val="00660ED2"/>
    <w:rsid w:val="0066136D"/>
    <w:rsid w:val="0066151F"/>
    <w:rsid w:val="00662690"/>
    <w:rsid w:val="00662DCC"/>
    <w:rsid w:val="00663700"/>
    <w:rsid w:val="00663845"/>
    <w:rsid w:val="00663B04"/>
    <w:rsid w:val="00663D0D"/>
    <w:rsid w:val="00663D82"/>
    <w:rsid w:val="00663DF4"/>
    <w:rsid w:val="006644D9"/>
    <w:rsid w:val="006648B2"/>
    <w:rsid w:val="00665B2E"/>
    <w:rsid w:val="00665B32"/>
    <w:rsid w:val="0066608F"/>
    <w:rsid w:val="00666479"/>
    <w:rsid w:val="006668D8"/>
    <w:rsid w:val="00667413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411"/>
    <w:rsid w:val="00672ABA"/>
    <w:rsid w:val="00673FBF"/>
    <w:rsid w:val="00674B4F"/>
    <w:rsid w:val="00674FD2"/>
    <w:rsid w:val="00675577"/>
    <w:rsid w:val="00675715"/>
    <w:rsid w:val="006758B6"/>
    <w:rsid w:val="00675982"/>
    <w:rsid w:val="00675B94"/>
    <w:rsid w:val="00675D83"/>
    <w:rsid w:val="00675FEE"/>
    <w:rsid w:val="0067601D"/>
    <w:rsid w:val="0067637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F2"/>
    <w:rsid w:val="00683B9E"/>
    <w:rsid w:val="00683F85"/>
    <w:rsid w:val="006840D8"/>
    <w:rsid w:val="00684FA9"/>
    <w:rsid w:val="00684FF9"/>
    <w:rsid w:val="00685F98"/>
    <w:rsid w:val="0068608E"/>
    <w:rsid w:val="00686090"/>
    <w:rsid w:val="00686D9F"/>
    <w:rsid w:val="00687201"/>
    <w:rsid w:val="006873F2"/>
    <w:rsid w:val="00687527"/>
    <w:rsid w:val="0069017F"/>
    <w:rsid w:val="0069115A"/>
    <w:rsid w:val="0069129D"/>
    <w:rsid w:val="0069138E"/>
    <w:rsid w:val="0069175E"/>
    <w:rsid w:val="00691803"/>
    <w:rsid w:val="006919E4"/>
    <w:rsid w:val="00691A0B"/>
    <w:rsid w:val="00691EA5"/>
    <w:rsid w:val="00692AFA"/>
    <w:rsid w:val="00692F3E"/>
    <w:rsid w:val="0069375B"/>
    <w:rsid w:val="00693978"/>
    <w:rsid w:val="00693E6D"/>
    <w:rsid w:val="0069516E"/>
    <w:rsid w:val="00695732"/>
    <w:rsid w:val="00696B57"/>
    <w:rsid w:val="00696EBD"/>
    <w:rsid w:val="00696ED5"/>
    <w:rsid w:val="00697205"/>
    <w:rsid w:val="00697342"/>
    <w:rsid w:val="00697B52"/>
    <w:rsid w:val="006A080C"/>
    <w:rsid w:val="006A09CB"/>
    <w:rsid w:val="006A0D43"/>
    <w:rsid w:val="006A1B69"/>
    <w:rsid w:val="006A205A"/>
    <w:rsid w:val="006A225E"/>
    <w:rsid w:val="006A2F70"/>
    <w:rsid w:val="006A333D"/>
    <w:rsid w:val="006A352E"/>
    <w:rsid w:val="006A383D"/>
    <w:rsid w:val="006A3D0F"/>
    <w:rsid w:val="006A4A5D"/>
    <w:rsid w:val="006A4A63"/>
    <w:rsid w:val="006A5222"/>
    <w:rsid w:val="006A52EC"/>
    <w:rsid w:val="006A5822"/>
    <w:rsid w:val="006A7137"/>
    <w:rsid w:val="006A74AA"/>
    <w:rsid w:val="006A7707"/>
    <w:rsid w:val="006A7E2C"/>
    <w:rsid w:val="006B02B5"/>
    <w:rsid w:val="006B16BA"/>
    <w:rsid w:val="006B1836"/>
    <w:rsid w:val="006B184D"/>
    <w:rsid w:val="006B24E9"/>
    <w:rsid w:val="006B2A8C"/>
    <w:rsid w:val="006B2FB0"/>
    <w:rsid w:val="006B36D1"/>
    <w:rsid w:val="006B3E9E"/>
    <w:rsid w:val="006B45CC"/>
    <w:rsid w:val="006B5AD1"/>
    <w:rsid w:val="006B648A"/>
    <w:rsid w:val="006B74E1"/>
    <w:rsid w:val="006B776A"/>
    <w:rsid w:val="006B77DD"/>
    <w:rsid w:val="006B7823"/>
    <w:rsid w:val="006B7E42"/>
    <w:rsid w:val="006B7FF3"/>
    <w:rsid w:val="006C0AE3"/>
    <w:rsid w:val="006C0DAE"/>
    <w:rsid w:val="006C1600"/>
    <w:rsid w:val="006C1B87"/>
    <w:rsid w:val="006C22A3"/>
    <w:rsid w:val="006C2FB1"/>
    <w:rsid w:val="006C377B"/>
    <w:rsid w:val="006C4A56"/>
    <w:rsid w:val="006C50E1"/>
    <w:rsid w:val="006C5473"/>
    <w:rsid w:val="006C5E98"/>
    <w:rsid w:val="006C61DF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BD7"/>
    <w:rsid w:val="006D3D32"/>
    <w:rsid w:val="006D3E28"/>
    <w:rsid w:val="006D433B"/>
    <w:rsid w:val="006D4797"/>
    <w:rsid w:val="006D47B5"/>
    <w:rsid w:val="006D5525"/>
    <w:rsid w:val="006D5AB6"/>
    <w:rsid w:val="006D5FD4"/>
    <w:rsid w:val="006D6017"/>
    <w:rsid w:val="006D67D3"/>
    <w:rsid w:val="006D711F"/>
    <w:rsid w:val="006D7586"/>
    <w:rsid w:val="006D7812"/>
    <w:rsid w:val="006D7FF5"/>
    <w:rsid w:val="006E022F"/>
    <w:rsid w:val="006E0C07"/>
    <w:rsid w:val="006E12FC"/>
    <w:rsid w:val="006E19B7"/>
    <w:rsid w:val="006E1FB5"/>
    <w:rsid w:val="006E20FB"/>
    <w:rsid w:val="006E2264"/>
    <w:rsid w:val="006E226A"/>
    <w:rsid w:val="006E27E5"/>
    <w:rsid w:val="006E28CD"/>
    <w:rsid w:val="006E2A8F"/>
    <w:rsid w:val="006E30AD"/>
    <w:rsid w:val="006E3715"/>
    <w:rsid w:val="006E373C"/>
    <w:rsid w:val="006E40FE"/>
    <w:rsid w:val="006E5777"/>
    <w:rsid w:val="006E5CF0"/>
    <w:rsid w:val="006E5FF3"/>
    <w:rsid w:val="006E60D0"/>
    <w:rsid w:val="006E6B69"/>
    <w:rsid w:val="006E6CA3"/>
    <w:rsid w:val="006E6D4B"/>
    <w:rsid w:val="006E6FB9"/>
    <w:rsid w:val="006E7F66"/>
    <w:rsid w:val="006F00F2"/>
    <w:rsid w:val="006F0348"/>
    <w:rsid w:val="006F077B"/>
    <w:rsid w:val="006F0826"/>
    <w:rsid w:val="006F0A24"/>
    <w:rsid w:val="006F111B"/>
    <w:rsid w:val="006F2443"/>
    <w:rsid w:val="006F246A"/>
    <w:rsid w:val="006F3BF6"/>
    <w:rsid w:val="006F4D36"/>
    <w:rsid w:val="006F519E"/>
    <w:rsid w:val="006F538E"/>
    <w:rsid w:val="006F53BD"/>
    <w:rsid w:val="006F57F3"/>
    <w:rsid w:val="006F5C12"/>
    <w:rsid w:val="006F69DE"/>
    <w:rsid w:val="006F6EE6"/>
    <w:rsid w:val="006F7865"/>
    <w:rsid w:val="006F78BB"/>
    <w:rsid w:val="006F78C2"/>
    <w:rsid w:val="00700257"/>
    <w:rsid w:val="00700661"/>
    <w:rsid w:val="00700ECD"/>
    <w:rsid w:val="00701BC4"/>
    <w:rsid w:val="007025D8"/>
    <w:rsid w:val="00702C32"/>
    <w:rsid w:val="0070319E"/>
    <w:rsid w:val="007048D3"/>
    <w:rsid w:val="00704A6C"/>
    <w:rsid w:val="0070508C"/>
    <w:rsid w:val="0070534C"/>
    <w:rsid w:val="00705550"/>
    <w:rsid w:val="00705643"/>
    <w:rsid w:val="00705871"/>
    <w:rsid w:val="00705BEE"/>
    <w:rsid w:val="007062C1"/>
    <w:rsid w:val="0070652F"/>
    <w:rsid w:val="0070690B"/>
    <w:rsid w:val="00706E4B"/>
    <w:rsid w:val="0070708A"/>
    <w:rsid w:val="0070734F"/>
    <w:rsid w:val="00707F49"/>
    <w:rsid w:val="007103E8"/>
    <w:rsid w:val="00710924"/>
    <w:rsid w:val="007113FA"/>
    <w:rsid w:val="00711447"/>
    <w:rsid w:val="007114FB"/>
    <w:rsid w:val="007115D3"/>
    <w:rsid w:val="0071160B"/>
    <w:rsid w:val="007116B9"/>
    <w:rsid w:val="00711CF5"/>
    <w:rsid w:val="00712620"/>
    <w:rsid w:val="00712B46"/>
    <w:rsid w:val="00712D93"/>
    <w:rsid w:val="00712E3B"/>
    <w:rsid w:val="00713227"/>
    <w:rsid w:val="007133A5"/>
    <w:rsid w:val="00713C1A"/>
    <w:rsid w:val="00713F46"/>
    <w:rsid w:val="007140C3"/>
    <w:rsid w:val="007142FB"/>
    <w:rsid w:val="00714651"/>
    <w:rsid w:val="00714F6A"/>
    <w:rsid w:val="00715B25"/>
    <w:rsid w:val="00716168"/>
    <w:rsid w:val="007166BC"/>
    <w:rsid w:val="00716DAC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44"/>
    <w:rsid w:val="007233EF"/>
    <w:rsid w:val="00723D5D"/>
    <w:rsid w:val="0072501B"/>
    <w:rsid w:val="00725AE2"/>
    <w:rsid w:val="007263A1"/>
    <w:rsid w:val="00726975"/>
    <w:rsid w:val="00726C51"/>
    <w:rsid w:val="00726EDE"/>
    <w:rsid w:val="00727EB5"/>
    <w:rsid w:val="00730BC9"/>
    <w:rsid w:val="00730E87"/>
    <w:rsid w:val="00730F8B"/>
    <w:rsid w:val="00731F87"/>
    <w:rsid w:val="00732846"/>
    <w:rsid w:val="00732CC9"/>
    <w:rsid w:val="00733FDE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5733"/>
    <w:rsid w:val="0074589B"/>
    <w:rsid w:val="00746037"/>
    <w:rsid w:val="007464DF"/>
    <w:rsid w:val="00746C88"/>
    <w:rsid w:val="00747175"/>
    <w:rsid w:val="007471A6"/>
    <w:rsid w:val="00747203"/>
    <w:rsid w:val="0074724A"/>
    <w:rsid w:val="00747E09"/>
    <w:rsid w:val="00750E9F"/>
    <w:rsid w:val="00750EC7"/>
    <w:rsid w:val="00752341"/>
    <w:rsid w:val="007525C7"/>
    <w:rsid w:val="00752902"/>
    <w:rsid w:val="00752D8F"/>
    <w:rsid w:val="00753000"/>
    <w:rsid w:val="007532C7"/>
    <w:rsid w:val="007532FF"/>
    <w:rsid w:val="00753329"/>
    <w:rsid w:val="007538D4"/>
    <w:rsid w:val="00753E4C"/>
    <w:rsid w:val="00753EC3"/>
    <w:rsid w:val="007546D9"/>
    <w:rsid w:val="007546DD"/>
    <w:rsid w:val="00754BB9"/>
    <w:rsid w:val="00755AA7"/>
    <w:rsid w:val="0075631E"/>
    <w:rsid w:val="007563BF"/>
    <w:rsid w:val="0075644B"/>
    <w:rsid w:val="00756A3E"/>
    <w:rsid w:val="00757AA1"/>
    <w:rsid w:val="00757C09"/>
    <w:rsid w:val="00757CA9"/>
    <w:rsid w:val="00757FAD"/>
    <w:rsid w:val="00760235"/>
    <w:rsid w:val="00760768"/>
    <w:rsid w:val="007615C6"/>
    <w:rsid w:val="00761770"/>
    <w:rsid w:val="00761A88"/>
    <w:rsid w:val="00762635"/>
    <w:rsid w:val="00763597"/>
    <w:rsid w:val="00763B30"/>
    <w:rsid w:val="00763EE7"/>
    <w:rsid w:val="00764160"/>
    <w:rsid w:val="0076480C"/>
    <w:rsid w:val="007651B3"/>
    <w:rsid w:val="00765208"/>
    <w:rsid w:val="0076526B"/>
    <w:rsid w:val="00765874"/>
    <w:rsid w:val="00766074"/>
    <w:rsid w:val="0077018F"/>
    <w:rsid w:val="007703A7"/>
    <w:rsid w:val="00770886"/>
    <w:rsid w:val="00771407"/>
    <w:rsid w:val="0077151F"/>
    <w:rsid w:val="00771918"/>
    <w:rsid w:val="00771D64"/>
    <w:rsid w:val="00772047"/>
    <w:rsid w:val="0077263A"/>
    <w:rsid w:val="00772672"/>
    <w:rsid w:val="00772824"/>
    <w:rsid w:val="00772941"/>
    <w:rsid w:val="0077299D"/>
    <w:rsid w:val="007733F7"/>
    <w:rsid w:val="00773427"/>
    <w:rsid w:val="00773FAF"/>
    <w:rsid w:val="00773FBC"/>
    <w:rsid w:val="007740F1"/>
    <w:rsid w:val="007744D3"/>
    <w:rsid w:val="007757E6"/>
    <w:rsid w:val="00776591"/>
    <w:rsid w:val="00776B56"/>
    <w:rsid w:val="00776C14"/>
    <w:rsid w:val="00777286"/>
    <w:rsid w:val="0077740C"/>
    <w:rsid w:val="00777631"/>
    <w:rsid w:val="00780017"/>
    <w:rsid w:val="0078003D"/>
    <w:rsid w:val="0078083A"/>
    <w:rsid w:val="00780B2B"/>
    <w:rsid w:val="00780CF5"/>
    <w:rsid w:val="00782399"/>
    <w:rsid w:val="00782B9A"/>
    <w:rsid w:val="00783143"/>
    <w:rsid w:val="0078343B"/>
    <w:rsid w:val="00783451"/>
    <w:rsid w:val="00783B7E"/>
    <w:rsid w:val="007840E4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4EE"/>
    <w:rsid w:val="0079275C"/>
    <w:rsid w:val="00793194"/>
    <w:rsid w:val="0079436D"/>
    <w:rsid w:val="00794921"/>
    <w:rsid w:val="00795448"/>
    <w:rsid w:val="0079548F"/>
    <w:rsid w:val="00795763"/>
    <w:rsid w:val="0079598E"/>
    <w:rsid w:val="00795F15"/>
    <w:rsid w:val="00796089"/>
    <w:rsid w:val="0079609A"/>
    <w:rsid w:val="0079610A"/>
    <w:rsid w:val="00797582"/>
    <w:rsid w:val="0079774B"/>
    <w:rsid w:val="00797D60"/>
    <w:rsid w:val="007A027B"/>
    <w:rsid w:val="007A0585"/>
    <w:rsid w:val="007A0959"/>
    <w:rsid w:val="007A0D09"/>
    <w:rsid w:val="007A0E97"/>
    <w:rsid w:val="007A0FDE"/>
    <w:rsid w:val="007A13C3"/>
    <w:rsid w:val="007A1524"/>
    <w:rsid w:val="007A1DB9"/>
    <w:rsid w:val="007A25EA"/>
    <w:rsid w:val="007A3697"/>
    <w:rsid w:val="007A45D4"/>
    <w:rsid w:val="007A5460"/>
    <w:rsid w:val="007A6351"/>
    <w:rsid w:val="007A68F1"/>
    <w:rsid w:val="007A6AE8"/>
    <w:rsid w:val="007A6C02"/>
    <w:rsid w:val="007A6D98"/>
    <w:rsid w:val="007A70C3"/>
    <w:rsid w:val="007A70D1"/>
    <w:rsid w:val="007A7824"/>
    <w:rsid w:val="007A7C36"/>
    <w:rsid w:val="007A7F49"/>
    <w:rsid w:val="007B2014"/>
    <w:rsid w:val="007B2C4E"/>
    <w:rsid w:val="007B3021"/>
    <w:rsid w:val="007B3A7E"/>
    <w:rsid w:val="007B42F1"/>
    <w:rsid w:val="007B5CA5"/>
    <w:rsid w:val="007B5D32"/>
    <w:rsid w:val="007B6373"/>
    <w:rsid w:val="007B66AB"/>
    <w:rsid w:val="007B6A19"/>
    <w:rsid w:val="007B6EF6"/>
    <w:rsid w:val="007B77C9"/>
    <w:rsid w:val="007B78EF"/>
    <w:rsid w:val="007B7986"/>
    <w:rsid w:val="007B7B00"/>
    <w:rsid w:val="007C07CF"/>
    <w:rsid w:val="007C0C19"/>
    <w:rsid w:val="007C12FE"/>
    <w:rsid w:val="007C15D8"/>
    <w:rsid w:val="007C1F3F"/>
    <w:rsid w:val="007C211A"/>
    <w:rsid w:val="007C22A1"/>
    <w:rsid w:val="007C24EA"/>
    <w:rsid w:val="007C3612"/>
    <w:rsid w:val="007C3BBB"/>
    <w:rsid w:val="007C4077"/>
    <w:rsid w:val="007C41F8"/>
    <w:rsid w:val="007C483A"/>
    <w:rsid w:val="007C53EF"/>
    <w:rsid w:val="007C61D3"/>
    <w:rsid w:val="007C6F90"/>
    <w:rsid w:val="007C7014"/>
    <w:rsid w:val="007C725A"/>
    <w:rsid w:val="007C73D7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1FEC"/>
    <w:rsid w:val="007D2E38"/>
    <w:rsid w:val="007D309A"/>
    <w:rsid w:val="007D35E8"/>
    <w:rsid w:val="007D402B"/>
    <w:rsid w:val="007D4CED"/>
    <w:rsid w:val="007D502C"/>
    <w:rsid w:val="007D5A52"/>
    <w:rsid w:val="007D5E87"/>
    <w:rsid w:val="007D66B4"/>
    <w:rsid w:val="007D6854"/>
    <w:rsid w:val="007D7119"/>
    <w:rsid w:val="007D78FB"/>
    <w:rsid w:val="007D7BC3"/>
    <w:rsid w:val="007D7D41"/>
    <w:rsid w:val="007E007C"/>
    <w:rsid w:val="007E0451"/>
    <w:rsid w:val="007E04E6"/>
    <w:rsid w:val="007E0539"/>
    <w:rsid w:val="007E09F5"/>
    <w:rsid w:val="007E1C6D"/>
    <w:rsid w:val="007E22CF"/>
    <w:rsid w:val="007E2721"/>
    <w:rsid w:val="007E2D35"/>
    <w:rsid w:val="007E2DC0"/>
    <w:rsid w:val="007E375C"/>
    <w:rsid w:val="007E37CF"/>
    <w:rsid w:val="007E3A37"/>
    <w:rsid w:val="007E3BEB"/>
    <w:rsid w:val="007E43DB"/>
    <w:rsid w:val="007E4B0A"/>
    <w:rsid w:val="007E53A1"/>
    <w:rsid w:val="007E556E"/>
    <w:rsid w:val="007E5901"/>
    <w:rsid w:val="007E636E"/>
    <w:rsid w:val="007E6BEE"/>
    <w:rsid w:val="007E6D3C"/>
    <w:rsid w:val="007E6F02"/>
    <w:rsid w:val="007E7868"/>
    <w:rsid w:val="007F0B41"/>
    <w:rsid w:val="007F0D14"/>
    <w:rsid w:val="007F0EFC"/>
    <w:rsid w:val="007F0F01"/>
    <w:rsid w:val="007F1793"/>
    <w:rsid w:val="007F1D91"/>
    <w:rsid w:val="007F216C"/>
    <w:rsid w:val="007F2FD6"/>
    <w:rsid w:val="007F3375"/>
    <w:rsid w:val="007F3EAB"/>
    <w:rsid w:val="007F62F2"/>
    <w:rsid w:val="007F67AB"/>
    <w:rsid w:val="007F69CC"/>
    <w:rsid w:val="007F6EC3"/>
    <w:rsid w:val="007F77ED"/>
    <w:rsid w:val="007F7B60"/>
    <w:rsid w:val="00800357"/>
    <w:rsid w:val="008007D6"/>
    <w:rsid w:val="008011E6"/>
    <w:rsid w:val="00801650"/>
    <w:rsid w:val="0080199F"/>
    <w:rsid w:val="00801E7F"/>
    <w:rsid w:val="0080203D"/>
    <w:rsid w:val="008026D4"/>
    <w:rsid w:val="00803859"/>
    <w:rsid w:val="00803EFB"/>
    <w:rsid w:val="0080426D"/>
    <w:rsid w:val="008049D4"/>
    <w:rsid w:val="00804FA1"/>
    <w:rsid w:val="0080582E"/>
    <w:rsid w:val="00805A9E"/>
    <w:rsid w:val="00805AF0"/>
    <w:rsid w:val="00806F3A"/>
    <w:rsid w:val="008078E0"/>
    <w:rsid w:val="00807DDA"/>
    <w:rsid w:val="0081015C"/>
    <w:rsid w:val="0081044B"/>
    <w:rsid w:val="00810869"/>
    <w:rsid w:val="008108F7"/>
    <w:rsid w:val="008109E6"/>
    <w:rsid w:val="00811934"/>
    <w:rsid w:val="008123AF"/>
    <w:rsid w:val="0081288E"/>
    <w:rsid w:val="0081327F"/>
    <w:rsid w:val="00813912"/>
    <w:rsid w:val="00814236"/>
    <w:rsid w:val="00814958"/>
    <w:rsid w:val="00814969"/>
    <w:rsid w:val="00814FC8"/>
    <w:rsid w:val="00815ACB"/>
    <w:rsid w:val="008162FA"/>
    <w:rsid w:val="008165A5"/>
    <w:rsid w:val="008167FD"/>
    <w:rsid w:val="00816FC0"/>
    <w:rsid w:val="0081715F"/>
    <w:rsid w:val="008171D6"/>
    <w:rsid w:val="008175E1"/>
    <w:rsid w:val="00817F62"/>
    <w:rsid w:val="0082086C"/>
    <w:rsid w:val="0082095F"/>
    <w:rsid w:val="00820CF9"/>
    <w:rsid w:val="00820F17"/>
    <w:rsid w:val="008211AC"/>
    <w:rsid w:val="00821399"/>
    <w:rsid w:val="008218B6"/>
    <w:rsid w:val="00824017"/>
    <w:rsid w:val="00824B89"/>
    <w:rsid w:val="00825070"/>
    <w:rsid w:val="0082571E"/>
    <w:rsid w:val="008259B0"/>
    <w:rsid w:val="00827159"/>
    <w:rsid w:val="00827269"/>
    <w:rsid w:val="008272EF"/>
    <w:rsid w:val="00827596"/>
    <w:rsid w:val="008305CC"/>
    <w:rsid w:val="00830622"/>
    <w:rsid w:val="00830899"/>
    <w:rsid w:val="00831A3C"/>
    <w:rsid w:val="0083200A"/>
    <w:rsid w:val="00832122"/>
    <w:rsid w:val="0083224B"/>
    <w:rsid w:val="0083231A"/>
    <w:rsid w:val="0083243A"/>
    <w:rsid w:val="00832DE8"/>
    <w:rsid w:val="00833743"/>
    <w:rsid w:val="00833830"/>
    <w:rsid w:val="00833857"/>
    <w:rsid w:val="0083392B"/>
    <w:rsid w:val="00833F06"/>
    <w:rsid w:val="00834103"/>
    <w:rsid w:val="00834898"/>
    <w:rsid w:val="00834B51"/>
    <w:rsid w:val="008362CB"/>
    <w:rsid w:val="008373F0"/>
    <w:rsid w:val="00837AB9"/>
    <w:rsid w:val="00840320"/>
    <w:rsid w:val="00840984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23A"/>
    <w:rsid w:val="0084583A"/>
    <w:rsid w:val="00845FE9"/>
    <w:rsid w:val="00846A42"/>
    <w:rsid w:val="008471A4"/>
    <w:rsid w:val="008472A2"/>
    <w:rsid w:val="00847D9C"/>
    <w:rsid w:val="00847DC0"/>
    <w:rsid w:val="008504AE"/>
    <w:rsid w:val="00850808"/>
    <w:rsid w:val="00850BCA"/>
    <w:rsid w:val="00850F3A"/>
    <w:rsid w:val="00851ABC"/>
    <w:rsid w:val="008524BA"/>
    <w:rsid w:val="00853031"/>
    <w:rsid w:val="0085307C"/>
    <w:rsid w:val="00853320"/>
    <w:rsid w:val="008535B4"/>
    <w:rsid w:val="00854057"/>
    <w:rsid w:val="008543AF"/>
    <w:rsid w:val="00854932"/>
    <w:rsid w:val="0085554A"/>
    <w:rsid w:val="0085581E"/>
    <w:rsid w:val="00855A06"/>
    <w:rsid w:val="00855B0D"/>
    <w:rsid w:val="00855E59"/>
    <w:rsid w:val="00855F75"/>
    <w:rsid w:val="00855F86"/>
    <w:rsid w:val="0085600F"/>
    <w:rsid w:val="00856057"/>
    <w:rsid w:val="0085618F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2DC3"/>
    <w:rsid w:val="008632DF"/>
    <w:rsid w:val="00863463"/>
    <w:rsid w:val="008637C9"/>
    <w:rsid w:val="008637D0"/>
    <w:rsid w:val="00863ED9"/>
    <w:rsid w:val="00863FD9"/>
    <w:rsid w:val="008647A5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81F"/>
    <w:rsid w:val="00872D22"/>
    <w:rsid w:val="00873D1D"/>
    <w:rsid w:val="008745E0"/>
    <w:rsid w:val="00874672"/>
    <w:rsid w:val="00874C19"/>
    <w:rsid w:val="008750B0"/>
    <w:rsid w:val="00875380"/>
    <w:rsid w:val="00875432"/>
    <w:rsid w:val="008754B7"/>
    <w:rsid w:val="008762FC"/>
    <w:rsid w:val="0087635A"/>
    <w:rsid w:val="0087782F"/>
    <w:rsid w:val="00877E3F"/>
    <w:rsid w:val="008806B3"/>
    <w:rsid w:val="00881CA1"/>
    <w:rsid w:val="00881DC3"/>
    <w:rsid w:val="00882294"/>
    <w:rsid w:val="00883C98"/>
    <w:rsid w:val="00883CD7"/>
    <w:rsid w:val="00883CF8"/>
    <w:rsid w:val="008846BA"/>
    <w:rsid w:val="0088499E"/>
    <w:rsid w:val="00884A24"/>
    <w:rsid w:val="0088519A"/>
    <w:rsid w:val="0088519E"/>
    <w:rsid w:val="0088634C"/>
    <w:rsid w:val="00886583"/>
    <w:rsid w:val="00886A8D"/>
    <w:rsid w:val="008877E7"/>
    <w:rsid w:val="00887C80"/>
    <w:rsid w:val="00887D78"/>
    <w:rsid w:val="00887E11"/>
    <w:rsid w:val="0089062A"/>
    <w:rsid w:val="0089076D"/>
    <w:rsid w:val="008915D1"/>
    <w:rsid w:val="00891785"/>
    <w:rsid w:val="00891E5E"/>
    <w:rsid w:val="008933A7"/>
    <w:rsid w:val="00893DDD"/>
    <w:rsid w:val="00895296"/>
    <w:rsid w:val="00895A86"/>
    <w:rsid w:val="00895AA4"/>
    <w:rsid w:val="00895D24"/>
    <w:rsid w:val="00895EB8"/>
    <w:rsid w:val="00896025"/>
    <w:rsid w:val="008964CC"/>
    <w:rsid w:val="00896A03"/>
    <w:rsid w:val="00896D01"/>
    <w:rsid w:val="00897D04"/>
    <w:rsid w:val="008A0C3A"/>
    <w:rsid w:val="008A0C3B"/>
    <w:rsid w:val="008A0DB9"/>
    <w:rsid w:val="008A213B"/>
    <w:rsid w:val="008A2BC1"/>
    <w:rsid w:val="008A3735"/>
    <w:rsid w:val="008A3A86"/>
    <w:rsid w:val="008A3ED8"/>
    <w:rsid w:val="008A43B6"/>
    <w:rsid w:val="008A4451"/>
    <w:rsid w:val="008A4852"/>
    <w:rsid w:val="008A48DF"/>
    <w:rsid w:val="008A4BCB"/>
    <w:rsid w:val="008A4FFF"/>
    <w:rsid w:val="008A5783"/>
    <w:rsid w:val="008A5798"/>
    <w:rsid w:val="008A5962"/>
    <w:rsid w:val="008A5F6B"/>
    <w:rsid w:val="008A6056"/>
    <w:rsid w:val="008A6925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DDB"/>
    <w:rsid w:val="008B4F6A"/>
    <w:rsid w:val="008B5A01"/>
    <w:rsid w:val="008B5DE0"/>
    <w:rsid w:val="008B674C"/>
    <w:rsid w:val="008B68A8"/>
    <w:rsid w:val="008B6EA5"/>
    <w:rsid w:val="008C13C6"/>
    <w:rsid w:val="008C156B"/>
    <w:rsid w:val="008C1CFA"/>
    <w:rsid w:val="008C268B"/>
    <w:rsid w:val="008C352F"/>
    <w:rsid w:val="008C39E0"/>
    <w:rsid w:val="008C44D1"/>
    <w:rsid w:val="008C55DC"/>
    <w:rsid w:val="008C59C9"/>
    <w:rsid w:val="008C5D31"/>
    <w:rsid w:val="008C6244"/>
    <w:rsid w:val="008C64FD"/>
    <w:rsid w:val="008C6D4B"/>
    <w:rsid w:val="008C6F58"/>
    <w:rsid w:val="008D0690"/>
    <w:rsid w:val="008D083A"/>
    <w:rsid w:val="008D0BD0"/>
    <w:rsid w:val="008D1672"/>
    <w:rsid w:val="008D1703"/>
    <w:rsid w:val="008D1888"/>
    <w:rsid w:val="008D19FF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068C"/>
    <w:rsid w:val="008E1E94"/>
    <w:rsid w:val="008E2641"/>
    <w:rsid w:val="008E29F3"/>
    <w:rsid w:val="008E2D4C"/>
    <w:rsid w:val="008E3509"/>
    <w:rsid w:val="008E36C2"/>
    <w:rsid w:val="008E4E3E"/>
    <w:rsid w:val="008E4EE8"/>
    <w:rsid w:val="008E51C4"/>
    <w:rsid w:val="008E6EAB"/>
    <w:rsid w:val="008E748B"/>
    <w:rsid w:val="008E7E96"/>
    <w:rsid w:val="008F013C"/>
    <w:rsid w:val="008F044A"/>
    <w:rsid w:val="008F0541"/>
    <w:rsid w:val="008F12CE"/>
    <w:rsid w:val="008F155E"/>
    <w:rsid w:val="008F194A"/>
    <w:rsid w:val="008F23B3"/>
    <w:rsid w:val="008F2532"/>
    <w:rsid w:val="008F2B26"/>
    <w:rsid w:val="008F34DB"/>
    <w:rsid w:val="008F3912"/>
    <w:rsid w:val="008F41AE"/>
    <w:rsid w:val="008F4D47"/>
    <w:rsid w:val="008F541D"/>
    <w:rsid w:val="008F5AB2"/>
    <w:rsid w:val="008F5B17"/>
    <w:rsid w:val="008F6093"/>
    <w:rsid w:val="008F62E1"/>
    <w:rsid w:val="008F63F4"/>
    <w:rsid w:val="008F66AD"/>
    <w:rsid w:val="008F6961"/>
    <w:rsid w:val="008F6CCA"/>
    <w:rsid w:val="008F790D"/>
    <w:rsid w:val="008F7B29"/>
    <w:rsid w:val="00900123"/>
    <w:rsid w:val="00900B23"/>
    <w:rsid w:val="00900EB4"/>
    <w:rsid w:val="009011BD"/>
    <w:rsid w:val="00901B33"/>
    <w:rsid w:val="00902041"/>
    <w:rsid w:val="00902CC8"/>
    <w:rsid w:val="009031CE"/>
    <w:rsid w:val="00903D61"/>
    <w:rsid w:val="0090417A"/>
    <w:rsid w:val="0090430F"/>
    <w:rsid w:val="009048FE"/>
    <w:rsid w:val="00904A92"/>
    <w:rsid w:val="00904FFA"/>
    <w:rsid w:val="009050A0"/>
    <w:rsid w:val="009056AA"/>
    <w:rsid w:val="00905DA9"/>
    <w:rsid w:val="009074DB"/>
    <w:rsid w:val="009079C5"/>
    <w:rsid w:val="00907B18"/>
    <w:rsid w:val="00907DC9"/>
    <w:rsid w:val="0091053E"/>
    <w:rsid w:val="00910A82"/>
    <w:rsid w:val="00910EC6"/>
    <w:rsid w:val="0091102F"/>
    <w:rsid w:val="009124EB"/>
    <w:rsid w:val="0091256C"/>
    <w:rsid w:val="00912634"/>
    <w:rsid w:val="009126DE"/>
    <w:rsid w:val="009129CE"/>
    <w:rsid w:val="00912A87"/>
    <w:rsid w:val="00912B01"/>
    <w:rsid w:val="00912F1A"/>
    <w:rsid w:val="00913852"/>
    <w:rsid w:val="00913D0B"/>
    <w:rsid w:val="00913DAE"/>
    <w:rsid w:val="0091431F"/>
    <w:rsid w:val="0091448F"/>
    <w:rsid w:val="0091480C"/>
    <w:rsid w:val="00914B80"/>
    <w:rsid w:val="00914D17"/>
    <w:rsid w:val="00916A6D"/>
    <w:rsid w:val="00917742"/>
    <w:rsid w:val="00917AF0"/>
    <w:rsid w:val="00920394"/>
    <w:rsid w:val="009210F7"/>
    <w:rsid w:val="0092184F"/>
    <w:rsid w:val="00921C73"/>
    <w:rsid w:val="00921D5A"/>
    <w:rsid w:val="009233E9"/>
    <w:rsid w:val="00923ACE"/>
    <w:rsid w:val="009240B1"/>
    <w:rsid w:val="00925335"/>
    <w:rsid w:val="00925352"/>
    <w:rsid w:val="009256B1"/>
    <w:rsid w:val="009256DB"/>
    <w:rsid w:val="00925BA6"/>
    <w:rsid w:val="009261A3"/>
    <w:rsid w:val="0092671D"/>
    <w:rsid w:val="00927019"/>
    <w:rsid w:val="00927301"/>
    <w:rsid w:val="00927501"/>
    <w:rsid w:val="00927AB8"/>
    <w:rsid w:val="00927E9C"/>
    <w:rsid w:val="00930340"/>
    <w:rsid w:val="00930D0F"/>
    <w:rsid w:val="0093274C"/>
    <w:rsid w:val="009329B8"/>
    <w:rsid w:val="0093302F"/>
    <w:rsid w:val="00933825"/>
    <w:rsid w:val="00934516"/>
    <w:rsid w:val="00934AAD"/>
    <w:rsid w:val="00934CA0"/>
    <w:rsid w:val="00934F8D"/>
    <w:rsid w:val="00935BC1"/>
    <w:rsid w:val="00935DF0"/>
    <w:rsid w:val="00936032"/>
    <w:rsid w:val="00936C0B"/>
    <w:rsid w:val="00936C79"/>
    <w:rsid w:val="00936EDE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593"/>
    <w:rsid w:val="00943B05"/>
    <w:rsid w:val="00943D22"/>
    <w:rsid w:val="00943D4C"/>
    <w:rsid w:val="00944BC4"/>
    <w:rsid w:val="00944D6E"/>
    <w:rsid w:val="009450B2"/>
    <w:rsid w:val="009454C7"/>
    <w:rsid w:val="009455EA"/>
    <w:rsid w:val="00946375"/>
    <w:rsid w:val="009463CF"/>
    <w:rsid w:val="0094734E"/>
    <w:rsid w:val="00947A64"/>
    <w:rsid w:val="00947AC3"/>
    <w:rsid w:val="009502B1"/>
    <w:rsid w:val="0095036B"/>
    <w:rsid w:val="00950B2C"/>
    <w:rsid w:val="009528EF"/>
    <w:rsid w:val="00952F28"/>
    <w:rsid w:val="00953137"/>
    <w:rsid w:val="0095318A"/>
    <w:rsid w:val="00953407"/>
    <w:rsid w:val="00953C78"/>
    <w:rsid w:val="00953D37"/>
    <w:rsid w:val="009557AC"/>
    <w:rsid w:val="0095583E"/>
    <w:rsid w:val="00956C2F"/>
    <w:rsid w:val="00956DA6"/>
    <w:rsid w:val="00957451"/>
    <w:rsid w:val="00961A14"/>
    <w:rsid w:val="00961EDD"/>
    <w:rsid w:val="00962367"/>
    <w:rsid w:val="009631E2"/>
    <w:rsid w:val="00963444"/>
    <w:rsid w:val="00964469"/>
    <w:rsid w:val="009648AA"/>
    <w:rsid w:val="009648D6"/>
    <w:rsid w:val="00964EFE"/>
    <w:rsid w:val="009655A0"/>
    <w:rsid w:val="00965D46"/>
    <w:rsid w:val="009664F2"/>
    <w:rsid w:val="009669CE"/>
    <w:rsid w:val="00966D06"/>
    <w:rsid w:val="009670CA"/>
    <w:rsid w:val="00967548"/>
    <w:rsid w:val="00967577"/>
    <w:rsid w:val="00967D3B"/>
    <w:rsid w:val="00967E09"/>
    <w:rsid w:val="00970B58"/>
    <w:rsid w:val="00970CE6"/>
    <w:rsid w:val="009717E7"/>
    <w:rsid w:val="00971B23"/>
    <w:rsid w:val="009726B7"/>
    <w:rsid w:val="00972717"/>
    <w:rsid w:val="00972F63"/>
    <w:rsid w:val="0097371B"/>
    <w:rsid w:val="0097379B"/>
    <w:rsid w:val="0097460D"/>
    <w:rsid w:val="00974C24"/>
    <w:rsid w:val="00975033"/>
    <w:rsid w:val="00976038"/>
    <w:rsid w:val="00976448"/>
    <w:rsid w:val="00976C29"/>
    <w:rsid w:val="009772E4"/>
    <w:rsid w:val="00977A4E"/>
    <w:rsid w:val="00977D7D"/>
    <w:rsid w:val="009802F4"/>
    <w:rsid w:val="00980BEC"/>
    <w:rsid w:val="00980E0C"/>
    <w:rsid w:val="00980EFA"/>
    <w:rsid w:val="0098176E"/>
    <w:rsid w:val="00982A5B"/>
    <w:rsid w:val="0098303B"/>
    <w:rsid w:val="00983583"/>
    <w:rsid w:val="0098367A"/>
    <w:rsid w:val="00984129"/>
    <w:rsid w:val="00984696"/>
    <w:rsid w:val="00984D36"/>
    <w:rsid w:val="00985527"/>
    <w:rsid w:val="009855EE"/>
    <w:rsid w:val="00985FE4"/>
    <w:rsid w:val="0098654C"/>
    <w:rsid w:val="009866D6"/>
    <w:rsid w:val="00990905"/>
    <w:rsid w:val="00990BCD"/>
    <w:rsid w:val="00990C13"/>
    <w:rsid w:val="00990C64"/>
    <w:rsid w:val="00990E19"/>
    <w:rsid w:val="009911C6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B88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1EB"/>
    <w:rsid w:val="009A5971"/>
    <w:rsid w:val="009A6360"/>
    <w:rsid w:val="009A678C"/>
    <w:rsid w:val="009A6C1A"/>
    <w:rsid w:val="009A6D5A"/>
    <w:rsid w:val="009A714D"/>
    <w:rsid w:val="009A7AAE"/>
    <w:rsid w:val="009B09EA"/>
    <w:rsid w:val="009B0AE0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C7F"/>
    <w:rsid w:val="009B4D27"/>
    <w:rsid w:val="009B51F1"/>
    <w:rsid w:val="009B58DF"/>
    <w:rsid w:val="009B5D45"/>
    <w:rsid w:val="009B5FBE"/>
    <w:rsid w:val="009B68B6"/>
    <w:rsid w:val="009B6AC8"/>
    <w:rsid w:val="009B6CA8"/>
    <w:rsid w:val="009B6EC6"/>
    <w:rsid w:val="009B7B79"/>
    <w:rsid w:val="009B7C3A"/>
    <w:rsid w:val="009B7D83"/>
    <w:rsid w:val="009C0356"/>
    <w:rsid w:val="009C0BA3"/>
    <w:rsid w:val="009C0C0B"/>
    <w:rsid w:val="009C1AF6"/>
    <w:rsid w:val="009C2A59"/>
    <w:rsid w:val="009C30C5"/>
    <w:rsid w:val="009C3A50"/>
    <w:rsid w:val="009C3AAC"/>
    <w:rsid w:val="009C43D7"/>
    <w:rsid w:val="009C4C84"/>
    <w:rsid w:val="009C4CF7"/>
    <w:rsid w:val="009C5324"/>
    <w:rsid w:val="009C578B"/>
    <w:rsid w:val="009C6825"/>
    <w:rsid w:val="009C717B"/>
    <w:rsid w:val="009C7B4B"/>
    <w:rsid w:val="009C7D19"/>
    <w:rsid w:val="009D0B80"/>
    <w:rsid w:val="009D0B89"/>
    <w:rsid w:val="009D0CD4"/>
    <w:rsid w:val="009D0D94"/>
    <w:rsid w:val="009D12F9"/>
    <w:rsid w:val="009D1DA9"/>
    <w:rsid w:val="009D1E18"/>
    <w:rsid w:val="009D2937"/>
    <w:rsid w:val="009D3013"/>
    <w:rsid w:val="009D305F"/>
    <w:rsid w:val="009D36FD"/>
    <w:rsid w:val="009D3D26"/>
    <w:rsid w:val="009D40A7"/>
    <w:rsid w:val="009D43BB"/>
    <w:rsid w:val="009D4590"/>
    <w:rsid w:val="009D4B66"/>
    <w:rsid w:val="009D53E9"/>
    <w:rsid w:val="009D59BA"/>
    <w:rsid w:val="009D5B6C"/>
    <w:rsid w:val="009D5E71"/>
    <w:rsid w:val="009D69CB"/>
    <w:rsid w:val="009D6A40"/>
    <w:rsid w:val="009D6EDC"/>
    <w:rsid w:val="009D7B97"/>
    <w:rsid w:val="009E0935"/>
    <w:rsid w:val="009E0CFB"/>
    <w:rsid w:val="009E1A06"/>
    <w:rsid w:val="009E1BA1"/>
    <w:rsid w:val="009E2501"/>
    <w:rsid w:val="009E2934"/>
    <w:rsid w:val="009E2CB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695"/>
    <w:rsid w:val="009F2B77"/>
    <w:rsid w:val="009F2BA2"/>
    <w:rsid w:val="009F3457"/>
    <w:rsid w:val="009F40C3"/>
    <w:rsid w:val="009F48FE"/>
    <w:rsid w:val="009F4A1E"/>
    <w:rsid w:val="009F4A98"/>
    <w:rsid w:val="009F564F"/>
    <w:rsid w:val="009F56E9"/>
    <w:rsid w:val="009F6125"/>
    <w:rsid w:val="009F6CE3"/>
    <w:rsid w:val="009F6F98"/>
    <w:rsid w:val="009F72EE"/>
    <w:rsid w:val="009F7C50"/>
    <w:rsid w:val="00A001D5"/>
    <w:rsid w:val="00A00298"/>
    <w:rsid w:val="00A02304"/>
    <w:rsid w:val="00A0338C"/>
    <w:rsid w:val="00A03780"/>
    <w:rsid w:val="00A03809"/>
    <w:rsid w:val="00A0443F"/>
    <w:rsid w:val="00A0454F"/>
    <w:rsid w:val="00A04A38"/>
    <w:rsid w:val="00A055B7"/>
    <w:rsid w:val="00A0562D"/>
    <w:rsid w:val="00A05900"/>
    <w:rsid w:val="00A06338"/>
    <w:rsid w:val="00A07092"/>
    <w:rsid w:val="00A07499"/>
    <w:rsid w:val="00A07AD4"/>
    <w:rsid w:val="00A07D9D"/>
    <w:rsid w:val="00A102EB"/>
    <w:rsid w:val="00A10684"/>
    <w:rsid w:val="00A11FB4"/>
    <w:rsid w:val="00A1287A"/>
    <w:rsid w:val="00A12BC4"/>
    <w:rsid w:val="00A13033"/>
    <w:rsid w:val="00A13996"/>
    <w:rsid w:val="00A149FF"/>
    <w:rsid w:val="00A14EF7"/>
    <w:rsid w:val="00A155A7"/>
    <w:rsid w:val="00A16684"/>
    <w:rsid w:val="00A16B7F"/>
    <w:rsid w:val="00A176B4"/>
    <w:rsid w:val="00A1784C"/>
    <w:rsid w:val="00A2048E"/>
    <w:rsid w:val="00A207E5"/>
    <w:rsid w:val="00A20AB9"/>
    <w:rsid w:val="00A20C87"/>
    <w:rsid w:val="00A20F50"/>
    <w:rsid w:val="00A20FC5"/>
    <w:rsid w:val="00A21891"/>
    <w:rsid w:val="00A21A0F"/>
    <w:rsid w:val="00A21A61"/>
    <w:rsid w:val="00A22310"/>
    <w:rsid w:val="00A223AE"/>
    <w:rsid w:val="00A23BB8"/>
    <w:rsid w:val="00A23EA3"/>
    <w:rsid w:val="00A25594"/>
    <w:rsid w:val="00A257D9"/>
    <w:rsid w:val="00A25833"/>
    <w:rsid w:val="00A25FD2"/>
    <w:rsid w:val="00A25FF5"/>
    <w:rsid w:val="00A26652"/>
    <w:rsid w:val="00A31062"/>
    <w:rsid w:val="00A3146F"/>
    <w:rsid w:val="00A31540"/>
    <w:rsid w:val="00A31A6C"/>
    <w:rsid w:val="00A31DEE"/>
    <w:rsid w:val="00A32038"/>
    <w:rsid w:val="00A32101"/>
    <w:rsid w:val="00A3232F"/>
    <w:rsid w:val="00A32B7A"/>
    <w:rsid w:val="00A33331"/>
    <w:rsid w:val="00A33778"/>
    <w:rsid w:val="00A339D4"/>
    <w:rsid w:val="00A33AC8"/>
    <w:rsid w:val="00A33B5C"/>
    <w:rsid w:val="00A345AA"/>
    <w:rsid w:val="00A34609"/>
    <w:rsid w:val="00A34795"/>
    <w:rsid w:val="00A3591D"/>
    <w:rsid w:val="00A35C5B"/>
    <w:rsid w:val="00A36894"/>
    <w:rsid w:val="00A36908"/>
    <w:rsid w:val="00A36B2A"/>
    <w:rsid w:val="00A36D76"/>
    <w:rsid w:val="00A37537"/>
    <w:rsid w:val="00A37845"/>
    <w:rsid w:val="00A4024E"/>
    <w:rsid w:val="00A404CA"/>
    <w:rsid w:val="00A40BBC"/>
    <w:rsid w:val="00A40CBA"/>
    <w:rsid w:val="00A4142A"/>
    <w:rsid w:val="00A41870"/>
    <w:rsid w:val="00A41D81"/>
    <w:rsid w:val="00A420BC"/>
    <w:rsid w:val="00A4270F"/>
    <w:rsid w:val="00A4287F"/>
    <w:rsid w:val="00A428EE"/>
    <w:rsid w:val="00A4397A"/>
    <w:rsid w:val="00A44BBE"/>
    <w:rsid w:val="00A44F36"/>
    <w:rsid w:val="00A44FCB"/>
    <w:rsid w:val="00A45B5D"/>
    <w:rsid w:val="00A460E5"/>
    <w:rsid w:val="00A46252"/>
    <w:rsid w:val="00A46C2C"/>
    <w:rsid w:val="00A4701A"/>
    <w:rsid w:val="00A50C80"/>
    <w:rsid w:val="00A50CAF"/>
    <w:rsid w:val="00A50E67"/>
    <w:rsid w:val="00A5146C"/>
    <w:rsid w:val="00A5151E"/>
    <w:rsid w:val="00A51D3F"/>
    <w:rsid w:val="00A51DB6"/>
    <w:rsid w:val="00A5325E"/>
    <w:rsid w:val="00A54975"/>
    <w:rsid w:val="00A54A44"/>
    <w:rsid w:val="00A558FB"/>
    <w:rsid w:val="00A56078"/>
    <w:rsid w:val="00A566E1"/>
    <w:rsid w:val="00A569E3"/>
    <w:rsid w:val="00A569E4"/>
    <w:rsid w:val="00A571DA"/>
    <w:rsid w:val="00A5762C"/>
    <w:rsid w:val="00A6009F"/>
    <w:rsid w:val="00A61D74"/>
    <w:rsid w:val="00A637DD"/>
    <w:rsid w:val="00A63F39"/>
    <w:rsid w:val="00A64531"/>
    <w:rsid w:val="00A649F3"/>
    <w:rsid w:val="00A64A3F"/>
    <w:rsid w:val="00A64CD1"/>
    <w:rsid w:val="00A65499"/>
    <w:rsid w:val="00A65F9A"/>
    <w:rsid w:val="00A65FD6"/>
    <w:rsid w:val="00A6714C"/>
    <w:rsid w:val="00A6764F"/>
    <w:rsid w:val="00A67968"/>
    <w:rsid w:val="00A67E09"/>
    <w:rsid w:val="00A7064A"/>
    <w:rsid w:val="00A7135D"/>
    <w:rsid w:val="00A71527"/>
    <w:rsid w:val="00A715CA"/>
    <w:rsid w:val="00A7172E"/>
    <w:rsid w:val="00A71875"/>
    <w:rsid w:val="00A7207C"/>
    <w:rsid w:val="00A7214B"/>
    <w:rsid w:val="00A72299"/>
    <w:rsid w:val="00A73483"/>
    <w:rsid w:val="00A7371B"/>
    <w:rsid w:val="00A738BB"/>
    <w:rsid w:val="00A74574"/>
    <w:rsid w:val="00A7540E"/>
    <w:rsid w:val="00A75DC9"/>
    <w:rsid w:val="00A77057"/>
    <w:rsid w:val="00A803BF"/>
    <w:rsid w:val="00A8051D"/>
    <w:rsid w:val="00A80812"/>
    <w:rsid w:val="00A80A0B"/>
    <w:rsid w:val="00A811D8"/>
    <w:rsid w:val="00A81308"/>
    <w:rsid w:val="00A81F1A"/>
    <w:rsid w:val="00A82594"/>
    <w:rsid w:val="00A82979"/>
    <w:rsid w:val="00A82CC2"/>
    <w:rsid w:val="00A82D53"/>
    <w:rsid w:val="00A83328"/>
    <w:rsid w:val="00A83B84"/>
    <w:rsid w:val="00A8458C"/>
    <w:rsid w:val="00A84803"/>
    <w:rsid w:val="00A84CD7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12A1"/>
    <w:rsid w:val="00A92066"/>
    <w:rsid w:val="00A92B3B"/>
    <w:rsid w:val="00A92E11"/>
    <w:rsid w:val="00A92F00"/>
    <w:rsid w:val="00A92FE4"/>
    <w:rsid w:val="00A94BE9"/>
    <w:rsid w:val="00A94F9A"/>
    <w:rsid w:val="00A957FB"/>
    <w:rsid w:val="00A95B0C"/>
    <w:rsid w:val="00A95C8D"/>
    <w:rsid w:val="00A95E95"/>
    <w:rsid w:val="00A962BE"/>
    <w:rsid w:val="00A966B7"/>
    <w:rsid w:val="00A96C09"/>
    <w:rsid w:val="00A96D05"/>
    <w:rsid w:val="00A9718F"/>
    <w:rsid w:val="00A97648"/>
    <w:rsid w:val="00A9777A"/>
    <w:rsid w:val="00A97821"/>
    <w:rsid w:val="00AA0548"/>
    <w:rsid w:val="00AA07B4"/>
    <w:rsid w:val="00AA0F66"/>
    <w:rsid w:val="00AA1FD0"/>
    <w:rsid w:val="00AA2436"/>
    <w:rsid w:val="00AA2A2E"/>
    <w:rsid w:val="00AA3323"/>
    <w:rsid w:val="00AA3FEB"/>
    <w:rsid w:val="00AA3FF8"/>
    <w:rsid w:val="00AA4222"/>
    <w:rsid w:val="00AA5ABB"/>
    <w:rsid w:val="00AA5ABE"/>
    <w:rsid w:val="00AA5E93"/>
    <w:rsid w:val="00AA5EDD"/>
    <w:rsid w:val="00AA6530"/>
    <w:rsid w:val="00AA6B27"/>
    <w:rsid w:val="00AA74AF"/>
    <w:rsid w:val="00AA7EA6"/>
    <w:rsid w:val="00AB2592"/>
    <w:rsid w:val="00AB2F59"/>
    <w:rsid w:val="00AB3144"/>
    <w:rsid w:val="00AB38D0"/>
    <w:rsid w:val="00AB3BDD"/>
    <w:rsid w:val="00AB3F63"/>
    <w:rsid w:val="00AB4127"/>
    <w:rsid w:val="00AB5BCE"/>
    <w:rsid w:val="00AB62D1"/>
    <w:rsid w:val="00AB64FE"/>
    <w:rsid w:val="00AB7165"/>
    <w:rsid w:val="00AB7219"/>
    <w:rsid w:val="00AB7288"/>
    <w:rsid w:val="00AC0C1E"/>
    <w:rsid w:val="00AC0CF8"/>
    <w:rsid w:val="00AC0F91"/>
    <w:rsid w:val="00AC167E"/>
    <w:rsid w:val="00AC206C"/>
    <w:rsid w:val="00AC20D0"/>
    <w:rsid w:val="00AC35D7"/>
    <w:rsid w:val="00AC366F"/>
    <w:rsid w:val="00AC492A"/>
    <w:rsid w:val="00AC4A4F"/>
    <w:rsid w:val="00AC5152"/>
    <w:rsid w:val="00AC5219"/>
    <w:rsid w:val="00AC5302"/>
    <w:rsid w:val="00AC534B"/>
    <w:rsid w:val="00AC53F5"/>
    <w:rsid w:val="00AC60B0"/>
    <w:rsid w:val="00AC612E"/>
    <w:rsid w:val="00AC6469"/>
    <w:rsid w:val="00AC68A5"/>
    <w:rsid w:val="00AC697A"/>
    <w:rsid w:val="00AC6FCD"/>
    <w:rsid w:val="00AC7222"/>
    <w:rsid w:val="00AC72C4"/>
    <w:rsid w:val="00AC7ACA"/>
    <w:rsid w:val="00AD0493"/>
    <w:rsid w:val="00AD1947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6E55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3A51"/>
    <w:rsid w:val="00AE4479"/>
    <w:rsid w:val="00AE4CF6"/>
    <w:rsid w:val="00AE6487"/>
    <w:rsid w:val="00AE70FE"/>
    <w:rsid w:val="00AF0441"/>
    <w:rsid w:val="00AF0849"/>
    <w:rsid w:val="00AF0909"/>
    <w:rsid w:val="00AF1054"/>
    <w:rsid w:val="00AF12ED"/>
    <w:rsid w:val="00AF18E4"/>
    <w:rsid w:val="00AF1976"/>
    <w:rsid w:val="00AF1FBA"/>
    <w:rsid w:val="00AF22D7"/>
    <w:rsid w:val="00AF2775"/>
    <w:rsid w:val="00AF28E6"/>
    <w:rsid w:val="00AF2A29"/>
    <w:rsid w:val="00AF33C7"/>
    <w:rsid w:val="00AF3535"/>
    <w:rsid w:val="00AF3B10"/>
    <w:rsid w:val="00AF446C"/>
    <w:rsid w:val="00AF4F08"/>
    <w:rsid w:val="00AF51C6"/>
    <w:rsid w:val="00AF57EB"/>
    <w:rsid w:val="00AF607B"/>
    <w:rsid w:val="00AF60E3"/>
    <w:rsid w:val="00AF6374"/>
    <w:rsid w:val="00AF65E5"/>
    <w:rsid w:val="00AF7F28"/>
    <w:rsid w:val="00B0089B"/>
    <w:rsid w:val="00B0095C"/>
    <w:rsid w:val="00B00E1C"/>
    <w:rsid w:val="00B00E61"/>
    <w:rsid w:val="00B00F74"/>
    <w:rsid w:val="00B01567"/>
    <w:rsid w:val="00B01627"/>
    <w:rsid w:val="00B01E0D"/>
    <w:rsid w:val="00B0209D"/>
    <w:rsid w:val="00B02600"/>
    <w:rsid w:val="00B0281F"/>
    <w:rsid w:val="00B02B75"/>
    <w:rsid w:val="00B033A6"/>
    <w:rsid w:val="00B0347B"/>
    <w:rsid w:val="00B03496"/>
    <w:rsid w:val="00B035D8"/>
    <w:rsid w:val="00B03B4D"/>
    <w:rsid w:val="00B04236"/>
    <w:rsid w:val="00B04677"/>
    <w:rsid w:val="00B052C4"/>
    <w:rsid w:val="00B07737"/>
    <w:rsid w:val="00B077C0"/>
    <w:rsid w:val="00B07BC1"/>
    <w:rsid w:val="00B07F4B"/>
    <w:rsid w:val="00B1005F"/>
    <w:rsid w:val="00B100CE"/>
    <w:rsid w:val="00B102BA"/>
    <w:rsid w:val="00B1125B"/>
    <w:rsid w:val="00B11361"/>
    <w:rsid w:val="00B116E8"/>
    <w:rsid w:val="00B11BD7"/>
    <w:rsid w:val="00B12842"/>
    <w:rsid w:val="00B129B5"/>
    <w:rsid w:val="00B13575"/>
    <w:rsid w:val="00B138F2"/>
    <w:rsid w:val="00B13EF6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1AE"/>
    <w:rsid w:val="00B20787"/>
    <w:rsid w:val="00B2204D"/>
    <w:rsid w:val="00B220D7"/>
    <w:rsid w:val="00B22275"/>
    <w:rsid w:val="00B227BC"/>
    <w:rsid w:val="00B22DD8"/>
    <w:rsid w:val="00B23947"/>
    <w:rsid w:val="00B23AE0"/>
    <w:rsid w:val="00B24A7D"/>
    <w:rsid w:val="00B24B12"/>
    <w:rsid w:val="00B253D0"/>
    <w:rsid w:val="00B25EE2"/>
    <w:rsid w:val="00B270EA"/>
    <w:rsid w:val="00B272E5"/>
    <w:rsid w:val="00B2754F"/>
    <w:rsid w:val="00B27651"/>
    <w:rsid w:val="00B278AC"/>
    <w:rsid w:val="00B27C96"/>
    <w:rsid w:val="00B27EB4"/>
    <w:rsid w:val="00B27EDF"/>
    <w:rsid w:val="00B3028F"/>
    <w:rsid w:val="00B304A2"/>
    <w:rsid w:val="00B304A9"/>
    <w:rsid w:val="00B30A82"/>
    <w:rsid w:val="00B31205"/>
    <w:rsid w:val="00B3126C"/>
    <w:rsid w:val="00B315EF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646"/>
    <w:rsid w:val="00B337B5"/>
    <w:rsid w:val="00B346FE"/>
    <w:rsid w:val="00B34972"/>
    <w:rsid w:val="00B34A21"/>
    <w:rsid w:val="00B350DF"/>
    <w:rsid w:val="00B3551C"/>
    <w:rsid w:val="00B35715"/>
    <w:rsid w:val="00B35D84"/>
    <w:rsid w:val="00B36B4D"/>
    <w:rsid w:val="00B36DAC"/>
    <w:rsid w:val="00B37035"/>
    <w:rsid w:val="00B37DA9"/>
    <w:rsid w:val="00B4086D"/>
    <w:rsid w:val="00B41291"/>
    <w:rsid w:val="00B412FF"/>
    <w:rsid w:val="00B4157A"/>
    <w:rsid w:val="00B41FF9"/>
    <w:rsid w:val="00B421F9"/>
    <w:rsid w:val="00B423C3"/>
    <w:rsid w:val="00B433E9"/>
    <w:rsid w:val="00B437B0"/>
    <w:rsid w:val="00B43E9B"/>
    <w:rsid w:val="00B445FF"/>
    <w:rsid w:val="00B449D3"/>
    <w:rsid w:val="00B44F0C"/>
    <w:rsid w:val="00B4584A"/>
    <w:rsid w:val="00B458A1"/>
    <w:rsid w:val="00B45FB5"/>
    <w:rsid w:val="00B462D1"/>
    <w:rsid w:val="00B46CC2"/>
    <w:rsid w:val="00B46FA4"/>
    <w:rsid w:val="00B47DC7"/>
    <w:rsid w:val="00B5060E"/>
    <w:rsid w:val="00B50FBF"/>
    <w:rsid w:val="00B510C0"/>
    <w:rsid w:val="00B51788"/>
    <w:rsid w:val="00B51880"/>
    <w:rsid w:val="00B530F4"/>
    <w:rsid w:val="00B53565"/>
    <w:rsid w:val="00B53D9B"/>
    <w:rsid w:val="00B549B0"/>
    <w:rsid w:val="00B550DD"/>
    <w:rsid w:val="00B556CB"/>
    <w:rsid w:val="00B55B0E"/>
    <w:rsid w:val="00B55E26"/>
    <w:rsid w:val="00B56225"/>
    <w:rsid w:val="00B5636C"/>
    <w:rsid w:val="00B565E4"/>
    <w:rsid w:val="00B56CD2"/>
    <w:rsid w:val="00B56E51"/>
    <w:rsid w:val="00B57FBE"/>
    <w:rsid w:val="00B60756"/>
    <w:rsid w:val="00B610CC"/>
    <w:rsid w:val="00B616CE"/>
    <w:rsid w:val="00B61AED"/>
    <w:rsid w:val="00B624E4"/>
    <w:rsid w:val="00B62E38"/>
    <w:rsid w:val="00B62E41"/>
    <w:rsid w:val="00B63687"/>
    <w:rsid w:val="00B63CB4"/>
    <w:rsid w:val="00B641F0"/>
    <w:rsid w:val="00B642B1"/>
    <w:rsid w:val="00B644F2"/>
    <w:rsid w:val="00B64528"/>
    <w:rsid w:val="00B6474E"/>
    <w:rsid w:val="00B64F0A"/>
    <w:rsid w:val="00B65114"/>
    <w:rsid w:val="00B651E2"/>
    <w:rsid w:val="00B65525"/>
    <w:rsid w:val="00B65720"/>
    <w:rsid w:val="00B65E30"/>
    <w:rsid w:val="00B6654A"/>
    <w:rsid w:val="00B6675E"/>
    <w:rsid w:val="00B66F80"/>
    <w:rsid w:val="00B675E5"/>
    <w:rsid w:val="00B703C7"/>
    <w:rsid w:val="00B704C9"/>
    <w:rsid w:val="00B70678"/>
    <w:rsid w:val="00B71AE9"/>
    <w:rsid w:val="00B71B40"/>
    <w:rsid w:val="00B71B6E"/>
    <w:rsid w:val="00B71B9D"/>
    <w:rsid w:val="00B71C82"/>
    <w:rsid w:val="00B71DE2"/>
    <w:rsid w:val="00B726B1"/>
    <w:rsid w:val="00B72C7A"/>
    <w:rsid w:val="00B73962"/>
    <w:rsid w:val="00B73D80"/>
    <w:rsid w:val="00B76AF8"/>
    <w:rsid w:val="00B77268"/>
    <w:rsid w:val="00B77C89"/>
    <w:rsid w:val="00B80011"/>
    <w:rsid w:val="00B807DF"/>
    <w:rsid w:val="00B80975"/>
    <w:rsid w:val="00B80B25"/>
    <w:rsid w:val="00B80C24"/>
    <w:rsid w:val="00B81095"/>
    <w:rsid w:val="00B810DA"/>
    <w:rsid w:val="00B810DC"/>
    <w:rsid w:val="00B81CB8"/>
    <w:rsid w:val="00B81E37"/>
    <w:rsid w:val="00B81EA7"/>
    <w:rsid w:val="00B82334"/>
    <w:rsid w:val="00B825FF"/>
    <w:rsid w:val="00B82F3E"/>
    <w:rsid w:val="00B83124"/>
    <w:rsid w:val="00B831D6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875C8"/>
    <w:rsid w:val="00B905B3"/>
    <w:rsid w:val="00B9128A"/>
    <w:rsid w:val="00B91F8F"/>
    <w:rsid w:val="00B91FD7"/>
    <w:rsid w:val="00B92145"/>
    <w:rsid w:val="00B92465"/>
    <w:rsid w:val="00B924F5"/>
    <w:rsid w:val="00B92ED1"/>
    <w:rsid w:val="00B93138"/>
    <w:rsid w:val="00B9394E"/>
    <w:rsid w:val="00B93B24"/>
    <w:rsid w:val="00B9432D"/>
    <w:rsid w:val="00B951D1"/>
    <w:rsid w:val="00B9573C"/>
    <w:rsid w:val="00B965D4"/>
    <w:rsid w:val="00B96873"/>
    <w:rsid w:val="00B969B8"/>
    <w:rsid w:val="00B96C50"/>
    <w:rsid w:val="00B96E0B"/>
    <w:rsid w:val="00B97CDA"/>
    <w:rsid w:val="00BA02AA"/>
    <w:rsid w:val="00BA0A75"/>
    <w:rsid w:val="00BA0ED0"/>
    <w:rsid w:val="00BA0FD4"/>
    <w:rsid w:val="00BA13D8"/>
    <w:rsid w:val="00BA1D61"/>
    <w:rsid w:val="00BA2F10"/>
    <w:rsid w:val="00BA3B45"/>
    <w:rsid w:val="00BA3FA7"/>
    <w:rsid w:val="00BA43EB"/>
    <w:rsid w:val="00BA44C3"/>
    <w:rsid w:val="00BA4AB4"/>
    <w:rsid w:val="00BA4D25"/>
    <w:rsid w:val="00BA4E00"/>
    <w:rsid w:val="00BA512A"/>
    <w:rsid w:val="00BA5278"/>
    <w:rsid w:val="00BA52A4"/>
    <w:rsid w:val="00BA555A"/>
    <w:rsid w:val="00BA567E"/>
    <w:rsid w:val="00BA5B8C"/>
    <w:rsid w:val="00BA5CE2"/>
    <w:rsid w:val="00BA643F"/>
    <w:rsid w:val="00BA6DD3"/>
    <w:rsid w:val="00BA7326"/>
    <w:rsid w:val="00BA7D76"/>
    <w:rsid w:val="00BA7E07"/>
    <w:rsid w:val="00BB0567"/>
    <w:rsid w:val="00BB06C3"/>
    <w:rsid w:val="00BB0F8F"/>
    <w:rsid w:val="00BB1162"/>
    <w:rsid w:val="00BB2565"/>
    <w:rsid w:val="00BB2C99"/>
    <w:rsid w:val="00BB418A"/>
    <w:rsid w:val="00BB4661"/>
    <w:rsid w:val="00BB4989"/>
    <w:rsid w:val="00BB4C56"/>
    <w:rsid w:val="00BB4CA5"/>
    <w:rsid w:val="00BB5196"/>
    <w:rsid w:val="00BB637D"/>
    <w:rsid w:val="00BB63BD"/>
    <w:rsid w:val="00BB68ED"/>
    <w:rsid w:val="00BB6EF8"/>
    <w:rsid w:val="00BB7720"/>
    <w:rsid w:val="00BC0002"/>
    <w:rsid w:val="00BC0930"/>
    <w:rsid w:val="00BC12F2"/>
    <w:rsid w:val="00BC16D0"/>
    <w:rsid w:val="00BC1920"/>
    <w:rsid w:val="00BC266D"/>
    <w:rsid w:val="00BC305A"/>
    <w:rsid w:val="00BC34E7"/>
    <w:rsid w:val="00BC3990"/>
    <w:rsid w:val="00BC39BD"/>
    <w:rsid w:val="00BC39C9"/>
    <w:rsid w:val="00BC4B6D"/>
    <w:rsid w:val="00BC4C87"/>
    <w:rsid w:val="00BC5150"/>
    <w:rsid w:val="00BC5180"/>
    <w:rsid w:val="00BC56FC"/>
    <w:rsid w:val="00BC57EA"/>
    <w:rsid w:val="00BC57FF"/>
    <w:rsid w:val="00BC5E29"/>
    <w:rsid w:val="00BC65DA"/>
    <w:rsid w:val="00BC65E2"/>
    <w:rsid w:val="00BC6661"/>
    <w:rsid w:val="00BC6873"/>
    <w:rsid w:val="00BC6940"/>
    <w:rsid w:val="00BC7035"/>
    <w:rsid w:val="00BC76A3"/>
    <w:rsid w:val="00BC78A0"/>
    <w:rsid w:val="00BC78C6"/>
    <w:rsid w:val="00BC78EE"/>
    <w:rsid w:val="00BC798E"/>
    <w:rsid w:val="00BC7AD7"/>
    <w:rsid w:val="00BC7B6B"/>
    <w:rsid w:val="00BD127E"/>
    <w:rsid w:val="00BD1407"/>
    <w:rsid w:val="00BD151A"/>
    <w:rsid w:val="00BD2125"/>
    <w:rsid w:val="00BD25AD"/>
    <w:rsid w:val="00BD293F"/>
    <w:rsid w:val="00BD3149"/>
    <w:rsid w:val="00BD38EA"/>
    <w:rsid w:val="00BD3CE0"/>
    <w:rsid w:val="00BD3EE9"/>
    <w:rsid w:val="00BD4FE4"/>
    <w:rsid w:val="00BD5183"/>
    <w:rsid w:val="00BD542B"/>
    <w:rsid w:val="00BD5465"/>
    <w:rsid w:val="00BD56E8"/>
    <w:rsid w:val="00BD67F0"/>
    <w:rsid w:val="00BD6B7F"/>
    <w:rsid w:val="00BD6E97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4F86"/>
    <w:rsid w:val="00BE50E1"/>
    <w:rsid w:val="00BE5771"/>
    <w:rsid w:val="00BE6284"/>
    <w:rsid w:val="00BE6E3D"/>
    <w:rsid w:val="00BE7293"/>
    <w:rsid w:val="00BE72F5"/>
    <w:rsid w:val="00BE752F"/>
    <w:rsid w:val="00BE7612"/>
    <w:rsid w:val="00BF17EC"/>
    <w:rsid w:val="00BF1B44"/>
    <w:rsid w:val="00BF209C"/>
    <w:rsid w:val="00BF21EE"/>
    <w:rsid w:val="00BF2EE2"/>
    <w:rsid w:val="00BF3753"/>
    <w:rsid w:val="00BF3924"/>
    <w:rsid w:val="00BF3E8C"/>
    <w:rsid w:val="00BF46A3"/>
    <w:rsid w:val="00BF472E"/>
    <w:rsid w:val="00BF4BD1"/>
    <w:rsid w:val="00BF554A"/>
    <w:rsid w:val="00BF65C4"/>
    <w:rsid w:val="00BF6C06"/>
    <w:rsid w:val="00BF6CEF"/>
    <w:rsid w:val="00BF7108"/>
    <w:rsid w:val="00BF79F9"/>
    <w:rsid w:val="00BF7B12"/>
    <w:rsid w:val="00BF7CEE"/>
    <w:rsid w:val="00C01011"/>
    <w:rsid w:val="00C01F16"/>
    <w:rsid w:val="00C027D1"/>
    <w:rsid w:val="00C0292E"/>
    <w:rsid w:val="00C029EC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2397"/>
    <w:rsid w:val="00C14838"/>
    <w:rsid w:val="00C14EAA"/>
    <w:rsid w:val="00C150DD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3E39"/>
    <w:rsid w:val="00C245C2"/>
    <w:rsid w:val="00C24A37"/>
    <w:rsid w:val="00C24C86"/>
    <w:rsid w:val="00C25506"/>
    <w:rsid w:val="00C257A6"/>
    <w:rsid w:val="00C25C09"/>
    <w:rsid w:val="00C26583"/>
    <w:rsid w:val="00C26936"/>
    <w:rsid w:val="00C26BDB"/>
    <w:rsid w:val="00C26CBC"/>
    <w:rsid w:val="00C26E9F"/>
    <w:rsid w:val="00C2703D"/>
    <w:rsid w:val="00C273BA"/>
    <w:rsid w:val="00C276D8"/>
    <w:rsid w:val="00C30201"/>
    <w:rsid w:val="00C30E3D"/>
    <w:rsid w:val="00C3123E"/>
    <w:rsid w:val="00C32560"/>
    <w:rsid w:val="00C33B00"/>
    <w:rsid w:val="00C33BD8"/>
    <w:rsid w:val="00C34170"/>
    <w:rsid w:val="00C345FE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6D2D"/>
    <w:rsid w:val="00C377A0"/>
    <w:rsid w:val="00C37A73"/>
    <w:rsid w:val="00C401D8"/>
    <w:rsid w:val="00C40CA0"/>
    <w:rsid w:val="00C41F14"/>
    <w:rsid w:val="00C420B2"/>
    <w:rsid w:val="00C42138"/>
    <w:rsid w:val="00C425EE"/>
    <w:rsid w:val="00C42908"/>
    <w:rsid w:val="00C42A16"/>
    <w:rsid w:val="00C4373B"/>
    <w:rsid w:val="00C43940"/>
    <w:rsid w:val="00C44007"/>
    <w:rsid w:val="00C44283"/>
    <w:rsid w:val="00C44E95"/>
    <w:rsid w:val="00C450DE"/>
    <w:rsid w:val="00C45B64"/>
    <w:rsid w:val="00C4684B"/>
    <w:rsid w:val="00C46D90"/>
    <w:rsid w:val="00C4720E"/>
    <w:rsid w:val="00C47F08"/>
    <w:rsid w:val="00C50474"/>
    <w:rsid w:val="00C50906"/>
    <w:rsid w:val="00C50A8E"/>
    <w:rsid w:val="00C50C4C"/>
    <w:rsid w:val="00C513FF"/>
    <w:rsid w:val="00C51963"/>
    <w:rsid w:val="00C51D3B"/>
    <w:rsid w:val="00C51E94"/>
    <w:rsid w:val="00C523BF"/>
    <w:rsid w:val="00C52C84"/>
    <w:rsid w:val="00C52F51"/>
    <w:rsid w:val="00C52FC6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0AB5"/>
    <w:rsid w:val="00C61129"/>
    <w:rsid w:val="00C6150F"/>
    <w:rsid w:val="00C61C85"/>
    <w:rsid w:val="00C61C8C"/>
    <w:rsid w:val="00C61D65"/>
    <w:rsid w:val="00C61D9A"/>
    <w:rsid w:val="00C6308D"/>
    <w:rsid w:val="00C63230"/>
    <w:rsid w:val="00C64510"/>
    <w:rsid w:val="00C6467E"/>
    <w:rsid w:val="00C646BA"/>
    <w:rsid w:val="00C64E55"/>
    <w:rsid w:val="00C650BD"/>
    <w:rsid w:val="00C65445"/>
    <w:rsid w:val="00C6546C"/>
    <w:rsid w:val="00C65926"/>
    <w:rsid w:val="00C66190"/>
    <w:rsid w:val="00C66300"/>
    <w:rsid w:val="00C66DDA"/>
    <w:rsid w:val="00C671CA"/>
    <w:rsid w:val="00C67442"/>
    <w:rsid w:val="00C70287"/>
    <w:rsid w:val="00C70654"/>
    <w:rsid w:val="00C7079B"/>
    <w:rsid w:val="00C707F5"/>
    <w:rsid w:val="00C716C9"/>
    <w:rsid w:val="00C72365"/>
    <w:rsid w:val="00C7521E"/>
    <w:rsid w:val="00C755B7"/>
    <w:rsid w:val="00C75D0F"/>
    <w:rsid w:val="00C7776A"/>
    <w:rsid w:val="00C77B22"/>
    <w:rsid w:val="00C77C09"/>
    <w:rsid w:val="00C8004A"/>
    <w:rsid w:val="00C80A50"/>
    <w:rsid w:val="00C80DF3"/>
    <w:rsid w:val="00C81AC3"/>
    <w:rsid w:val="00C81DA2"/>
    <w:rsid w:val="00C81E3F"/>
    <w:rsid w:val="00C83681"/>
    <w:rsid w:val="00C8376B"/>
    <w:rsid w:val="00C83AD0"/>
    <w:rsid w:val="00C83DC3"/>
    <w:rsid w:val="00C84F0B"/>
    <w:rsid w:val="00C85500"/>
    <w:rsid w:val="00C8568C"/>
    <w:rsid w:val="00C857DA"/>
    <w:rsid w:val="00C857E1"/>
    <w:rsid w:val="00C8596E"/>
    <w:rsid w:val="00C86237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27BA"/>
    <w:rsid w:val="00C928C7"/>
    <w:rsid w:val="00C93514"/>
    <w:rsid w:val="00C93710"/>
    <w:rsid w:val="00C94108"/>
    <w:rsid w:val="00C94AE9"/>
    <w:rsid w:val="00C95E50"/>
    <w:rsid w:val="00C969E7"/>
    <w:rsid w:val="00C96CF7"/>
    <w:rsid w:val="00C97212"/>
    <w:rsid w:val="00CA0125"/>
    <w:rsid w:val="00CA13E1"/>
    <w:rsid w:val="00CA21FA"/>
    <w:rsid w:val="00CA26C3"/>
    <w:rsid w:val="00CA3022"/>
    <w:rsid w:val="00CA32E1"/>
    <w:rsid w:val="00CA3CEF"/>
    <w:rsid w:val="00CA3D77"/>
    <w:rsid w:val="00CA4ED4"/>
    <w:rsid w:val="00CA5689"/>
    <w:rsid w:val="00CA5716"/>
    <w:rsid w:val="00CA5889"/>
    <w:rsid w:val="00CA6184"/>
    <w:rsid w:val="00CA64AF"/>
    <w:rsid w:val="00CA662E"/>
    <w:rsid w:val="00CA6B07"/>
    <w:rsid w:val="00CA7BBD"/>
    <w:rsid w:val="00CA7C65"/>
    <w:rsid w:val="00CB0630"/>
    <w:rsid w:val="00CB0E79"/>
    <w:rsid w:val="00CB1B43"/>
    <w:rsid w:val="00CB3050"/>
    <w:rsid w:val="00CB30EB"/>
    <w:rsid w:val="00CB45A9"/>
    <w:rsid w:val="00CB4790"/>
    <w:rsid w:val="00CB58BF"/>
    <w:rsid w:val="00CB5B16"/>
    <w:rsid w:val="00CB5E42"/>
    <w:rsid w:val="00CB5FEC"/>
    <w:rsid w:val="00CB65F1"/>
    <w:rsid w:val="00CB6953"/>
    <w:rsid w:val="00CB6CDF"/>
    <w:rsid w:val="00CB7149"/>
    <w:rsid w:val="00CB76F1"/>
    <w:rsid w:val="00CC0664"/>
    <w:rsid w:val="00CC089C"/>
    <w:rsid w:val="00CC0E22"/>
    <w:rsid w:val="00CC1DDE"/>
    <w:rsid w:val="00CC1FFA"/>
    <w:rsid w:val="00CC2574"/>
    <w:rsid w:val="00CC25A0"/>
    <w:rsid w:val="00CC289C"/>
    <w:rsid w:val="00CC28A0"/>
    <w:rsid w:val="00CC29AC"/>
    <w:rsid w:val="00CC2C96"/>
    <w:rsid w:val="00CC4192"/>
    <w:rsid w:val="00CC42BD"/>
    <w:rsid w:val="00CC447E"/>
    <w:rsid w:val="00CC46A7"/>
    <w:rsid w:val="00CC4D54"/>
    <w:rsid w:val="00CC515D"/>
    <w:rsid w:val="00CC5A04"/>
    <w:rsid w:val="00CC5B8C"/>
    <w:rsid w:val="00CC653B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3C3C"/>
    <w:rsid w:val="00CD45C6"/>
    <w:rsid w:val="00CD5BF4"/>
    <w:rsid w:val="00CD6108"/>
    <w:rsid w:val="00CD63C3"/>
    <w:rsid w:val="00CD6840"/>
    <w:rsid w:val="00CD77D6"/>
    <w:rsid w:val="00CD7B3E"/>
    <w:rsid w:val="00CD7CFC"/>
    <w:rsid w:val="00CE0010"/>
    <w:rsid w:val="00CE09C2"/>
    <w:rsid w:val="00CE0ABD"/>
    <w:rsid w:val="00CE19FA"/>
    <w:rsid w:val="00CE201E"/>
    <w:rsid w:val="00CE2269"/>
    <w:rsid w:val="00CE232F"/>
    <w:rsid w:val="00CE34F2"/>
    <w:rsid w:val="00CE39BA"/>
    <w:rsid w:val="00CE3C02"/>
    <w:rsid w:val="00CE4595"/>
    <w:rsid w:val="00CE4AAE"/>
    <w:rsid w:val="00CE4DF0"/>
    <w:rsid w:val="00CE4F01"/>
    <w:rsid w:val="00CE4F5C"/>
    <w:rsid w:val="00CE5557"/>
    <w:rsid w:val="00CE5B78"/>
    <w:rsid w:val="00CE60FE"/>
    <w:rsid w:val="00CE6EA1"/>
    <w:rsid w:val="00CE7088"/>
    <w:rsid w:val="00CE7309"/>
    <w:rsid w:val="00CE744B"/>
    <w:rsid w:val="00CF12D6"/>
    <w:rsid w:val="00CF2350"/>
    <w:rsid w:val="00CF3215"/>
    <w:rsid w:val="00CF393E"/>
    <w:rsid w:val="00CF39DB"/>
    <w:rsid w:val="00CF3EBA"/>
    <w:rsid w:val="00CF5B99"/>
    <w:rsid w:val="00CF6371"/>
    <w:rsid w:val="00CF73E6"/>
    <w:rsid w:val="00D00154"/>
    <w:rsid w:val="00D005C5"/>
    <w:rsid w:val="00D005DB"/>
    <w:rsid w:val="00D0061F"/>
    <w:rsid w:val="00D008A5"/>
    <w:rsid w:val="00D008D7"/>
    <w:rsid w:val="00D00BE8"/>
    <w:rsid w:val="00D0133B"/>
    <w:rsid w:val="00D01486"/>
    <w:rsid w:val="00D016B7"/>
    <w:rsid w:val="00D01854"/>
    <w:rsid w:val="00D01987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4B2E"/>
    <w:rsid w:val="00D051D8"/>
    <w:rsid w:val="00D051F3"/>
    <w:rsid w:val="00D057CA"/>
    <w:rsid w:val="00D05F81"/>
    <w:rsid w:val="00D101AF"/>
    <w:rsid w:val="00D101B1"/>
    <w:rsid w:val="00D108E9"/>
    <w:rsid w:val="00D11531"/>
    <w:rsid w:val="00D11FBC"/>
    <w:rsid w:val="00D1220C"/>
    <w:rsid w:val="00D12538"/>
    <w:rsid w:val="00D1295D"/>
    <w:rsid w:val="00D12AF8"/>
    <w:rsid w:val="00D1304F"/>
    <w:rsid w:val="00D142F2"/>
    <w:rsid w:val="00D1496B"/>
    <w:rsid w:val="00D15073"/>
    <w:rsid w:val="00D15789"/>
    <w:rsid w:val="00D160F2"/>
    <w:rsid w:val="00D16DD4"/>
    <w:rsid w:val="00D17007"/>
    <w:rsid w:val="00D174E7"/>
    <w:rsid w:val="00D174ED"/>
    <w:rsid w:val="00D17737"/>
    <w:rsid w:val="00D1784B"/>
    <w:rsid w:val="00D17FAF"/>
    <w:rsid w:val="00D20156"/>
    <w:rsid w:val="00D212B1"/>
    <w:rsid w:val="00D214BF"/>
    <w:rsid w:val="00D21C38"/>
    <w:rsid w:val="00D226E6"/>
    <w:rsid w:val="00D22795"/>
    <w:rsid w:val="00D22A42"/>
    <w:rsid w:val="00D22C30"/>
    <w:rsid w:val="00D23A39"/>
    <w:rsid w:val="00D23C50"/>
    <w:rsid w:val="00D23D4A"/>
    <w:rsid w:val="00D23F7A"/>
    <w:rsid w:val="00D23FD1"/>
    <w:rsid w:val="00D253FB"/>
    <w:rsid w:val="00D25520"/>
    <w:rsid w:val="00D25563"/>
    <w:rsid w:val="00D25666"/>
    <w:rsid w:val="00D2595C"/>
    <w:rsid w:val="00D2650E"/>
    <w:rsid w:val="00D27522"/>
    <w:rsid w:val="00D3011A"/>
    <w:rsid w:val="00D30457"/>
    <w:rsid w:val="00D3053E"/>
    <w:rsid w:val="00D30856"/>
    <w:rsid w:val="00D30DCC"/>
    <w:rsid w:val="00D310EE"/>
    <w:rsid w:val="00D3113D"/>
    <w:rsid w:val="00D311E2"/>
    <w:rsid w:val="00D31E0F"/>
    <w:rsid w:val="00D33ED6"/>
    <w:rsid w:val="00D35225"/>
    <w:rsid w:val="00D367CA"/>
    <w:rsid w:val="00D36B11"/>
    <w:rsid w:val="00D36E63"/>
    <w:rsid w:val="00D3706A"/>
    <w:rsid w:val="00D404A1"/>
    <w:rsid w:val="00D40518"/>
    <w:rsid w:val="00D40746"/>
    <w:rsid w:val="00D4076B"/>
    <w:rsid w:val="00D40865"/>
    <w:rsid w:val="00D41765"/>
    <w:rsid w:val="00D41AB1"/>
    <w:rsid w:val="00D42246"/>
    <w:rsid w:val="00D42853"/>
    <w:rsid w:val="00D429D8"/>
    <w:rsid w:val="00D42E10"/>
    <w:rsid w:val="00D42F21"/>
    <w:rsid w:val="00D42F88"/>
    <w:rsid w:val="00D4408E"/>
    <w:rsid w:val="00D441DB"/>
    <w:rsid w:val="00D442FD"/>
    <w:rsid w:val="00D4462F"/>
    <w:rsid w:val="00D44C60"/>
    <w:rsid w:val="00D451F1"/>
    <w:rsid w:val="00D45568"/>
    <w:rsid w:val="00D458C2"/>
    <w:rsid w:val="00D4647E"/>
    <w:rsid w:val="00D4660C"/>
    <w:rsid w:val="00D46A5A"/>
    <w:rsid w:val="00D46A92"/>
    <w:rsid w:val="00D46DF0"/>
    <w:rsid w:val="00D47013"/>
    <w:rsid w:val="00D472B8"/>
    <w:rsid w:val="00D508DD"/>
    <w:rsid w:val="00D50D59"/>
    <w:rsid w:val="00D5128C"/>
    <w:rsid w:val="00D512DD"/>
    <w:rsid w:val="00D52AEE"/>
    <w:rsid w:val="00D52E0B"/>
    <w:rsid w:val="00D531BF"/>
    <w:rsid w:val="00D5323B"/>
    <w:rsid w:val="00D54B52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A1B"/>
    <w:rsid w:val="00D61B5C"/>
    <w:rsid w:val="00D62EF3"/>
    <w:rsid w:val="00D63079"/>
    <w:rsid w:val="00D637B4"/>
    <w:rsid w:val="00D63922"/>
    <w:rsid w:val="00D63F83"/>
    <w:rsid w:val="00D64263"/>
    <w:rsid w:val="00D64675"/>
    <w:rsid w:val="00D646D9"/>
    <w:rsid w:val="00D64A6E"/>
    <w:rsid w:val="00D64BCF"/>
    <w:rsid w:val="00D64EFB"/>
    <w:rsid w:val="00D64F6C"/>
    <w:rsid w:val="00D65057"/>
    <w:rsid w:val="00D65628"/>
    <w:rsid w:val="00D6563E"/>
    <w:rsid w:val="00D6567A"/>
    <w:rsid w:val="00D66674"/>
    <w:rsid w:val="00D66E71"/>
    <w:rsid w:val="00D677F9"/>
    <w:rsid w:val="00D67E67"/>
    <w:rsid w:val="00D70AA3"/>
    <w:rsid w:val="00D715C1"/>
    <w:rsid w:val="00D7162A"/>
    <w:rsid w:val="00D716DC"/>
    <w:rsid w:val="00D7185D"/>
    <w:rsid w:val="00D71973"/>
    <w:rsid w:val="00D727B3"/>
    <w:rsid w:val="00D727EF"/>
    <w:rsid w:val="00D72853"/>
    <w:rsid w:val="00D72AE0"/>
    <w:rsid w:val="00D72FD7"/>
    <w:rsid w:val="00D7388D"/>
    <w:rsid w:val="00D73FA7"/>
    <w:rsid w:val="00D7408A"/>
    <w:rsid w:val="00D740FF"/>
    <w:rsid w:val="00D74B44"/>
    <w:rsid w:val="00D74E81"/>
    <w:rsid w:val="00D75019"/>
    <w:rsid w:val="00D7623F"/>
    <w:rsid w:val="00D76B5F"/>
    <w:rsid w:val="00D76B9B"/>
    <w:rsid w:val="00D77570"/>
    <w:rsid w:val="00D77D80"/>
    <w:rsid w:val="00D80A79"/>
    <w:rsid w:val="00D8144F"/>
    <w:rsid w:val="00D81A1B"/>
    <w:rsid w:val="00D81BF1"/>
    <w:rsid w:val="00D81D67"/>
    <w:rsid w:val="00D81F8E"/>
    <w:rsid w:val="00D82A9C"/>
    <w:rsid w:val="00D83099"/>
    <w:rsid w:val="00D830A4"/>
    <w:rsid w:val="00D838A2"/>
    <w:rsid w:val="00D84179"/>
    <w:rsid w:val="00D84DA2"/>
    <w:rsid w:val="00D84E24"/>
    <w:rsid w:val="00D85160"/>
    <w:rsid w:val="00D855BC"/>
    <w:rsid w:val="00D860A2"/>
    <w:rsid w:val="00D86997"/>
    <w:rsid w:val="00D86B30"/>
    <w:rsid w:val="00D86C56"/>
    <w:rsid w:val="00D90316"/>
    <w:rsid w:val="00D9071E"/>
    <w:rsid w:val="00D90D29"/>
    <w:rsid w:val="00D91394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6DE2"/>
    <w:rsid w:val="00D971FC"/>
    <w:rsid w:val="00D97457"/>
    <w:rsid w:val="00D97EF4"/>
    <w:rsid w:val="00DA00E1"/>
    <w:rsid w:val="00DA088A"/>
    <w:rsid w:val="00DA0D5F"/>
    <w:rsid w:val="00DA1001"/>
    <w:rsid w:val="00DA148C"/>
    <w:rsid w:val="00DA22AF"/>
    <w:rsid w:val="00DA28E4"/>
    <w:rsid w:val="00DA2AFE"/>
    <w:rsid w:val="00DA2B6B"/>
    <w:rsid w:val="00DA2BB6"/>
    <w:rsid w:val="00DA2E77"/>
    <w:rsid w:val="00DA3342"/>
    <w:rsid w:val="00DA3586"/>
    <w:rsid w:val="00DA38BC"/>
    <w:rsid w:val="00DA579D"/>
    <w:rsid w:val="00DA6320"/>
    <w:rsid w:val="00DA6935"/>
    <w:rsid w:val="00DB0535"/>
    <w:rsid w:val="00DB07A2"/>
    <w:rsid w:val="00DB087B"/>
    <w:rsid w:val="00DB169E"/>
    <w:rsid w:val="00DB1AD5"/>
    <w:rsid w:val="00DB24E3"/>
    <w:rsid w:val="00DB26B3"/>
    <w:rsid w:val="00DB321B"/>
    <w:rsid w:val="00DB4484"/>
    <w:rsid w:val="00DB520D"/>
    <w:rsid w:val="00DB5297"/>
    <w:rsid w:val="00DB69E2"/>
    <w:rsid w:val="00DB6A70"/>
    <w:rsid w:val="00DB6EC2"/>
    <w:rsid w:val="00DB70C5"/>
    <w:rsid w:val="00DC0387"/>
    <w:rsid w:val="00DC12E9"/>
    <w:rsid w:val="00DC14DA"/>
    <w:rsid w:val="00DC1864"/>
    <w:rsid w:val="00DC28A0"/>
    <w:rsid w:val="00DC2B51"/>
    <w:rsid w:val="00DC2CFD"/>
    <w:rsid w:val="00DC346B"/>
    <w:rsid w:val="00DC3A3B"/>
    <w:rsid w:val="00DC4D87"/>
    <w:rsid w:val="00DC5CF2"/>
    <w:rsid w:val="00DC6513"/>
    <w:rsid w:val="00DC6753"/>
    <w:rsid w:val="00DC6CF8"/>
    <w:rsid w:val="00DC7682"/>
    <w:rsid w:val="00DC7FFA"/>
    <w:rsid w:val="00DD034D"/>
    <w:rsid w:val="00DD13BC"/>
    <w:rsid w:val="00DD38E4"/>
    <w:rsid w:val="00DD3B1E"/>
    <w:rsid w:val="00DD4939"/>
    <w:rsid w:val="00DD4AF1"/>
    <w:rsid w:val="00DD521A"/>
    <w:rsid w:val="00DD5CF7"/>
    <w:rsid w:val="00DD6F00"/>
    <w:rsid w:val="00DD6F33"/>
    <w:rsid w:val="00DD74C2"/>
    <w:rsid w:val="00DD777C"/>
    <w:rsid w:val="00DD79B8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5F89"/>
    <w:rsid w:val="00DE605D"/>
    <w:rsid w:val="00DE6EF2"/>
    <w:rsid w:val="00DE72FE"/>
    <w:rsid w:val="00DE75B5"/>
    <w:rsid w:val="00DE77C9"/>
    <w:rsid w:val="00DE7855"/>
    <w:rsid w:val="00DF039B"/>
    <w:rsid w:val="00DF0BD4"/>
    <w:rsid w:val="00DF12FE"/>
    <w:rsid w:val="00DF188A"/>
    <w:rsid w:val="00DF1FAD"/>
    <w:rsid w:val="00DF2444"/>
    <w:rsid w:val="00DF2921"/>
    <w:rsid w:val="00DF2FFB"/>
    <w:rsid w:val="00DF31EE"/>
    <w:rsid w:val="00DF3353"/>
    <w:rsid w:val="00DF3532"/>
    <w:rsid w:val="00DF3597"/>
    <w:rsid w:val="00DF389E"/>
    <w:rsid w:val="00DF4293"/>
    <w:rsid w:val="00DF5770"/>
    <w:rsid w:val="00DF5B9B"/>
    <w:rsid w:val="00DF60E0"/>
    <w:rsid w:val="00DF6696"/>
    <w:rsid w:val="00DF6F58"/>
    <w:rsid w:val="00DF7328"/>
    <w:rsid w:val="00DF733C"/>
    <w:rsid w:val="00DF74E3"/>
    <w:rsid w:val="00E0021A"/>
    <w:rsid w:val="00E00754"/>
    <w:rsid w:val="00E00BB0"/>
    <w:rsid w:val="00E01FD0"/>
    <w:rsid w:val="00E03289"/>
    <w:rsid w:val="00E045F8"/>
    <w:rsid w:val="00E05756"/>
    <w:rsid w:val="00E05775"/>
    <w:rsid w:val="00E06072"/>
    <w:rsid w:val="00E06252"/>
    <w:rsid w:val="00E064CC"/>
    <w:rsid w:val="00E06D57"/>
    <w:rsid w:val="00E0724D"/>
    <w:rsid w:val="00E07C8A"/>
    <w:rsid w:val="00E11FF9"/>
    <w:rsid w:val="00E12473"/>
    <w:rsid w:val="00E1263A"/>
    <w:rsid w:val="00E13EA4"/>
    <w:rsid w:val="00E13EC5"/>
    <w:rsid w:val="00E14523"/>
    <w:rsid w:val="00E154AD"/>
    <w:rsid w:val="00E165E6"/>
    <w:rsid w:val="00E166CD"/>
    <w:rsid w:val="00E16A36"/>
    <w:rsid w:val="00E16DDF"/>
    <w:rsid w:val="00E16EF6"/>
    <w:rsid w:val="00E20992"/>
    <w:rsid w:val="00E20AE0"/>
    <w:rsid w:val="00E20C94"/>
    <w:rsid w:val="00E210BA"/>
    <w:rsid w:val="00E210E1"/>
    <w:rsid w:val="00E2163A"/>
    <w:rsid w:val="00E22144"/>
    <w:rsid w:val="00E2244E"/>
    <w:rsid w:val="00E2281A"/>
    <w:rsid w:val="00E23282"/>
    <w:rsid w:val="00E235E2"/>
    <w:rsid w:val="00E23740"/>
    <w:rsid w:val="00E23C3F"/>
    <w:rsid w:val="00E23E70"/>
    <w:rsid w:val="00E2475E"/>
    <w:rsid w:val="00E24FFF"/>
    <w:rsid w:val="00E25525"/>
    <w:rsid w:val="00E26376"/>
    <w:rsid w:val="00E26AAC"/>
    <w:rsid w:val="00E26B0D"/>
    <w:rsid w:val="00E26C15"/>
    <w:rsid w:val="00E26E1E"/>
    <w:rsid w:val="00E26F92"/>
    <w:rsid w:val="00E27123"/>
    <w:rsid w:val="00E27C3B"/>
    <w:rsid w:val="00E3065C"/>
    <w:rsid w:val="00E30FD6"/>
    <w:rsid w:val="00E310B2"/>
    <w:rsid w:val="00E317CA"/>
    <w:rsid w:val="00E32113"/>
    <w:rsid w:val="00E334CE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37C7B"/>
    <w:rsid w:val="00E4044D"/>
    <w:rsid w:val="00E409FF"/>
    <w:rsid w:val="00E40E9F"/>
    <w:rsid w:val="00E40F67"/>
    <w:rsid w:val="00E41507"/>
    <w:rsid w:val="00E417A3"/>
    <w:rsid w:val="00E427ED"/>
    <w:rsid w:val="00E42938"/>
    <w:rsid w:val="00E42A8E"/>
    <w:rsid w:val="00E42D94"/>
    <w:rsid w:val="00E431AD"/>
    <w:rsid w:val="00E43246"/>
    <w:rsid w:val="00E43498"/>
    <w:rsid w:val="00E43AE7"/>
    <w:rsid w:val="00E43F86"/>
    <w:rsid w:val="00E440CF"/>
    <w:rsid w:val="00E44430"/>
    <w:rsid w:val="00E449AA"/>
    <w:rsid w:val="00E44AF2"/>
    <w:rsid w:val="00E44B63"/>
    <w:rsid w:val="00E44BD8"/>
    <w:rsid w:val="00E45172"/>
    <w:rsid w:val="00E45408"/>
    <w:rsid w:val="00E454DD"/>
    <w:rsid w:val="00E455DA"/>
    <w:rsid w:val="00E45E0B"/>
    <w:rsid w:val="00E46EA8"/>
    <w:rsid w:val="00E46F64"/>
    <w:rsid w:val="00E47D01"/>
    <w:rsid w:val="00E507C9"/>
    <w:rsid w:val="00E50D3A"/>
    <w:rsid w:val="00E51460"/>
    <w:rsid w:val="00E5195C"/>
    <w:rsid w:val="00E52499"/>
    <w:rsid w:val="00E52A4A"/>
    <w:rsid w:val="00E53B58"/>
    <w:rsid w:val="00E5401A"/>
    <w:rsid w:val="00E540E1"/>
    <w:rsid w:val="00E54888"/>
    <w:rsid w:val="00E5490C"/>
    <w:rsid w:val="00E54930"/>
    <w:rsid w:val="00E55F28"/>
    <w:rsid w:val="00E56066"/>
    <w:rsid w:val="00E56ACF"/>
    <w:rsid w:val="00E56F16"/>
    <w:rsid w:val="00E57443"/>
    <w:rsid w:val="00E57A5A"/>
    <w:rsid w:val="00E60444"/>
    <w:rsid w:val="00E6269F"/>
    <w:rsid w:val="00E633C9"/>
    <w:rsid w:val="00E63E86"/>
    <w:rsid w:val="00E6448F"/>
    <w:rsid w:val="00E6545E"/>
    <w:rsid w:val="00E6570D"/>
    <w:rsid w:val="00E6597A"/>
    <w:rsid w:val="00E66965"/>
    <w:rsid w:val="00E67032"/>
    <w:rsid w:val="00E67435"/>
    <w:rsid w:val="00E7037C"/>
    <w:rsid w:val="00E70400"/>
    <w:rsid w:val="00E7192D"/>
    <w:rsid w:val="00E71D99"/>
    <w:rsid w:val="00E732E0"/>
    <w:rsid w:val="00E7360F"/>
    <w:rsid w:val="00E73740"/>
    <w:rsid w:val="00E73EA0"/>
    <w:rsid w:val="00E746CD"/>
    <w:rsid w:val="00E74C78"/>
    <w:rsid w:val="00E74D2E"/>
    <w:rsid w:val="00E756CD"/>
    <w:rsid w:val="00E7584D"/>
    <w:rsid w:val="00E76B06"/>
    <w:rsid w:val="00E76E81"/>
    <w:rsid w:val="00E770F9"/>
    <w:rsid w:val="00E7782B"/>
    <w:rsid w:val="00E77A98"/>
    <w:rsid w:val="00E8029F"/>
    <w:rsid w:val="00E805DB"/>
    <w:rsid w:val="00E8099B"/>
    <w:rsid w:val="00E80CFA"/>
    <w:rsid w:val="00E80E9C"/>
    <w:rsid w:val="00E81012"/>
    <w:rsid w:val="00E8179B"/>
    <w:rsid w:val="00E81B35"/>
    <w:rsid w:val="00E81F58"/>
    <w:rsid w:val="00E82544"/>
    <w:rsid w:val="00E83150"/>
    <w:rsid w:val="00E833F3"/>
    <w:rsid w:val="00E83945"/>
    <w:rsid w:val="00E83AA9"/>
    <w:rsid w:val="00E83CB8"/>
    <w:rsid w:val="00E84070"/>
    <w:rsid w:val="00E84D72"/>
    <w:rsid w:val="00E86047"/>
    <w:rsid w:val="00E863E9"/>
    <w:rsid w:val="00E86C76"/>
    <w:rsid w:val="00E87224"/>
    <w:rsid w:val="00E87821"/>
    <w:rsid w:val="00E87AA1"/>
    <w:rsid w:val="00E90C59"/>
    <w:rsid w:val="00E90FC5"/>
    <w:rsid w:val="00E912E4"/>
    <w:rsid w:val="00E91329"/>
    <w:rsid w:val="00E9159F"/>
    <w:rsid w:val="00E91633"/>
    <w:rsid w:val="00E91780"/>
    <w:rsid w:val="00E91B9D"/>
    <w:rsid w:val="00E92099"/>
    <w:rsid w:val="00E92281"/>
    <w:rsid w:val="00E92FF0"/>
    <w:rsid w:val="00E941E6"/>
    <w:rsid w:val="00E944CD"/>
    <w:rsid w:val="00E94991"/>
    <w:rsid w:val="00E95007"/>
    <w:rsid w:val="00E95E79"/>
    <w:rsid w:val="00E96040"/>
    <w:rsid w:val="00E960A9"/>
    <w:rsid w:val="00E96C8E"/>
    <w:rsid w:val="00E96CE0"/>
    <w:rsid w:val="00E96FF7"/>
    <w:rsid w:val="00E97BD0"/>
    <w:rsid w:val="00E97C49"/>
    <w:rsid w:val="00E97CAD"/>
    <w:rsid w:val="00E97D07"/>
    <w:rsid w:val="00EA01D7"/>
    <w:rsid w:val="00EA13BB"/>
    <w:rsid w:val="00EA183E"/>
    <w:rsid w:val="00EA1E4E"/>
    <w:rsid w:val="00EA1F6A"/>
    <w:rsid w:val="00EA220D"/>
    <w:rsid w:val="00EA2A9D"/>
    <w:rsid w:val="00EA2B77"/>
    <w:rsid w:val="00EA2C71"/>
    <w:rsid w:val="00EA378B"/>
    <w:rsid w:val="00EA48DF"/>
    <w:rsid w:val="00EA528F"/>
    <w:rsid w:val="00EA55A5"/>
    <w:rsid w:val="00EA614B"/>
    <w:rsid w:val="00EA637E"/>
    <w:rsid w:val="00EA686C"/>
    <w:rsid w:val="00EA6E62"/>
    <w:rsid w:val="00EA7384"/>
    <w:rsid w:val="00EB21DB"/>
    <w:rsid w:val="00EB2243"/>
    <w:rsid w:val="00EB2D0D"/>
    <w:rsid w:val="00EB3410"/>
    <w:rsid w:val="00EB3914"/>
    <w:rsid w:val="00EB4145"/>
    <w:rsid w:val="00EB5656"/>
    <w:rsid w:val="00EB5D6C"/>
    <w:rsid w:val="00EB5E54"/>
    <w:rsid w:val="00EC0227"/>
    <w:rsid w:val="00EC046B"/>
    <w:rsid w:val="00EC100D"/>
    <w:rsid w:val="00EC152A"/>
    <w:rsid w:val="00EC1A3C"/>
    <w:rsid w:val="00EC1C59"/>
    <w:rsid w:val="00EC2217"/>
    <w:rsid w:val="00EC2465"/>
    <w:rsid w:val="00EC2C56"/>
    <w:rsid w:val="00EC2F07"/>
    <w:rsid w:val="00EC3A8F"/>
    <w:rsid w:val="00EC3B2B"/>
    <w:rsid w:val="00EC4773"/>
    <w:rsid w:val="00EC4CB8"/>
    <w:rsid w:val="00EC5827"/>
    <w:rsid w:val="00EC5BBB"/>
    <w:rsid w:val="00EC5CDD"/>
    <w:rsid w:val="00EC5D0F"/>
    <w:rsid w:val="00EC5D8B"/>
    <w:rsid w:val="00EC6415"/>
    <w:rsid w:val="00EC7115"/>
    <w:rsid w:val="00ED0194"/>
    <w:rsid w:val="00ED0332"/>
    <w:rsid w:val="00ED035E"/>
    <w:rsid w:val="00ED11A5"/>
    <w:rsid w:val="00ED11BD"/>
    <w:rsid w:val="00ED1501"/>
    <w:rsid w:val="00ED1DE2"/>
    <w:rsid w:val="00ED1F88"/>
    <w:rsid w:val="00ED3D25"/>
    <w:rsid w:val="00ED4615"/>
    <w:rsid w:val="00ED49BB"/>
    <w:rsid w:val="00ED4B40"/>
    <w:rsid w:val="00ED4D0E"/>
    <w:rsid w:val="00ED50A6"/>
    <w:rsid w:val="00ED5391"/>
    <w:rsid w:val="00ED5632"/>
    <w:rsid w:val="00ED59F4"/>
    <w:rsid w:val="00ED5E92"/>
    <w:rsid w:val="00ED64E7"/>
    <w:rsid w:val="00ED6C89"/>
    <w:rsid w:val="00ED6DB9"/>
    <w:rsid w:val="00ED6EB6"/>
    <w:rsid w:val="00ED702F"/>
    <w:rsid w:val="00ED785C"/>
    <w:rsid w:val="00ED79AC"/>
    <w:rsid w:val="00ED7B32"/>
    <w:rsid w:val="00EE0A34"/>
    <w:rsid w:val="00EE1725"/>
    <w:rsid w:val="00EE19B4"/>
    <w:rsid w:val="00EE277C"/>
    <w:rsid w:val="00EE2F2A"/>
    <w:rsid w:val="00EE303D"/>
    <w:rsid w:val="00EE3381"/>
    <w:rsid w:val="00EE37EF"/>
    <w:rsid w:val="00EE4C35"/>
    <w:rsid w:val="00EE4C3B"/>
    <w:rsid w:val="00EE53BE"/>
    <w:rsid w:val="00EE544C"/>
    <w:rsid w:val="00EE5453"/>
    <w:rsid w:val="00EE5513"/>
    <w:rsid w:val="00EE55E2"/>
    <w:rsid w:val="00EE58B1"/>
    <w:rsid w:val="00EE6BA8"/>
    <w:rsid w:val="00EE6BF2"/>
    <w:rsid w:val="00EE6D34"/>
    <w:rsid w:val="00EE6F44"/>
    <w:rsid w:val="00EE70A6"/>
    <w:rsid w:val="00EE7D11"/>
    <w:rsid w:val="00EF05F5"/>
    <w:rsid w:val="00EF0C4F"/>
    <w:rsid w:val="00EF0D8B"/>
    <w:rsid w:val="00EF0E27"/>
    <w:rsid w:val="00EF1C79"/>
    <w:rsid w:val="00EF1F5D"/>
    <w:rsid w:val="00EF2097"/>
    <w:rsid w:val="00EF2C52"/>
    <w:rsid w:val="00EF31FC"/>
    <w:rsid w:val="00EF3CCA"/>
    <w:rsid w:val="00EF40FD"/>
    <w:rsid w:val="00EF47ED"/>
    <w:rsid w:val="00EF5297"/>
    <w:rsid w:val="00EF577A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06A"/>
    <w:rsid w:val="00F00579"/>
    <w:rsid w:val="00F00E68"/>
    <w:rsid w:val="00F01CA0"/>
    <w:rsid w:val="00F02F0F"/>
    <w:rsid w:val="00F030F2"/>
    <w:rsid w:val="00F032BD"/>
    <w:rsid w:val="00F03F39"/>
    <w:rsid w:val="00F03FAC"/>
    <w:rsid w:val="00F04A53"/>
    <w:rsid w:val="00F05CCD"/>
    <w:rsid w:val="00F060E7"/>
    <w:rsid w:val="00F064C0"/>
    <w:rsid w:val="00F06B04"/>
    <w:rsid w:val="00F073C1"/>
    <w:rsid w:val="00F1025B"/>
    <w:rsid w:val="00F10C60"/>
    <w:rsid w:val="00F11092"/>
    <w:rsid w:val="00F117E0"/>
    <w:rsid w:val="00F11DF3"/>
    <w:rsid w:val="00F123CA"/>
    <w:rsid w:val="00F12694"/>
    <w:rsid w:val="00F12C93"/>
    <w:rsid w:val="00F12D4B"/>
    <w:rsid w:val="00F13E38"/>
    <w:rsid w:val="00F14712"/>
    <w:rsid w:val="00F149D5"/>
    <w:rsid w:val="00F149E4"/>
    <w:rsid w:val="00F14A0E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01AB"/>
    <w:rsid w:val="00F20ECE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7EA"/>
    <w:rsid w:val="00F27CE3"/>
    <w:rsid w:val="00F27CF1"/>
    <w:rsid w:val="00F305EB"/>
    <w:rsid w:val="00F3086B"/>
    <w:rsid w:val="00F30A95"/>
    <w:rsid w:val="00F30BEE"/>
    <w:rsid w:val="00F30D4E"/>
    <w:rsid w:val="00F31598"/>
    <w:rsid w:val="00F31A8F"/>
    <w:rsid w:val="00F31DEC"/>
    <w:rsid w:val="00F328EA"/>
    <w:rsid w:val="00F331EF"/>
    <w:rsid w:val="00F335A8"/>
    <w:rsid w:val="00F33682"/>
    <w:rsid w:val="00F336B9"/>
    <w:rsid w:val="00F3451C"/>
    <w:rsid w:val="00F34AC5"/>
    <w:rsid w:val="00F34E6B"/>
    <w:rsid w:val="00F35046"/>
    <w:rsid w:val="00F35174"/>
    <w:rsid w:val="00F353CC"/>
    <w:rsid w:val="00F35E72"/>
    <w:rsid w:val="00F36689"/>
    <w:rsid w:val="00F3686E"/>
    <w:rsid w:val="00F36DD4"/>
    <w:rsid w:val="00F379C3"/>
    <w:rsid w:val="00F37C7F"/>
    <w:rsid w:val="00F37CC0"/>
    <w:rsid w:val="00F41224"/>
    <w:rsid w:val="00F414FE"/>
    <w:rsid w:val="00F415BE"/>
    <w:rsid w:val="00F419DB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DEA"/>
    <w:rsid w:val="00F51ED5"/>
    <w:rsid w:val="00F52228"/>
    <w:rsid w:val="00F5229B"/>
    <w:rsid w:val="00F525F1"/>
    <w:rsid w:val="00F527DC"/>
    <w:rsid w:val="00F52846"/>
    <w:rsid w:val="00F52AAA"/>
    <w:rsid w:val="00F53C6A"/>
    <w:rsid w:val="00F54A36"/>
    <w:rsid w:val="00F54AA6"/>
    <w:rsid w:val="00F552BC"/>
    <w:rsid w:val="00F56EDD"/>
    <w:rsid w:val="00F57277"/>
    <w:rsid w:val="00F572D4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4D54"/>
    <w:rsid w:val="00F65516"/>
    <w:rsid w:val="00F666BA"/>
    <w:rsid w:val="00F66E4F"/>
    <w:rsid w:val="00F66F16"/>
    <w:rsid w:val="00F67005"/>
    <w:rsid w:val="00F672DF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D8E"/>
    <w:rsid w:val="00F74F29"/>
    <w:rsid w:val="00F75BFA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6C9B"/>
    <w:rsid w:val="00F870DA"/>
    <w:rsid w:val="00F873DD"/>
    <w:rsid w:val="00F8765E"/>
    <w:rsid w:val="00F87D91"/>
    <w:rsid w:val="00F9149D"/>
    <w:rsid w:val="00F917C2"/>
    <w:rsid w:val="00F918E6"/>
    <w:rsid w:val="00F91D92"/>
    <w:rsid w:val="00F92047"/>
    <w:rsid w:val="00F93688"/>
    <w:rsid w:val="00F93EFB"/>
    <w:rsid w:val="00F94987"/>
    <w:rsid w:val="00F95608"/>
    <w:rsid w:val="00F95B42"/>
    <w:rsid w:val="00F96017"/>
    <w:rsid w:val="00F96126"/>
    <w:rsid w:val="00F9674B"/>
    <w:rsid w:val="00F96C8B"/>
    <w:rsid w:val="00F9704A"/>
    <w:rsid w:val="00F9756A"/>
    <w:rsid w:val="00FA0252"/>
    <w:rsid w:val="00FA1661"/>
    <w:rsid w:val="00FA175E"/>
    <w:rsid w:val="00FA2406"/>
    <w:rsid w:val="00FA2ED3"/>
    <w:rsid w:val="00FA3424"/>
    <w:rsid w:val="00FA3694"/>
    <w:rsid w:val="00FA3CC4"/>
    <w:rsid w:val="00FA41AF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397D"/>
    <w:rsid w:val="00FB3C53"/>
    <w:rsid w:val="00FB4793"/>
    <w:rsid w:val="00FB4B1E"/>
    <w:rsid w:val="00FB5E88"/>
    <w:rsid w:val="00FB5E97"/>
    <w:rsid w:val="00FB6291"/>
    <w:rsid w:val="00FB6E04"/>
    <w:rsid w:val="00FB7021"/>
    <w:rsid w:val="00FB7AF2"/>
    <w:rsid w:val="00FB7B9A"/>
    <w:rsid w:val="00FB7CEA"/>
    <w:rsid w:val="00FB7D76"/>
    <w:rsid w:val="00FC146A"/>
    <w:rsid w:val="00FC1495"/>
    <w:rsid w:val="00FC1659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652"/>
    <w:rsid w:val="00FC6A1A"/>
    <w:rsid w:val="00FC6E96"/>
    <w:rsid w:val="00FC717C"/>
    <w:rsid w:val="00FC73E6"/>
    <w:rsid w:val="00FC756B"/>
    <w:rsid w:val="00FC7B34"/>
    <w:rsid w:val="00FD159F"/>
    <w:rsid w:val="00FD2065"/>
    <w:rsid w:val="00FD3606"/>
    <w:rsid w:val="00FD42A4"/>
    <w:rsid w:val="00FD5402"/>
    <w:rsid w:val="00FD57B4"/>
    <w:rsid w:val="00FD60B1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027"/>
    <w:rsid w:val="00FE65B2"/>
    <w:rsid w:val="00FE6DF2"/>
    <w:rsid w:val="00FE7BBF"/>
    <w:rsid w:val="00FF00A5"/>
    <w:rsid w:val="00FF0114"/>
    <w:rsid w:val="00FF0137"/>
    <w:rsid w:val="00FF0C4A"/>
    <w:rsid w:val="00FF0E6F"/>
    <w:rsid w:val="00FF13CE"/>
    <w:rsid w:val="00FF13E7"/>
    <w:rsid w:val="00FF1BC8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4E46"/>
    <w:rsid w:val="00FF6668"/>
    <w:rsid w:val="00FF6F05"/>
    <w:rsid w:val="00FF72B1"/>
    <w:rsid w:val="00FF731E"/>
    <w:rsid w:val="00FF76A5"/>
    <w:rsid w:val="00FF7737"/>
    <w:rsid w:val="01933145"/>
    <w:rsid w:val="02584CDF"/>
    <w:rsid w:val="02C56AB0"/>
    <w:rsid w:val="05E5FEE9"/>
    <w:rsid w:val="0A613830"/>
    <w:rsid w:val="0A6C3726"/>
    <w:rsid w:val="0C5B121F"/>
    <w:rsid w:val="112E8342"/>
    <w:rsid w:val="13B62910"/>
    <w:rsid w:val="13FDDAC5"/>
    <w:rsid w:val="15C79A0D"/>
    <w:rsid w:val="1CC4F754"/>
    <w:rsid w:val="2144A70C"/>
    <w:rsid w:val="2C210767"/>
    <w:rsid w:val="30226320"/>
    <w:rsid w:val="321C3D0F"/>
    <w:rsid w:val="3BC31F55"/>
    <w:rsid w:val="3D610B8A"/>
    <w:rsid w:val="3D700B9F"/>
    <w:rsid w:val="3FD53C1E"/>
    <w:rsid w:val="4029DD5C"/>
    <w:rsid w:val="41B497B1"/>
    <w:rsid w:val="42E012F9"/>
    <w:rsid w:val="450A5078"/>
    <w:rsid w:val="45A481B0"/>
    <w:rsid w:val="557A4201"/>
    <w:rsid w:val="58307028"/>
    <w:rsid w:val="59425C66"/>
    <w:rsid w:val="5AEABE8B"/>
    <w:rsid w:val="5B4281A3"/>
    <w:rsid w:val="5E4EC557"/>
    <w:rsid w:val="5EC5C87D"/>
    <w:rsid w:val="6022B824"/>
    <w:rsid w:val="61A56028"/>
    <w:rsid w:val="62B453CF"/>
    <w:rsid w:val="630ADC6D"/>
    <w:rsid w:val="63D2316E"/>
    <w:rsid w:val="66CAC2B1"/>
    <w:rsid w:val="6C347359"/>
    <w:rsid w:val="6D8DD9DA"/>
    <w:rsid w:val="6DBCDBB3"/>
    <w:rsid w:val="6F599942"/>
    <w:rsid w:val="6FD69B06"/>
    <w:rsid w:val="7095542D"/>
    <w:rsid w:val="75CDBF4A"/>
    <w:rsid w:val="76C5B673"/>
    <w:rsid w:val="77F23321"/>
    <w:rsid w:val="7C56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BA75A758-08DC-46EC-8242-50243CC9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6835F2"/>
    <w:pPr>
      <w:keepNext/>
      <w:keepLines/>
      <w:numPr>
        <w:numId w:val="1"/>
      </w:numPr>
      <w:spacing w:before="160" w:after="160"/>
      <w:ind w:left="567" w:firstLine="0"/>
      <w:jc w:val="both"/>
      <w:outlineLvl w:val="1"/>
    </w:pPr>
    <w:rPr>
      <w:rFonts w:ascii="Cambria" w:eastAsia="Calibri" w:hAnsi="Cambria" w:cs="Arial"/>
      <w:b/>
      <w:color w:val="222A35" w:themeColor="text2" w:themeShade="80"/>
      <w:sz w:val="22"/>
      <w:lang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uiPriority w:val="99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6835F2"/>
    <w:rPr>
      <w:rFonts w:ascii="Cambria" w:eastAsia="Calibri" w:hAnsi="Cambria" w:cs="Arial"/>
      <w:b/>
      <w:color w:val="222A35" w:themeColor="text2" w:themeShade="80"/>
      <w:sz w:val="22"/>
      <w:szCs w:val="22"/>
      <w:lang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locked/>
    <w:rsid w:val="008647A5"/>
    <w:rPr>
      <w:sz w:val="24"/>
      <w:szCs w:val="22"/>
    </w:rPr>
  </w:style>
  <w:style w:type="paragraph" w:customStyle="1" w:styleId="CVypis">
    <w:name w:val="C_Vypis"/>
    <w:basedOn w:val="Normlny"/>
    <w:link w:val="CVypisChar"/>
    <w:qFormat/>
    <w:rsid w:val="00A72299"/>
    <w:pPr>
      <w:autoSpaceDE w:val="0"/>
      <w:autoSpaceDN w:val="0"/>
      <w:spacing w:before="60" w:after="40"/>
    </w:pPr>
    <w:rPr>
      <w:sz w:val="22"/>
      <w:szCs w:val="20"/>
      <w:lang w:val="x-none" w:eastAsia="x-none"/>
    </w:rPr>
  </w:style>
  <w:style w:type="character" w:customStyle="1" w:styleId="CVypisChar">
    <w:name w:val="C_Vypis Char"/>
    <w:link w:val="CVypis"/>
    <w:rsid w:val="00A72299"/>
    <w:rPr>
      <w:sz w:val="22"/>
      <w:lang w:val="x-none" w:eastAsia="x-none"/>
    </w:rPr>
  </w:style>
  <w:style w:type="table" w:styleId="Obyajntabuka1">
    <w:name w:val="Plain Table 1"/>
    <w:basedOn w:val="Normlnatabuka"/>
    <w:uiPriority w:val="41"/>
    <w:rsid w:val="009B5D45"/>
    <w:rPr>
      <w:rFonts w:ascii="Helvetica" w:eastAsiaTheme="minorEastAsia" w:hAnsi="Helvetica" w:cs="Helvetica"/>
      <w:spacing w:val="-8"/>
      <w:sz w:val="26"/>
      <w:szCs w:val="26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ka">
    <w:name w:val="Řádka"/>
    <w:rsid w:val="009557AC"/>
    <w:rPr>
      <w:color w:val="000000"/>
      <w:sz w:val="24"/>
      <w:lang w:val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15236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5236B"/>
  </w:style>
  <w:style w:type="character" w:styleId="Odkaznapoznmkupodiarou">
    <w:name w:val="footnote reference"/>
    <w:basedOn w:val="Predvolenpsmoodseku"/>
    <w:semiHidden/>
    <w:unhideWhenUsed/>
    <w:rsid w:val="0015236B"/>
    <w:rPr>
      <w:vertAlign w:val="superscript"/>
    </w:rPr>
  </w:style>
  <w:style w:type="paragraph" w:customStyle="1" w:styleId="xmsonormal">
    <w:name w:val="x_msonormal"/>
    <w:basedOn w:val="Normlny"/>
    <w:rsid w:val="00070411"/>
    <w:pPr>
      <w:spacing w:before="100" w:beforeAutospacing="1" w:after="100" w:afterAutospacing="1"/>
    </w:pPr>
    <w:rPr>
      <w:szCs w:val="24"/>
    </w:rPr>
  </w:style>
  <w:style w:type="paragraph" w:customStyle="1" w:styleId="xmsolistparagraph">
    <w:name w:val="x_msolistparagraph"/>
    <w:basedOn w:val="Normlny"/>
    <w:rsid w:val="00070411"/>
    <w:pPr>
      <w:spacing w:before="100" w:beforeAutospacing="1" w:after="100" w:afterAutospacing="1"/>
    </w:pPr>
    <w:rPr>
      <w:szCs w:val="24"/>
    </w:rPr>
  </w:style>
  <w:style w:type="character" w:styleId="Zvraznenie">
    <w:name w:val="Emphasis"/>
    <w:basedOn w:val="Predvolenpsmoodseku"/>
    <w:uiPriority w:val="20"/>
    <w:qFormat/>
    <w:rsid w:val="000704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8" ma:contentTypeDescription="Create a new document." ma:contentTypeScope="" ma:versionID="2d71f16654a8690072086001561966f6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b82d8b808ff1c000686dfa4096231698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20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Interview" ma:index="23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4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a071dd-a520-4401-bdd7-745b33ce5fbd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  <ZiadostipreMag_podpornecinnost xmlns="0691c107-698e-45c3-970e-7fced698b47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F123C3-39D1-418A-A9A5-93A8AA8AA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DDC678-9DC2-4289-9BB4-FCD5D9BB8A12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ce17edc2-a924-490b-875a-6eff4ba19cf1"/>
  </ds:schemaRefs>
</ds:datastoreItem>
</file>

<file path=customXml/itemProps4.xml><?xml version="1.0" encoding="utf-8"?>
<ds:datastoreItem xmlns:ds="http://schemas.openxmlformats.org/officeDocument/2006/customXml" ds:itemID="{A5308FFD-CC4B-4DE6-B8BC-D68CBF2F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3</TotalTime>
  <Pages>14</Pages>
  <Words>3834</Words>
  <Characters>21859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Ivan Vojtek</cp:lastModifiedBy>
  <cp:revision>6</cp:revision>
  <cp:lastPrinted>2020-12-12T08:27:00Z</cp:lastPrinted>
  <dcterms:created xsi:type="dcterms:W3CDTF">2026-09-01T09:04:00Z</dcterms:created>
  <dcterms:modified xsi:type="dcterms:W3CDTF">2026-09-01T09:08:00Z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