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F7F8FAA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247734">
        <w:rPr>
          <w:rFonts w:ascii="Cambria" w:hAnsi="Cambria" w:cs="Cambria"/>
          <w:b/>
          <w:bCs/>
          <w:color w:val="000000"/>
          <w:lang w:eastAsia="pl-PL"/>
        </w:rPr>
        <w:t>4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2843D09B" w:rsidR="00C706A0" w:rsidRPr="00C706A0" w:rsidRDefault="00C706A0" w:rsidP="00606AA9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7503B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606AA9">
        <w:rPr>
          <w:rFonts w:ascii="Cambria" w:hAnsi="Cambria" w:cs="Cambria"/>
          <w:b/>
          <w:bCs/>
          <w:i/>
          <w:iCs/>
          <w:color w:val="000000"/>
          <w:lang w:eastAsia="pl-PL"/>
        </w:rPr>
        <w:t>Modernizacja auta ciężarowego Star 244 z kabiną przeznaczoną do przewozu osób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CDE25FB" w14:textId="77777777" w:rsidR="00AA0FA4" w:rsidRDefault="00AA0FA4" w:rsidP="00AA0FA4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JEŻELI DOTYCZY:</w:t>
      </w:r>
    </w:p>
    <w:p w14:paraId="0163E64E" w14:textId="77777777" w:rsidR="00AA0FA4" w:rsidRDefault="00AA0FA4" w:rsidP="00AA0FA4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Oświadczam, że w toku postępowania o udzielenie zamówienia publicznego będę posługiwać się / reprezentowany przez mnie podmiot będzie posługiwać się certyfikatem potwierdzającym udzielenie certyfikacji wykonawców zamówień publicznych odpowiednio w zakresie, o którym mowa w art.. 3 ust. 2 pkt 1 lub 2 ustawy z dnia 5 sierpnia 2025 r. o certyfikacji wykonawców zamówień publicznych (Dz. U. z 2025 r., poz. 1235). Jeśli tak, to Wykonawca wypełnia poniższe oświadczenia dotyczące Certyfikatu:</w:t>
      </w:r>
    </w:p>
    <w:p w14:paraId="7086E2D3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Numer i oznaczenie Certyfikatu:</w:t>
      </w:r>
    </w:p>
    <w:p w14:paraId="01B8A41B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237C4A98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Nazwę podmiotu certyfikującego, który wydał ten Certyfikat:</w:t>
      </w:r>
    </w:p>
    <w:p w14:paraId="72467831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147DF1E1" w14:textId="77777777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Okres ważności certyfikacji Wykonawcy:</w:t>
      </w:r>
    </w:p>
    <w:p w14:paraId="3EB504CD" w14:textId="77777777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………………………………………………………………………………………………………………………………...…..</w:t>
      </w:r>
    </w:p>
    <w:p w14:paraId="418611ED" w14:textId="2665BD4B" w:rsidR="00AA0FA4" w:rsidRDefault="00AA0FA4" w:rsidP="00AA0FA4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Certyfikatem będę posługiwać się /reprezentowany przeze mnie podmiot będzie posługiwać się w </w:t>
      </w:r>
      <w:r>
        <w:rPr>
          <w:rFonts w:ascii="Cambria" w:hAnsi="Cambria" w:cs="Cambria"/>
          <w:color w:val="000000"/>
          <w:lang w:eastAsia="pl-PL"/>
        </w:rPr>
        <w:t>zakresie następujących warunków udziału obowiązujących w postępowaniu o udzielenie zamówienia publicznego:</w:t>
      </w:r>
    </w:p>
    <w:p w14:paraId="21028F59" w14:textId="501FC605" w:rsidR="00AA0FA4" w:rsidRDefault="00AA0FA4" w:rsidP="00AA0FA4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lastRenderedPageBreak/>
        <w:t>…………………………………………………………………………………………………………………………………….</w:t>
      </w:r>
    </w:p>
    <w:p w14:paraId="535262ED" w14:textId="77777777" w:rsidR="00AA0FA4" w:rsidRDefault="00AA0FA4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3A259A" w14:textId="77777777" w:rsidR="00AA0FA4" w:rsidRDefault="00AA0FA4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1AAA0979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C249" w14:textId="77777777" w:rsidR="003043AE" w:rsidRDefault="003043AE">
      <w:pPr>
        <w:spacing w:after="0" w:line="240" w:lineRule="auto"/>
      </w:pPr>
      <w:r>
        <w:separator/>
      </w:r>
    </w:p>
  </w:endnote>
  <w:endnote w:type="continuationSeparator" w:id="0">
    <w:p w14:paraId="30D20ED6" w14:textId="77777777" w:rsidR="003043AE" w:rsidRDefault="0030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C4BDD" w14:textId="77777777" w:rsidR="003043AE" w:rsidRDefault="003043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E8CC25" w14:textId="77777777" w:rsidR="003043AE" w:rsidRDefault="00304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E7D21"/>
    <w:multiLevelType w:val="hybridMultilevel"/>
    <w:tmpl w:val="525E4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47734"/>
    <w:rsid w:val="003043AE"/>
    <w:rsid w:val="00355B89"/>
    <w:rsid w:val="00375649"/>
    <w:rsid w:val="003B14F0"/>
    <w:rsid w:val="00474DD9"/>
    <w:rsid w:val="004F65D7"/>
    <w:rsid w:val="00503374"/>
    <w:rsid w:val="00564461"/>
    <w:rsid w:val="005B1BA0"/>
    <w:rsid w:val="005B53CC"/>
    <w:rsid w:val="005C5048"/>
    <w:rsid w:val="005D03CB"/>
    <w:rsid w:val="005F1682"/>
    <w:rsid w:val="005F6C93"/>
    <w:rsid w:val="00606AA9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AA0FA4"/>
    <w:rsid w:val="00B439E8"/>
    <w:rsid w:val="00BE6342"/>
    <w:rsid w:val="00C15832"/>
    <w:rsid w:val="00C23CEC"/>
    <w:rsid w:val="00C706A0"/>
    <w:rsid w:val="00C83080"/>
    <w:rsid w:val="00C931D7"/>
    <w:rsid w:val="00D260D7"/>
    <w:rsid w:val="00D80ED5"/>
    <w:rsid w:val="00DA7C1E"/>
    <w:rsid w:val="00DB1678"/>
    <w:rsid w:val="00DC19E0"/>
    <w:rsid w:val="00DF1ADD"/>
    <w:rsid w:val="00E30416"/>
    <w:rsid w:val="00E376A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2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</cp:revision>
  <cp:lastPrinted>2021-08-03T09:00:00Z</cp:lastPrinted>
  <dcterms:created xsi:type="dcterms:W3CDTF">2026-08-20T11:37:00Z</dcterms:created>
  <dcterms:modified xsi:type="dcterms:W3CDTF">2026-08-20T11:37:00Z</dcterms:modified>
</cp:coreProperties>
</file>