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5790B9B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 xml:space="preserve">Załącznik nr </w:t>
      </w:r>
      <w:r w:rsidR="00417DEB">
        <w:rPr>
          <w:rFonts w:ascii="Cambria" w:hAnsi="Cambria" w:cs="Cambria"/>
          <w:b/>
          <w:bCs/>
          <w:color w:val="000000"/>
          <w:lang w:eastAsia="pl-PL"/>
        </w:rPr>
        <w:t>3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64CCDE5F" w:rsidR="009B1E88" w:rsidRP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C27A57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C27A57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57327E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Modernizacja auta ciężarowego Star 244 z kabiną przeznaczoną do przewozu osób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3D1B735E" w:rsidR="009B1E88" w:rsidRPr="009B1E88" w:rsidRDefault="009B1E88" w:rsidP="00FE3A93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</w:t>
      </w:r>
      <w:r w:rsidR="00FE3A93">
        <w:rPr>
          <w:rFonts w:ascii="Cambria" w:hAnsi="Cambria" w:cs="Cambria"/>
          <w:color w:val="000000"/>
          <w:lang w:eastAsia="pl-PL"/>
        </w:rPr>
        <w:t>24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FE3A93">
        <w:rPr>
          <w:rFonts w:ascii="Cambria" w:hAnsi="Cambria" w:cs="Cambria"/>
          <w:color w:val="000000"/>
          <w:lang w:eastAsia="pl-PL"/>
        </w:rPr>
        <w:t xml:space="preserve">320  </w:t>
      </w:r>
      <w:r w:rsidR="00240C22">
        <w:rPr>
          <w:rFonts w:ascii="Cambria" w:hAnsi="Cambria" w:cs="Cambria"/>
          <w:color w:val="000000"/>
          <w:lang w:eastAsia="pl-PL"/>
        </w:rPr>
        <w:t xml:space="preserve">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color w:val="000000"/>
          <w:lang w:eastAsia="pl-PL"/>
        </w:rPr>
        <w:t>5</w:t>
      </w:r>
      <w:r w:rsidR="00240C22">
        <w:rPr>
          <w:rFonts w:ascii="Cambria" w:hAnsi="Cambria" w:cs="Cambria"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color w:val="000000"/>
          <w:lang w:eastAsia="pl-PL"/>
        </w:rPr>
        <w:t>514</w:t>
      </w:r>
      <w:r w:rsidR="00240C22">
        <w:rPr>
          <w:rFonts w:ascii="Cambria" w:hAnsi="Cambria" w:cs="Cambria"/>
          <w:color w:val="000000"/>
          <w:lang w:eastAsia="pl-PL"/>
        </w:rPr>
        <w:t>).</w:t>
      </w: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776C6D5" w:rsid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514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04ABC180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68EDD43" w14:textId="5E91C60D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JEŻELI DOTYCZY:</w:t>
      </w:r>
    </w:p>
    <w:p w14:paraId="50F9DB09" w14:textId="0B17D433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Oświadczam, że w toku postępowania o udzielenie zamówienia publicznego będę posługiwać się / reprezentowany przez mnie podmiot będzie posługiwać się certyfikatem potwierdzającym udzielenie certyfikacji wykonawców zamówień publicznych odpowiednio w zakresie, o którym mowa w art.. 3 ust. 2 pkt 1 lub 2 ustawy z dnia 5 sierpnia 2025 r. o certyfikacji wykonawców zamówień publicznych (Dz. U. z 2025 r., poz. 1235). Jeśli tak, to Wykonawca wypełnia poniższe oświadczenia dotyczące Certyfikatu:</w:t>
      </w:r>
    </w:p>
    <w:p w14:paraId="6538BED1" w14:textId="2FDD1816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Numer i oznaczenie Certyfikatu:</w:t>
      </w:r>
    </w:p>
    <w:p w14:paraId="4FF1C388" w14:textId="0118A2AB" w:rsid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7C0CBE7E" w14:textId="5DCBDEFB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lastRenderedPageBreak/>
        <w:t>Nazwę podmiotu certyfikującego, który wydał ten Certyfikat:</w:t>
      </w:r>
    </w:p>
    <w:p w14:paraId="7136348C" w14:textId="15D98BBF" w:rsid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681BDD1E" w14:textId="6C6913C0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Okres ważności certyfikacji Wykonawcy:</w:t>
      </w:r>
    </w:p>
    <w:p w14:paraId="1627980D" w14:textId="3029F6CE" w:rsid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………………………………………………………………………………………………………………………………...…..</w:t>
      </w:r>
    </w:p>
    <w:p w14:paraId="374AC5D1" w14:textId="7BAC40DF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Certyfikatem będę posługiwać się /reprezentowany przeze mnie podmiot będzie posługiwać się w zakresie następujących podstaw wykluczenia obowiązujących w postępowaniu o udzielenie zamówienia publicznego:</w:t>
      </w:r>
    </w:p>
    <w:p w14:paraId="1A41ACCA" w14:textId="7BB6AF19" w:rsidR="005752FF" w:rsidRP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77721414" w14:textId="77777777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</w:p>
    <w:p w14:paraId="3E62F5A7" w14:textId="77777777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6E794BEF" w:rsidR="009B1E88" w:rsidRP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57327E">
        <w:rPr>
          <w:rFonts w:ascii="Cambria" w:hAnsi="Cambria" w:cs="Cambria"/>
          <w:color w:val="000000"/>
          <w:lang w:eastAsia="pl-PL"/>
        </w:rPr>
        <w:t xml:space="preserve">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B4BE9" w14:textId="77777777" w:rsidR="002F5CC7" w:rsidRDefault="002F5CC7">
      <w:pPr>
        <w:spacing w:after="0" w:line="240" w:lineRule="auto"/>
      </w:pPr>
      <w:r>
        <w:separator/>
      </w:r>
    </w:p>
  </w:endnote>
  <w:endnote w:type="continuationSeparator" w:id="0">
    <w:p w14:paraId="30B97AD3" w14:textId="77777777" w:rsidR="002F5CC7" w:rsidRDefault="002F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81A6" w14:textId="77777777" w:rsidR="002F5CC7" w:rsidRDefault="002F5C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6FFE01" w14:textId="77777777" w:rsidR="002F5CC7" w:rsidRDefault="002F5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E7D21"/>
    <w:multiLevelType w:val="hybridMultilevel"/>
    <w:tmpl w:val="525E4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17ABA"/>
    <w:rsid w:val="00047FD9"/>
    <w:rsid w:val="00054B56"/>
    <w:rsid w:val="000C3C10"/>
    <w:rsid w:val="001002AB"/>
    <w:rsid w:val="00123A86"/>
    <w:rsid w:val="00124166"/>
    <w:rsid w:val="001479F4"/>
    <w:rsid w:val="001749D5"/>
    <w:rsid w:val="002153F4"/>
    <w:rsid w:val="00240C22"/>
    <w:rsid w:val="002A2DFB"/>
    <w:rsid w:val="002B2CF3"/>
    <w:rsid w:val="002E19DA"/>
    <w:rsid w:val="002F1BF6"/>
    <w:rsid w:val="002F5CC7"/>
    <w:rsid w:val="003E1832"/>
    <w:rsid w:val="00417DEB"/>
    <w:rsid w:val="00474DD9"/>
    <w:rsid w:val="00564461"/>
    <w:rsid w:val="0057327E"/>
    <w:rsid w:val="005752FF"/>
    <w:rsid w:val="005B1BA0"/>
    <w:rsid w:val="005D03CB"/>
    <w:rsid w:val="005F6C93"/>
    <w:rsid w:val="006C6557"/>
    <w:rsid w:val="006D21A8"/>
    <w:rsid w:val="006E1273"/>
    <w:rsid w:val="006E2A4F"/>
    <w:rsid w:val="007133C9"/>
    <w:rsid w:val="007531D3"/>
    <w:rsid w:val="00756FFA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0514E"/>
    <w:rsid w:val="00A14DD1"/>
    <w:rsid w:val="00A20A81"/>
    <w:rsid w:val="00A45435"/>
    <w:rsid w:val="00A52B0D"/>
    <w:rsid w:val="00B439E8"/>
    <w:rsid w:val="00BF7232"/>
    <w:rsid w:val="00C15832"/>
    <w:rsid w:val="00C27A57"/>
    <w:rsid w:val="00C53B3F"/>
    <w:rsid w:val="00C83080"/>
    <w:rsid w:val="00CA06DC"/>
    <w:rsid w:val="00DA7C1E"/>
    <w:rsid w:val="00DF1ADD"/>
    <w:rsid w:val="00E01629"/>
    <w:rsid w:val="00E30416"/>
    <w:rsid w:val="00F95013"/>
    <w:rsid w:val="00FC1675"/>
    <w:rsid w:val="00FC507F"/>
    <w:rsid w:val="00FD58B9"/>
    <w:rsid w:val="00FE3384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7</TotalTime>
  <Pages>2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3</cp:revision>
  <cp:lastPrinted>2021-08-03T09:00:00Z</cp:lastPrinted>
  <dcterms:created xsi:type="dcterms:W3CDTF">2026-08-20T11:35:00Z</dcterms:created>
  <dcterms:modified xsi:type="dcterms:W3CDTF">2026-08-20T11:37:00Z</dcterms:modified>
</cp:coreProperties>
</file>