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3E03A" w14:textId="77777777" w:rsidR="002F5DC0" w:rsidRPr="00D11850" w:rsidRDefault="002F5DC0" w:rsidP="002F5DC0">
      <w:pPr>
        <w:tabs>
          <w:tab w:val="num" w:pos="1080"/>
        </w:tabs>
        <w:spacing w:line="264" w:lineRule="auto"/>
        <w:ind w:right="-1"/>
        <w:jc w:val="center"/>
        <w:rPr>
          <w:rFonts w:ascii="Garamond" w:hAnsi="Garamond" w:cstheme="minorHAnsi"/>
          <w:b/>
          <w:sz w:val="28"/>
          <w:szCs w:val="28"/>
        </w:rPr>
      </w:pPr>
      <w:r w:rsidRPr="00D11850">
        <w:rPr>
          <w:rFonts w:ascii="Garamond" w:hAnsi="Garamond" w:cstheme="minorHAnsi"/>
          <w:b/>
          <w:sz w:val="28"/>
          <w:szCs w:val="28"/>
        </w:rPr>
        <w:t>Návrh na plnenie kritéria</w:t>
      </w:r>
    </w:p>
    <w:p w14:paraId="517DD45B" w14:textId="77777777" w:rsidR="002F5DC0" w:rsidRPr="00D11850" w:rsidRDefault="002F5DC0" w:rsidP="002F5DC0">
      <w:pPr>
        <w:tabs>
          <w:tab w:val="num" w:pos="1080"/>
        </w:tabs>
        <w:spacing w:line="264" w:lineRule="auto"/>
        <w:ind w:right="-1"/>
        <w:jc w:val="center"/>
        <w:rPr>
          <w:rFonts w:ascii="Garamond" w:hAnsi="Garamond" w:cstheme="minorHAnsi"/>
          <w:b/>
          <w:smallCaps/>
          <w:sz w:val="22"/>
          <w:szCs w:val="22"/>
        </w:rPr>
      </w:pPr>
    </w:p>
    <w:p w14:paraId="6348853E" w14:textId="77777777" w:rsidR="002F5DC0" w:rsidRPr="00D11850" w:rsidRDefault="002F5DC0" w:rsidP="002F5DC0">
      <w:pPr>
        <w:tabs>
          <w:tab w:val="num" w:pos="1080"/>
        </w:tabs>
        <w:spacing w:line="264" w:lineRule="auto"/>
        <w:ind w:right="-1"/>
        <w:jc w:val="center"/>
        <w:rPr>
          <w:rFonts w:ascii="Garamond" w:hAnsi="Garamond" w:cstheme="minorHAnsi"/>
          <w:bCs/>
          <w:sz w:val="22"/>
          <w:szCs w:val="22"/>
        </w:rPr>
      </w:pPr>
      <w:r w:rsidRPr="00D11850">
        <w:rPr>
          <w:rFonts w:ascii="Garamond" w:hAnsi="Garamond" w:cstheme="minorHAnsi"/>
          <w:bCs/>
          <w:sz w:val="22"/>
          <w:szCs w:val="22"/>
        </w:rPr>
        <w:t>Predmet zákazky:</w:t>
      </w:r>
    </w:p>
    <w:p w14:paraId="702C81B9" w14:textId="10F0BBD8" w:rsidR="002F5DC0" w:rsidRPr="00070830" w:rsidRDefault="002F5DC0" w:rsidP="002F5DC0">
      <w:pPr>
        <w:pStyle w:val="Odsekzoznamu"/>
        <w:spacing w:after="0" w:line="264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5000985"/>
      <w:bookmarkStart w:id="1" w:name="_Hlk137900333"/>
      <w:bookmarkStart w:id="2" w:name="_Hlk205723077"/>
      <w:bookmarkStart w:id="3" w:name="_Hlk77769948"/>
      <w:r w:rsidRPr="00070830">
        <w:rPr>
          <w:rFonts w:ascii="Times New Roman" w:hAnsi="Times New Roman" w:cs="Times New Roman"/>
          <w:b/>
          <w:bCs/>
          <w:sz w:val="24"/>
          <w:szCs w:val="24"/>
        </w:rPr>
        <w:t xml:space="preserve">„Rekonštrukcia ciest III. triedy (oprava krytu vozovky a súvisiace práce) v </w:t>
      </w:r>
      <w:r w:rsidR="006B6A0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70830">
        <w:rPr>
          <w:rFonts w:ascii="Times New Roman" w:hAnsi="Times New Roman" w:cs="Times New Roman"/>
          <w:b/>
          <w:bCs/>
          <w:sz w:val="24"/>
          <w:szCs w:val="24"/>
        </w:rPr>
        <w:t>pôsobnosti BBSK - vybraté úseky ciest v okresoch LC, PT, RS, ZC“</w:t>
      </w:r>
    </w:p>
    <w:p w14:paraId="76798D1E" w14:textId="77777777" w:rsidR="002F5DC0" w:rsidRPr="00070830" w:rsidRDefault="002F5DC0" w:rsidP="002F5DC0">
      <w:pPr>
        <w:autoSpaceDE w:val="0"/>
        <w:autoSpaceDN w:val="0"/>
        <w:adjustRightInd w:val="0"/>
        <w:spacing w:line="264" w:lineRule="auto"/>
        <w:jc w:val="center"/>
        <w:rPr>
          <w:rFonts w:ascii="Garamond" w:eastAsia="Arial" w:hAnsi="Garamond" w:cs="Calibri"/>
          <w:b/>
          <w:bCs/>
          <w:color w:val="000000"/>
          <w:kern w:val="0"/>
          <w:sz w:val="22"/>
          <w:szCs w:val="22"/>
          <w:lang w:eastAsia="sk-SK"/>
          <w14:ligatures w14:val="none"/>
        </w:rPr>
      </w:pPr>
      <w:r w:rsidRPr="00070830">
        <w:rPr>
          <w:rFonts w:ascii="Garamond" w:eastAsia="Arial" w:hAnsi="Garamond" w:cs="Calibri"/>
          <w:b/>
          <w:bCs/>
          <w:color w:val="000000"/>
          <w:kern w:val="0"/>
          <w:sz w:val="22"/>
          <w:szCs w:val="22"/>
          <w:lang w:eastAsia="sk-SK"/>
          <w14:ligatures w14:val="none"/>
        </w:rPr>
        <w:t xml:space="preserve">(Výzva č. </w:t>
      </w:r>
      <w:bookmarkEnd w:id="0"/>
      <w:bookmarkEnd w:id="1"/>
      <w:r w:rsidRPr="00070830">
        <w:rPr>
          <w:rFonts w:ascii="Garamond" w:eastAsia="Arial" w:hAnsi="Garamond" w:cs="Calibri"/>
          <w:b/>
          <w:bCs/>
          <w:color w:val="000000"/>
          <w:kern w:val="0"/>
          <w:sz w:val="22"/>
          <w:szCs w:val="22"/>
          <w:lang w:eastAsia="sk-SK"/>
          <w14:ligatures w14:val="none"/>
        </w:rPr>
        <w:t>6)</w:t>
      </w:r>
      <w:bookmarkEnd w:id="2"/>
    </w:p>
    <w:bookmarkEnd w:id="3"/>
    <w:p w14:paraId="30279BEE" w14:textId="77777777" w:rsidR="002F5DC0" w:rsidRDefault="002F5DC0" w:rsidP="002F5DC0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</w:rPr>
      </w:pPr>
    </w:p>
    <w:p w14:paraId="7A95BFD1" w14:textId="77777777" w:rsidR="002F5DC0" w:rsidRPr="00D11850" w:rsidRDefault="002F5DC0" w:rsidP="002F5DC0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Obchodné meno uchádzača:</w:t>
      </w:r>
    </w:p>
    <w:p w14:paraId="5DECA445" w14:textId="77777777" w:rsidR="002F5DC0" w:rsidRPr="00D11850" w:rsidRDefault="002F5DC0" w:rsidP="002F5DC0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Sídlo alebo miesto podnikania uchádzača:</w:t>
      </w:r>
    </w:p>
    <w:p w14:paraId="5A66C1E8" w14:textId="77777777" w:rsidR="002F5DC0" w:rsidRPr="00D11850" w:rsidRDefault="002F5DC0" w:rsidP="002F5DC0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IČO:</w:t>
      </w:r>
    </w:p>
    <w:p w14:paraId="3329CF21" w14:textId="77777777" w:rsidR="002F5DC0" w:rsidRPr="00D11850" w:rsidRDefault="002F5DC0" w:rsidP="002F5DC0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  <w:highlight w:val="yellow"/>
        </w:rPr>
      </w:pPr>
    </w:p>
    <w:p w14:paraId="65FBE367" w14:textId="77777777" w:rsidR="002F5DC0" w:rsidRPr="00D11850" w:rsidRDefault="002F5DC0" w:rsidP="002F5DC0">
      <w:pPr>
        <w:jc w:val="both"/>
        <w:rPr>
          <w:rFonts w:ascii="Garamond" w:hAnsi="Garamond" w:cstheme="minorHAnsi"/>
          <w:iCs/>
          <w:sz w:val="22"/>
          <w:szCs w:val="22"/>
        </w:rPr>
      </w:pPr>
      <w:r w:rsidRPr="00D11850">
        <w:rPr>
          <w:rFonts w:ascii="Garamond" w:hAnsi="Garamond" w:cstheme="minorHAnsi"/>
          <w:iCs/>
          <w:sz w:val="22"/>
          <w:szCs w:val="22"/>
        </w:rPr>
        <w:t>Pozn.: Uchádzačom uvedená cena musí vychádzať z výkazu výmer, ktorý tvorí prílohu č. 2 súťažných podkladov.</w:t>
      </w:r>
    </w:p>
    <w:p w14:paraId="0B4FCC06" w14:textId="77777777" w:rsidR="002F5DC0" w:rsidRPr="00D11850" w:rsidRDefault="002F5DC0" w:rsidP="002F5DC0">
      <w:pPr>
        <w:rPr>
          <w:rFonts w:ascii="Garamond" w:hAnsi="Garamond" w:cstheme="minorHAnsi"/>
          <w:sz w:val="22"/>
          <w:szCs w:val="22"/>
        </w:rPr>
      </w:pPr>
    </w:p>
    <w:p w14:paraId="0F52C159" w14:textId="77777777" w:rsidR="002F5DC0" w:rsidRPr="00D11850" w:rsidRDefault="002F5DC0" w:rsidP="002F5DC0">
      <w:pPr>
        <w:ind w:right="-286"/>
        <w:rPr>
          <w:rFonts w:ascii="Garamond" w:hAnsi="Garamond" w:cstheme="minorHAnsi"/>
          <w:sz w:val="22"/>
          <w:szCs w:val="22"/>
        </w:rPr>
      </w:pPr>
    </w:p>
    <w:p w14:paraId="74D02B86" w14:textId="77777777" w:rsidR="002F5DC0" w:rsidRPr="00D11850" w:rsidRDefault="002F5DC0" w:rsidP="002F5DC0">
      <w:pPr>
        <w:ind w:right="-52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celková cena za predmet zákazky v EUR bez DPH:</w:t>
      </w:r>
      <w:r w:rsidRPr="00D11850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</w:t>
      </w:r>
    </w:p>
    <w:p w14:paraId="7122BCB9" w14:textId="77777777" w:rsidR="002F5DC0" w:rsidRPr="00D11850" w:rsidRDefault="002F5DC0" w:rsidP="002F5DC0">
      <w:pPr>
        <w:ind w:right="-52"/>
        <w:rPr>
          <w:rFonts w:ascii="Garamond" w:hAnsi="Garamond" w:cstheme="minorHAnsi"/>
          <w:sz w:val="22"/>
          <w:szCs w:val="22"/>
        </w:rPr>
      </w:pPr>
    </w:p>
    <w:p w14:paraId="5CAEE796" w14:textId="77777777" w:rsidR="002F5DC0" w:rsidRPr="00D11850" w:rsidRDefault="002F5DC0" w:rsidP="002F5DC0">
      <w:pPr>
        <w:ind w:right="-52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DPH v EUR:</w:t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</w:t>
      </w:r>
    </w:p>
    <w:p w14:paraId="3CF7525D" w14:textId="77777777" w:rsidR="002F5DC0" w:rsidRPr="00D11850" w:rsidRDefault="002F5DC0" w:rsidP="002F5DC0">
      <w:pPr>
        <w:ind w:right="-52"/>
        <w:rPr>
          <w:rFonts w:ascii="Garamond" w:hAnsi="Garamond" w:cstheme="minorHAnsi"/>
          <w:sz w:val="22"/>
          <w:szCs w:val="22"/>
        </w:rPr>
      </w:pPr>
    </w:p>
    <w:p w14:paraId="771F90B3" w14:textId="77777777" w:rsidR="002F5DC0" w:rsidRPr="00D11850" w:rsidRDefault="002F5DC0" w:rsidP="002F5DC0">
      <w:pPr>
        <w:ind w:right="-52"/>
        <w:rPr>
          <w:rFonts w:ascii="Garamond" w:hAnsi="Garamond" w:cstheme="minorHAnsi"/>
          <w:b/>
          <w:sz w:val="22"/>
          <w:szCs w:val="22"/>
        </w:rPr>
      </w:pPr>
      <w:r w:rsidRPr="00D11850">
        <w:rPr>
          <w:rFonts w:ascii="Garamond" w:hAnsi="Garamond" w:cstheme="minorHAnsi"/>
          <w:b/>
          <w:sz w:val="22"/>
          <w:szCs w:val="22"/>
        </w:rPr>
        <w:t xml:space="preserve">celková cena za predmet zákazky v EUR s DPH </w:t>
      </w:r>
    </w:p>
    <w:p w14:paraId="10FF17D8" w14:textId="77777777" w:rsidR="002F5DC0" w:rsidRPr="00D11850" w:rsidRDefault="002F5DC0" w:rsidP="002F5DC0">
      <w:pPr>
        <w:ind w:right="-52"/>
        <w:rPr>
          <w:rFonts w:ascii="Garamond" w:hAnsi="Garamond" w:cstheme="minorHAnsi"/>
          <w:b/>
          <w:sz w:val="22"/>
          <w:szCs w:val="22"/>
        </w:rPr>
      </w:pPr>
      <w:r w:rsidRPr="00D11850">
        <w:rPr>
          <w:rFonts w:ascii="Garamond" w:hAnsi="Garamond" w:cstheme="minorHAnsi"/>
          <w:b/>
          <w:sz w:val="22"/>
          <w:szCs w:val="22"/>
        </w:rPr>
        <w:t>(návrh na plnenie kritéria):</w:t>
      </w:r>
      <w:r w:rsidRPr="00D11850">
        <w:rPr>
          <w:rFonts w:ascii="Garamond" w:hAnsi="Garamond" w:cstheme="minorHAnsi"/>
          <w:b/>
          <w:sz w:val="22"/>
          <w:szCs w:val="22"/>
        </w:rPr>
        <w:tab/>
      </w:r>
      <w:r w:rsidRPr="00D11850">
        <w:rPr>
          <w:rFonts w:ascii="Garamond" w:hAnsi="Garamond" w:cstheme="minorHAnsi"/>
          <w:b/>
          <w:sz w:val="22"/>
          <w:szCs w:val="22"/>
        </w:rPr>
        <w:tab/>
      </w:r>
      <w:r w:rsidRPr="00D11850">
        <w:rPr>
          <w:rFonts w:ascii="Garamond" w:hAnsi="Garamond" w:cstheme="minorHAnsi"/>
          <w:b/>
          <w:sz w:val="22"/>
          <w:szCs w:val="22"/>
        </w:rPr>
        <w:tab/>
      </w:r>
      <w:r w:rsidRPr="00D11850">
        <w:rPr>
          <w:rFonts w:ascii="Garamond" w:hAnsi="Garamond" w:cstheme="minorHAnsi"/>
          <w:b/>
          <w:sz w:val="22"/>
          <w:szCs w:val="22"/>
        </w:rPr>
        <w:tab/>
        <w:t>.............................................................</w:t>
      </w:r>
    </w:p>
    <w:p w14:paraId="254273D7" w14:textId="77777777" w:rsidR="002F5DC0" w:rsidRPr="00D11850" w:rsidRDefault="002F5DC0" w:rsidP="002F5DC0">
      <w:pPr>
        <w:ind w:right="89"/>
        <w:rPr>
          <w:rFonts w:ascii="Garamond" w:hAnsi="Garamond" w:cstheme="minorHAnsi"/>
          <w:sz w:val="22"/>
          <w:szCs w:val="22"/>
        </w:rPr>
      </w:pPr>
    </w:p>
    <w:p w14:paraId="0162C5B1" w14:textId="77777777" w:rsidR="002F5DC0" w:rsidRPr="00D11850" w:rsidRDefault="002F5DC0" w:rsidP="002F5DC0">
      <w:pPr>
        <w:rPr>
          <w:rFonts w:ascii="Garamond" w:hAnsi="Garamond" w:cstheme="minorHAnsi"/>
          <w:sz w:val="22"/>
          <w:szCs w:val="22"/>
        </w:rPr>
      </w:pPr>
    </w:p>
    <w:p w14:paraId="4546CED3" w14:textId="77777777" w:rsidR="002F5DC0" w:rsidRPr="0097004C" w:rsidRDefault="002F5DC0" w:rsidP="002F5DC0">
      <w:pPr>
        <w:jc w:val="both"/>
        <w:rPr>
          <w:rFonts w:ascii="Garamond" w:hAnsi="Garamond" w:cstheme="minorHAnsi"/>
          <w:sz w:val="22"/>
          <w:szCs w:val="22"/>
        </w:rPr>
      </w:pPr>
      <w:r w:rsidRPr="0097004C">
        <w:rPr>
          <w:rFonts w:ascii="Garamond" w:hAnsi="Garamond" w:cstheme="minorHAnsi"/>
          <w:sz w:val="22"/>
          <w:szCs w:val="22"/>
        </w:rPr>
        <w:t xml:space="preserve">*V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48793EFB" w14:textId="504CD1E1" w:rsidR="002F5DC0" w:rsidRPr="0097004C" w:rsidRDefault="002F5DC0" w:rsidP="002F5DC0">
      <w:pPr>
        <w:jc w:val="both"/>
        <w:rPr>
          <w:rFonts w:ascii="Garamond" w:hAnsi="Garamond" w:cstheme="minorHAnsi"/>
          <w:sz w:val="22"/>
          <w:szCs w:val="22"/>
        </w:rPr>
      </w:pPr>
      <w:r w:rsidRPr="0097004C">
        <w:rPr>
          <w:rFonts w:ascii="Garamond" w:hAnsi="Garamond" w:cstheme="minorHAnsi"/>
          <w:sz w:val="22"/>
          <w:szCs w:val="22"/>
        </w:rPr>
        <w:t xml:space="preserve">V prípade, ak uchádzač nie je zdaniteľnou osobou pre DPH, uvedie v stĺpcu „Celková cena za predmet zákazky v EUR s DPH“ rovnakú sumu ako uviedol v riadku „Celková cena za predmet zákazky v EUR bez </w:t>
      </w:r>
      <w:r w:rsidR="002C6A3F">
        <w:rPr>
          <w:rFonts w:ascii="Garamond" w:hAnsi="Garamond" w:cstheme="minorHAnsi"/>
          <w:sz w:val="22"/>
          <w:szCs w:val="22"/>
        </w:rPr>
        <w:t> </w:t>
      </w:r>
      <w:r w:rsidRPr="0097004C">
        <w:rPr>
          <w:rFonts w:ascii="Garamond" w:hAnsi="Garamond" w:cstheme="minorHAnsi"/>
          <w:sz w:val="22"/>
          <w:szCs w:val="22"/>
        </w:rPr>
        <w:t xml:space="preserve">DPH“. </w:t>
      </w:r>
    </w:p>
    <w:p w14:paraId="6E720FAD" w14:textId="77777777" w:rsidR="002F5DC0" w:rsidRPr="0097004C" w:rsidRDefault="002F5DC0" w:rsidP="002F5DC0">
      <w:pPr>
        <w:jc w:val="both"/>
        <w:rPr>
          <w:rFonts w:ascii="Garamond" w:hAnsi="Garamond" w:cstheme="minorHAnsi"/>
          <w:sz w:val="22"/>
          <w:szCs w:val="22"/>
        </w:rPr>
      </w:pPr>
      <w:r w:rsidRPr="0097004C">
        <w:rPr>
          <w:rFonts w:ascii="Garamond" w:hAnsi="Garamond" w:cstheme="minorHAnsi"/>
          <w:sz w:val="22"/>
          <w:szCs w:val="22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28D060A7" w14:textId="77777777" w:rsidR="002F5DC0" w:rsidRPr="00D11850" w:rsidRDefault="002F5DC0" w:rsidP="002F5DC0">
      <w:pPr>
        <w:tabs>
          <w:tab w:val="num" w:pos="2280"/>
        </w:tabs>
        <w:autoSpaceDE w:val="0"/>
        <w:autoSpaceDN w:val="0"/>
        <w:adjustRightInd w:val="0"/>
        <w:spacing w:line="264" w:lineRule="auto"/>
        <w:ind w:right="-1"/>
        <w:rPr>
          <w:rFonts w:ascii="Garamond" w:hAnsi="Garamond" w:cstheme="minorHAnsi"/>
          <w:b/>
          <w:i/>
          <w:sz w:val="22"/>
          <w:szCs w:val="22"/>
        </w:rPr>
      </w:pPr>
    </w:p>
    <w:p w14:paraId="5D18A36F" w14:textId="77777777" w:rsidR="002F5DC0" w:rsidRPr="00D11850" w:rsidRDefault="002F5DC0" w:rsidP="002F5DC0">
      <w:pPr>
        <w:pStyle w:val="Bulletslevel1"/>
        <w:spacing w:before="0" w:line="264" w:lineRule="auto"/>
        <w:ind w:left="0" w:right="-1" w:firstLine="0"/>
        <w:rPr>
          <w:rFonts w:ascii="Garamond" w:hAnsi="Garamond" w:cstheme="minorHAnsi"/>
          <w:b/>
          <w:i/>
          <w:sz w:val="22"/>
          <w:szCs w:val="22"/>
          <w:lang w:val="sk-SK"/>
        </w:rPr>
      </w:pPr>
      <w:r w:rsidRPr="00D11850">
        <w:rPr>
          <w:rFonts w:ascii="Garamond" w:hAnsi="Garamond" w:cs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1542BF14" w14:textId="77777777" w:rsidR="002F5DC0" w:rsidRPr="00D11850" w:rsidRDefault="002F5DC0" w:rsidP="002F5DC0">
      <w:pPr>
        <w:spacing w:line="264" w:lineRule="auto"/>
        <w:ind w:left="2160" w:right="-1" w:hanging="2160"/>
        <w:rPr>
          <w:rFonts w:ascii="Garamond" w:hAnsi="Garamond" w:cstheme="minorHAnsi"/>
          <w:sz w:val="22"/>
          <w:szCs w:val="22"/>
          <w:highlight w:val="yellow"/>
        </w:rPr>
      </w:pPr>
    </w:p>
    <w:p w14:paraId="3CA92F5E" w14:textId="77777777" w:rsidR="002F5DC0" w:rsidRPr="00D11850" w:rsidRDefault="002F5DC0" w:rsidP="002F5DC0">
      <w:pPr>
        <w:spacing w:line="264" w:lineRule="auto"/>
        <w:ind w:left="2160" w:right="-1" w:hanging="2160"/>
        <w:rPr>
          <w:rFonts w:ascii="Garamond" w:hAnsi="Garamond" w:cstheme="minorHAnsi"/>
          <w:sz w:val="22"/>
          <w:szCs w:val="22"/>
        </w:rPr>
      </w:pPr>
    </w:p>
    <w:p w14:paraId="418AFF77" w14:textId="77777777" w:rsidR="002F5DC0" w:rsidRPr="00D11850" w:rsidRDefault="002F5DC0" w:rsidP="002F5DC0">
      <w:pPr>
        <w:tabs>
          <w:tab w:val="num" w:pos="1080"/>
        </w:tabs>
        <w:spacing w:line="264" w:lineRule="auto"/>
        <w:ind w:right="-1"/>
        <w:jc w:val="right"/>
        <w:rPr>
          <w:rFonts w:ascii="Garamond" w:hAnsi="Garamond" w:cstheme="minorHAnsi"/>
          <w:sz w:val="22"/>
          <w:szCs w:val="22"/>
        </w:rPr>
      </w:pPr>
    </w:p>
    <w:p w14:paraId="0C775BAA" w14:textId="77777777" w:rsidR="002F5DC0" w:rsidRPr="0097004C" w:rsidRDefault="002F5DC0" w:rsidP="002F5DC0">
      <w:pPr>
        <w:keepNext/>
        <w:spacing w:line="264" w:lineRule="auto"/>
        <w:ind w:right="-1"/>
        <w:outlineLvl w:val="8"/>
        <w:rPr>
          <w:rFonts w:ascii="Garamond" w:hAnsi="Garamond" w:cstheme="minorHAnsi"/>
          <w:b/>
          <w:bCs/>
          <w:iCs/>
          <w:noProof/>
          <w:sz w:val="22"/>
          <w:szCs w:val="22"/>
        </w:rPr>
      </w:pPr>
      <w:r w:rsidRPr="0097004C">
        <w:rPr>
          <w:rFonts w:ascii="Garamond" w:hAnsi="Garamond" w:cstheme="minorHAnsi"/>
          <w:bCs/>
          <w:iCs/>
          <w:noProof/>
          <w:sz w:val="22"/>
          <w:szCs w:val="22"/>
        </w:rPr>
        <w:t>V ……………….…….., dňa ....................</w:t>
      </w:r>
      <w:r w:rsidRPr="0097004C">
        <w:rPr>
          <w:rFonts w:ascii="Garamond" w:hAnsi="Garamond" w:cstheme="minorHAnsi"/>
          <w:bCs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b/>
          <w:bCs/>
          <w:iCs/>
          <w:noProof/>
          <w:sz w:val="22"/>
          <w:szCs w:val="22"/>
        </w:rPr>
        <w:tab/>
        <w:t>………………………………………………………</w:t>
      </w:r>
    </w:p>
    <w:p w14:paraId="5A043DA8" w14:textId="77777777" w:rsidR="002F5DC0" w:rsidRPr="0097004C" w:rsidRDefault="002F5DC0" w:rsidP="002F5DC0">
      <w:pPr>
        <w:spacing w:line="264" w:lineRule="auto"/>
        <w:ind w:right="-1"/>
        <w:rPr>
          <w:rFonts w:ascii="Garamond" w:hAnsi="Garamond" w:cstheme="minorHAnsi"/>
          <w:iCs/>
          <w:noProof/>
          <w:sz w:val="22"/>
          <w:szCs w:val="22"/>
        </w:rPr>
      </w:pPr>
      <w:r w:rsidRPr="0097004C">
        <w:rPr>
          <w:rFonts w:ascii="Garamond" w:hAnsi="Garamond" w:cstheme="minorHAnsi"/>
          <w:iCs/>
          <w:noProof/>
          <w:sz w:val="22"/>
          <w:szCs w:val="22"/>
        </w:rPr>
        <w:sym w:font="Symbol" w:char="005B"/>
      </w:r>
      <w:r w:rsidRPr="0097004C">
        <w:rPr>
          <w:rFonts w:ascii="Garamond" w:hAnsi="Garamond" w:cstheme="minorHAnsi"/>
          <w:iCs/>
          <w:noProof/>
          <w:sz w:val="22"/>
          <w:szCs w:val="22"/>
        </w:rPr>
        <w:t>uviesť miesto a dátum podpisu</w:t>
      </w:r>
      <w:r w:rsidRPr="0097004C">
        <w:rPr>
          <w:rFonts w:ascii="Garamond" w:hAnsi="Garamond" w:cstheme="minorHAnsi"/>
          <w:iCs/>
          <w:noProof/>
          <w:sz w:val="22"/>
          <w:szCs w:val="22"/>
        </w:rPr>
        <w:sym w:font="Symbol" w:char="005D"/>
      </w:r>
      <w:r w:rsidRPr="0097004C">
        <w:rPr>
          <w:rFonts w:ascii="Garamond" w:hAnsi="Garamond" w:cstheme="minorHAnsi"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iCs/>
          <w:noProof/>
          <w:sz w:val="22"/>
          <w:szCs w:val="22"/>
        </w:rPr>
        <w:sym w:font="Symbol" w:char="005B"/>
      </w:r>
      <w:r w:rsidRPr="0097004C">
        <w:rPr>
          <w:rFonts w:ascii="Garamond" w:hAnsi="Garamond" w:cstheme="minorHAnsi"/>
          <w:iCs/>
          <w:noProof/>
          <w:sz w:val="22"/>
          <w:szCs w:val="22"/>
        </w:rPr>
        <w:t>vypísať meno, priezvisko a funkciu</w:t>
      </w:r>
    </w:p>
    <w:p w14:paraId="6FBE3902" w14:textId="77777777" w:rsidR="002F5DC0" w:rsidRPr="0097004C" w:rsidRDefault="002F5DC0" w:rsidP="002F5DC0">
      <w:pPr>
        <w:spacing w:line="264" w:lineRule="auto"/>
        <w:ind w:left="4963" w:right="-1" w:firstLine="140"/>
        <w:rPr>
          <w:rFonts w:ascii="Garamond" w:hAnsi="Garamond" w:cstheme="minorHAnsi"/>
          <w:iCs/>
          <w:noProof/>
          <w:sz w:val="22"/>
          <w:szCs w:val="22"/>
        </w:rPr>
      </w:pPr>
      <w:r w:rsidRPr="0097004C">
        <w:rPr>
          <w:rFonts w:ascii="Garamond" w:hAnsi="Garamond" w:cstheme="minorHAnsi"/>
          <w:iCs/>
          <w:noProof/>
          <w:sz w:val="22"/>
          <w:szCs w:val="22"/>
        </w:rPr>
        <w:t>oprávnenej osoby uchádzača</w:t>
      </w:r>
      <w:r w:rsidRPr="0097004C">
        <w:rPr>
          <w:rFonts w:ascii="Garamond" w:hAnsi="Garamond" w:cstheme="minorHAnsi"/>
          <w:iCs/>
          <w:noProof/>
          <w:sz w:val="22"/>
          <w:szCs w:val="22"/>
        </w:rPr>
        <w:sym w:font="Symbol" w:char="005D"/>
      </w:r>
    </w:p>
    <w:p w14:paraId="6F9DFFE7" w14:textId="77777777" w:rsidR="002F5DC0" w:rsidRPr="0097004C" w:rsidRDefault="002F5DC0" w:rsidP="002F5DC0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-1"/>
        <w:rPr>
          <w:rFonts w:ascii="Garamond" w:hAnsi="Garamond" w:cstheme="minorHAnsi"/>
          <w:iCs/>
          <w:noProof/>
          <w:sz w:val="22"/>
          <w:szCs w:val="22"/>
        </w:rPr>
      </w:pPr>
    </w:p>
    <w:p w14:paraId="1B6F3CA1" w14:textId="77777777" w:rsidR="002F5DC0" w:rsidRPr="0097004C" w:rsidRDefault="002F5DC0" w:rsidP="002F5DC0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-1"/>
        <w:rPr>
          <w:rFonts w:ascii="Garamond" w:hAnsi="Garamond" w:cstheme="minorHAnsi"/>
          <w:iCs/>
          <w:noProof/>
          <w:sz w:val="22"/>
          <w:szCs w:val="22"/>
        </w:rPr>
      </w:pPr>
      <w:r w:rsidRPr="0097004C">
        <w:rPr>
          <w:rFonts w:ascii="Garamond" w:hAnsi="Garamond" w:cstheme="minorHAnsi"/>
          <w:iCs/>
          <w:noProof/>
          <w:sz w:val="22"/>
          <w:szCs w:val="22"/>
        </w:rPr>
        <w:t>Poznámka:</w:t>
      </w:r>
    </w:p>
    <w:p w14:paraId="15759BC5" w14:textId="77777777" w:rsidR="002F5DC0" w:rsidRPr="0097004C" w:rsidRDefault="002F5DC0" w:rsidP="002F5DC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 w:cstheme="minorHAnsi"/>
          <w:iCs/>
          <w:noProof/>
        </w:rPr>
      </w:pPr>
      <w:r w:rsidRPr="0097004C">
        <w:rPr>
          <w:rFonts w:ascii="Garamond" w:hAnsi="Garamond" w:cstheme="minorHAnsi"/>
          <w:iCs/>
          <w:noProof/>
        </w:rPr>
        <w:t>dátum musí byť aktuálny vo vzťahu ku dňu uplynutia lehoty na predkladanie ponúk;</w:t>
      </w:r>
    </w:p>
    <w:p w14:paraId="5BE59FA5" w14:textId="77777777" w:rsidR="002F5DC0" w:rsidRPr="001575EC" w:rsidRDefault="002F5DC0" w:rsidP="002F5DC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 w:cstheme="minorHAnsi"/>
          <w:iCs/>
          <w:noProof/>
        </w:rPr>
      </w:pPr>
      <w:r w:rsidRPr="001575EC">
        <w:rPr>
          <w:rFonts w:ascii="Garamond" w:hAnsi="Garamond" w:cstheme="minorHAnsi"/>
          <w:iCs/>
        </w:rPr>
        <w:t xml:space="preserve">návrh na plnenie kritérií uchádzača musí byť v zmysle Výzvy </w:t>
      </w:r>
      <w:r w:rsidRPr="001575EC">
        <w:rPr>
          <w:rFonts w:ascii="Garamond" w:hAnsi="Garamond" w:cstheme="minorHAnsi"/>
          <w:iCs/>
          <w:u w:val="single"/>
        </w:rPr>
        <w:t xml:space="preserve">vložený do systému </w:t>
      </w:r>
      <w:proofErr w:type="spellStart"/>
      <w:r w:rsidRPr="001575EC">
        <w:rPr>
          <w:rFonts w:ascii="Garamond" w:hAnsi="Garamond" w:cstheme="minorHAnsi"/>
          <w:iCs/>
          <w:u w:val="single"/>
        </w:rPr>
        <w:t>Josephine</w:t>
      </w:r>
      <w:proofErr w:type="spellEnd"/>
      <w:r w:rsidRPr="001575EC">
        <w:rPr>
          <w:rFonts w:ascii="Garamond" w:hAnsi="Garamond" w:cstheme="minorHAnsi"/>
          <w:iCs/>
          <w:u w:val="single"/>
        </w:rPr>
        <w:t xml:space="preserve"> vo formáte .</w:t>
      </w:r>
      <w:proofErr w:type="spellStart"/>
      <w:r w:rsidRPr="001575EC">
        <w:rPr>
          <w:rFonts w:ascii="Garamond" w:hAnsi="Garamond" w:cstheme="minorHAnsi"/>
          <w:iCs/>
          <w:u w:val="single"/>
        </w:rPr>
        <w:t>pdf</w:t>
      </w:r>
      <w:proofErr w:type="spellEnd"/>
      <w:r w:rsidRPr="001575EC">
        <w:rPr>
          <w:rFonts w:ascii="Garamond" w:hAnsi="Garamond" w:cstheme="minorHAnsi"/>
          <w:iCs/>
        </w:rPr>
        <w:t>“;</w:t>
      </w:r>
    </w:p>
    <w:p w14:paraId="132A56EF" w14:textId="77777777" w:rsidR="002F5DC0" w:rsidRPr="004A55AE" w:rsidRDefault="002F5DC0" w:rsidP="002F5DC0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="Garamond" w:hAnsi="Garamond" w:cstheme="minorHAnsi"/>
          <w:iCs/>
        </w:rPr>
      </w:pPr>
      <w:r w:rsidRPr="0097004C">
        <w:rPr>
          <w:rFonts w:ascii="Garamond" w:hAnsi="Garamond" w:cstheme="minorHAnsi"/>
          <w:iCs/>
        </w:rPr>
        <w:t>uchádzač zaokrúhli svoje návrhy v zmysle matematických pravidiel na 2 desatinné miesta;</w:t>
      </w:r>
    </w:p>
    <w:p w14:paraId="3EC571C5" w14:textId="2B3AE084" w:rsidR="00014285" w:rsidRPr="00266AD4" w:rsidRDefault="00014285" w:rsidP="00266AD4">
      <w:pPr>
        <w:spacing w:line="264" w:lineRule="auto"/>
        <w:jc w:val="both"/>
        <w:rPr>
          <w:rFonts w:ascii="Garamond" w:hAnsi="Garamond" w:cs="Arial"/>
          <w:noProof/>
          <w:sz w:val="2"/>
          <w:szCs w:val="2"/>
        </w:rPr>
      </w:pPr>
    </w:p>
    <w:sectPr w:rsidR="00014285" w:rsidRPr="00266AD4" w:rsidSect="009A66AC">
      <w:headerReference w:type="default" r:id="rId11"/>
      <w:footerReference w:type="even" r:id="rId12"/>
      <w:footerReference w:type="default" r:id="rId13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5EBF4" w14:textId="77777777" w:rsidR="00AA3D93" w:rsidRDefault="00AA3D93" w:rsidP="00014285">
      <w:r>
        <w:separator/>
      </w:r>
    </w:p>
  </w:endnote>
  <w:endnote w:type="continuationSeparator" w:id="0">
    <w:p w14:paraId="5F6A4EDF" w14:textId="77777777" w:rsidR="00AA3D93" w:rsidRDefault="00AA3D93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48540544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5A5AD58C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68F474C1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05300D19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4C3B8" w14:textId="77777777" w:rsidR="00AA3D93" w:rsidRDefault="00AA3D93" w:rsidP="00014285">
      <w:r>
        <w:separator/>
      </w:r>
    </w:p>
  </w:footnote>
  <w:footnote w:type="continuationSeparator" w:id="0">
    <w:p w14:paraId="71AEC9EE" w14:textId="77777777" w:rsidR="00AA3D93" w:rsidRDefault="00AA3D93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E88E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5E6C4CD7">
          <wp:simplePos x="0" y="0"/>
          <wp:positionH relativeFrom="column">
            <wp:posOffset>-914400</wp:posOffset>
          </wp:positionH>
          <wp:positionV relativeFrom="paragraph">
            <wp:posOffset>-1344275</wp:posOffset>
          </wp:positionV>
          <wp:extent cx="7560776" cy="10681498"/>
          <wp:effectExtent l="0" t="0" r="0" b="0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81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E59"/>
    <w:rsid w:val="00014285"/>
    <w:rsid w:val="000413F6"/>
    <w:rsid w:val="00090693"/>
    <w:rsid w:val="00133092"/>
    <w:rsid w:val="00142A6B"/>
    <w:rsid w:val="001C42C4"/>
    <w:rsid w:val="00206CFB"/>
    <w:rsid w:val="00262C49"/>
    <w:rsid w:val="00266AD4"/>
    <w:rsid w:val="002C6A3F"/>
    <w:rsid w:val="002D67E7"/>
    <w:rsid w:val="002F5DC0"/>
    <w:rsid w:val="00345A08"/>
    <w:rsid w:val="00383979"/>
    <w:rsid w:val="0048762A"/>
    <w:rsid w:val="0053127D"/>
    <w:rsid w:val="005A2B4D"/>
    <w:rsid w:val="00642545"/>
    <w:rsid w:val="006A7E59"/>
    <w:rsid w:val="006B6A08"/>
    <w:rsid w:val="007C1411"/>
    <w:rsid w:val="007D329E"/>
    <w:rsid w:val="008F0204"/>
    <w:rsid w:val="009A66AC"/>
    <w:rsid w:val="00A2401E"/>
    <w:rsid w:val="00A504EC"/>
    <w:rsid w:val="00A5077F"/>
    <w:rsid w:val="00AA3D93"/>
    <w:rsid w:val="00AB1420"/>
    <w:rsid w:val="00B400EB"/>
    <w:rsid w:val="00B634B0"/>
    <w:rsid w:val="00B6398F"/>
    <w:rsid w:val="00B93606"/>
    <w:rsid w:val="00BA60A8"/>
    <w:rsid w:val="00D12055"/>
    <w:rsid w:val="00E44644"/>
    <w:rsid w:val="00EA1079"/>
    <w:rsid w:val="00EF5359"/>
    <w:rsid w:val="00F33575"/>
    <w:rsid w:val="00F36379"/>
    <w:rsid w:val="00FB0672"/>
    <w:rsid w:val="00FC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E0AF5"/>
  <w15:chartTrackingRefBased/>
  <w15:docId w15:val="{DAE6D2C8-117B-4A77-9BCD-1E5943C54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2F5DC0"/>
    <w:pPr>
      <w:spacing w:after="4" w:line="267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kern w:val="0"/>
      <w:sz w:val="22"/>
      <w:szCs w:val="22"/>
      <w:lang w:eastAsia="sk-SK"/>
      <w14:ligatures w14:val="none"/>
    </w:rPr>
  </w:style>
  <w:style w:type="paragraph" w:customStyle="1" w:styleId="Bulletslevel1">
    <w:name w:val="Bullets level 1"/>
    <w:basedOn w:val="Normlny"/>
    <w:link w:val="Bulletslevel1Char"/>
    <w:qFormat/>
    <w:rsid w:val="002F5DC0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Bulletslevel1Char">
    <w:name w:val="Bullets level 1 Char"/>
    <w:link w:val="Bulletslevel1"/>
    <w:locked/>
    <w:rsid w:val="002F5DC0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OdsekzoznamuChar">
    <w:name w:val="Odsek zoznamu Char"/>
    <w:aliases w:val="body Char,Odsek zoznamu2 Char,List Paragraph Char,Odsek Char,Listenabsatz Char"/>
    <w:basedOn w:val="Predvolenpsmoodseku"/>
    <w:link w:val="Odsekzoznamu"/>
    <w:uiPriority w:val="34"/>
    <w:locked/>
    <w:rsid w:val="002F5DC0"/>
    <w:rPr>
      <w:rFonts w:ascii="Calibri" w:eastAsia="Calibri" w:hAnsi="Calibri" w:cs="Calibri"/>
      <w:color w:val="000000"/>
      <w:kern w:val="0"/>
      <w:sz w:val="22"/>
      <w:szCs w:val="22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Debn&#225;rov&#225;\OneDrive%20-%20Banskobystrick&#253;%20samospr&#225;vny%20kraj\CZS%20BBSK%20-%20Dokumenty\_CZS%20BBSK\Vzory%20a%20&#353;abl&#243;ny\Format_sablony_word\new_Hlavickovy_papier_cist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933DBFD7BB4848A325F9BB431087F3" ma:contentTypeVersion="22" ma:contentTypeDescription="Umožňuje vytvoriť nový dokument." ma:contentTypeScope="" ma:versionID="4c477eedbbedda388989185a6aca3ba8">
  <xsd:schema xmlns:xsd="http://www.w3.org/2001/XMLSchema" xmlns:xs="http://www.w3.org/2001/XMLSchema" xmlns:p="http://schemas.microsoft.com/office/2006/metadata/properties" xmlns:ns2="f547016c-b868-4c85-9b27-c8fef2bb2b21" xmlns:ns3="94c36fca-8d58-4a30-8174-9427d45c3c3b" xmlns:ns4="9f37d40b-ca24-446e-849a-f7de3755b154" xmlns:ns5="22e8bab3-ffeb-44d9-9266-71a4f0a68ecd" targetNamespace="http://schemas.microsoft.com/office/2006/metadata/properties" ma:root="true" ma:fieldsID="a3dd4f625d947c638315107e352bbef8" ns2:_="" ns3:_="" ns4:_="" ns5:_="">
    <xsd:import namespace="f547016c-b868-4c85-9b27-c8fef2bb2b21"/>
    <xsd:import namespace="94c36fca-8d58-4a30-8174-9427d45c3c3b"/>
    <xsd:import namespace="9f37d40b-ca24-446e-849a-f7de3755b154"/>
    <xsd:import namespace="22e8bab3-ffeb-44d9-9266-71a4f0a68ecd"/>
    <xsd:element name="properties">
      <xsd:complexType>
        <xsd:sequence>
          <xsd:element name="documentManagement">
            <xsd:complexType>
              <xsd:all>
                <xsd:element ref="ns2:MediaServiceLocation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5:CustomID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2:lcf76f155ced4ddcb4097134ff3c332f" minOccurs="0"/>
                <xsd:element ref="ns5:MediaLengthInSecond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8" nillable="true" ma:displayName="Location" ma:description="" ma:indexed="true" ma:internalName="MediaServiceLocation0" ma:readOnly="true">
      <xsd:simpleType>
        <xsd:restriction base="dms:Text"/>
      </xsd:simpleType>
    </xsd:element>
    <xsd:element name="MediaServiceOCR" ma:index="10" nillable="true" ma:displayName="Extracted Text" ma:description="" ma:internalName="MediaServiceOCR0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displayName="Značky obrázka_0" ma:hidden="true" ma:internalName="Zna_x010d_ky_x0020_obr_x00e1_zka_0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36fca-8d58-4a30-8174-9427d45c3c3b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efd26409-9b04-4af2-bf81-5667f2c972d7}" ma:internalName="TaxCatchAll" ma:showField="CatchAllData" ma:web="94c36fca-8d58-4a30-8174-9427d45c3c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description="" ma:internalName="SharedWithDetails0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8bab3-ffeb-44d9-9266-71a4f0a68ecd" elementFormDefault="qualified">
    <xsd:import namespace="http://schemas.microsoft.com/office/2006/documentManagement/types"/>
    <xsd:import namespace="http://schemas.microsoft.com/office/infopath/2007/PartnerControls"/>
    <xsd:element name="CustomID" ma:index="13" nillable="true" ma:displayName="CustomID" ma:hidden="true" ma:internalName="CustomID">
      <xsd:simpleType>
        <xsd:restriction base="dms:Number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 xsi:nil="true"/>
    <TaxCatchAll xmlns="94c36fca-8d58-4a30-8174-9427d45c3c3b" xsi:nil="true"/>
    <CustomID xmlns="22e8bab3-ffeb-44d9-9266-71a4f0a68ec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A8BE8E-4F92-4E75-B785-DD013FAC1F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4c36fca-8d58-4a30-8174-9427d45c3c3b"/>
    <ds:schemaRef ds:uri="9f37d40b-ca24-446e-849a-f7de3755b154"/>
    <ds:schemaRef ds:uri="22e8bab3-ffeb-44d9-9266-71a4f0a68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64E41A-D99B-4CE9-B1EC-987C32AF21C8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4c36fca-8d58-4a30-8174-9427d45c3c3b"/>
    <ds:schemaRef ds:uri="22e8bab3-ffeb-44d9-9266-71a4f0a68ecd"/>
  </ds:schemaRefs>
</ds:datastoreItem>
</file>

<file path=customXml/itemProps4.xml><?xml version="1.0" encoding="utf-8"?>
<ds:datastoreItem xmlns:ds="http://schemas.openxmlformats.org/officeDocument/2006/customXml" ds:itemID="{A2651455-5BF8-4A69-9194-9734C521D6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new_Hlavickovy_papier_cisty</Template>
  <TotalTime>1</TotalTime>
  <Pages>1</Pages>
  <Words>297</Words>
  <Characters>1729</Characters>
  <Application>Microsoft Office Word</Application>
  <DocSecurity>0</DocSecurity>
  <Lines>48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Debnárová</dc:creator>
  <cp:keywords/>
  <dc:description/>
  <cp:lastModifiedBy>Marta Juríčková</cp:lastModifiedBy>
  <cp:revision>6</cp:revision>
  <dcterms:created xsi:type="dcterms:W3CDTF">2026-06-03T11:08:00Z</dcterms:created>
  <dcterms:modified xsi:type="dcterms:W3CDTF">2026-08-25T06:17:00Z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0x01010002933DBFD7BB4848A325F9BB431087F3</vt:lpwstr>
  </property>
  <property fmtid="{D5CDD505-2E9C-101B-9397-08002B2CF9AE}" pid="3" name="MediaServiceImageTags">
    <vt:lpwstr/>
  </property>
</Properties>
</file>