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55932" w14:textId="77777777" w:rsidR="009612E2" w:rsidRDefault="009612E2" w:rsidP="009612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14:paraId="1BF5D20C" w14:textId="77777777" w:rsidR="00EB4B98" w:rsidRDefault="00EB4B98" w:rsidP="009612E2">
      <w:pPr>
        <w:jc w:val="both"/>
        <w:rPr>
          <w:szCs w:val="28"/>
        </w:rPr>
      </w:pPr>
    </w:p>
    <w:p w14:paraId="3AC63813" w14:textId="25FECBCA" w:rsidR="007A3AAE" w:rsidRDefault="009612E2" w:rsidP="009612E2">
      <w:pPr>
        <w:jc w:val="both"/>
      </w:pPr>
      <w:r w:rsidRPr="00E750DE">
        <w:rPr>
          <w:szCs w:val="28"/>
        </w:rPr>
        <w:t xml:space="preserve">Názov zákazky: </w:t>
      </w:r>
      <w:r w:rsidR="007A3AAE" w:rsidRPr="007A3AAE">
        <w:rPr>
          <w:b/>
        </w:rPr>
        <w:t>„</w:t>
      </w:r>
      <w:proofErr w:type="spellStart"/>
      <w:r w:rsidR="00712A05">
        <w:rPr>
          <w:b/>
        </w:rPr>
        <w:t>Prestrešenie</w:t>
      </w:r>
      <w:proofErr w:type="spellEnd"/>
      <w:r w:rsidR="00712A05">
        <w:rPr>
          <w:b/>
        </w:rPr>
        <w:t xml:space="preserve"> pódia na pešej zóne počas podujatia Nitrianske kultúrne leto 2022</w:t>
      </w:r>
      <w:r w:rsidR="007A3AAE" w:rsidRPr="007A3AAE">
        <w:rPr>
          <w:b/>
        </w:rPr>
        <w:t>“</w:t>
      </w:r>
    </w:p>
    <w:p w14:paraId="6019D618" w14:textId="47C37B01" w:rsidR="009612E2" w:rsidRPr="00E750DE" w:rsidRDefault="009612E2" w:rsidP="009612E2">
      <w:pPr>
        <w:jc w:val="both"/>
      </w:pPr>
      <w:r w:rsidRPr="00E750DE">
        <w:t>Typ zákazky: Civilná zákazk</w:t>
      </w:r>
      <w:r>
        <w:t>a</w:t>
      </w:r>
      <w:r w:rsidRPr="00E750DE">
        <w:t xml:space="preserve"> s nízkou hodnotou na </w:t>
      </w:r>
      <w:r w:rsidR="0097409F">
        <w:t>poskytnutie služby</w:t>
      </w:r>
      <w:r>
        <w:t>.</w:t>
      </w:r>
    </w:p>
    <w:p w14:paraId="5A373E0B" w14:textId="77777777" w:rsidR="009612E2" w:rsidRPr="00E750DE" w:rsidRDefault="009612E2" w:rsidP="009612E2">
      <w:pPr>
        <w:jc w:val="both"/>
      </w:pPr>
      <w:r w:rsidRPr="00E750DE">
        <w:t xml:space="preserve">Podľa zákona č. 343/2015 </w:t>
      </w:r>
      <w:r>
        <w:t xml:space="preserve">Z. </w:t>
      </w:r>
      <w:r w:rsidRPr="00E750DE">
        <w:t>z. o verejnom obstarávaní.</w:t>
      </w:r>
    </w:p>
    <w:p w14:paraId="14541858" w14:textId="77777777" w:rsidR="009612E2" w:rsidRDefault="009612E2" w:rsidP="009612E2">
      <w:pPr>
        <w:jc w:val="both"/>
        <w:rPr>
          <w:b/>
        </w:rPr>
      </w:pPr>
    </w:p>
    <w:p w14:paraId="7936B478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14:paraId="42B64AE4" w14:textId="77777777" w:rsidR="009612E2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</w:p>
    <w:p w14:paraId="6663EADC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  <w:r w:rsidRPr="00887366">
        <w:rPr>
          <w:b/>
          <w:bCs/>
        </w:rPr>
        <w:t xml:space="preserve">Názov: </w:t>
      </w:r>
      <w:r w:rsidRPr="00887366">
        <w:rPr>
          <w:b/>
          <w:bCs/>
        </w:rPr>
        <w:tab/>
        <w:t>Mesto Nitra, Mestský úrad</w:t>
      </w:r>
    </w:p>
    <w:p w14:paraId="2235F88E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>I</w:t>
      </w:r>
      <w:r w:rsidRPr="00887366">
        <w:rPr>
          <w:b/>
        </w:rPr>
        <w:t>Č</w:t>
      </w:r>
      <w:r w:rsidRPr="00887366">
        <w:rPr>
          <w:b/>
          <w:bCs/>
        </w:rPr>
        <w:t xml:space="preserve">O: </w:t>
      </w:r>
      <w:r w:rsidRPr="00887366">
        <w:rPr>
          <w:b/>
          <w:bCs/>
        </w:rPr>
        <w:tab/>
      </w:r>
      <w:r w:rsidRPr="00887366">
        <w:t>308 307</w:t>
      </w:r>
    </w:p>
    <w:p w14:paraId="0B8D1204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  <w:r w:rsidRPr="00887366">
        <w:rPr>
          <w:b/>
          <w:bCs/>
        </w:rPr>
        <w:t>S í d l o:</w:t>
      </w:r>
    </w:p>
    <w:p w14:paraId="3DF8E04C" w14:textId="6222D2CF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 xml:space="preserve">Ulica: </w:t>
      </w:r>
      <w:r w:rsidRPr="00887366">
        <w:rPr>
          <w:b/>
          <w:bCs/>
        </w:rPr>
        <w:tab/>
      </w:r>
      <w:r w:rsidRPr="00887366">
        <w:t>Štefánikova</w:t>
      </w:r>
      <w:r w:rsidR="007A3AAE">
        <w:rPr>
          <w:b/>
          <w:bCs/>
        </w:rPr>
        <w:t xml:space="preserve"> </w:t>
      </w:r>
      <w:r w:rsidR="007A3AAE">
        <w:rPr>
          <w:bCs/>
        </w:rPr>
        <w:t xml:space="preserve">trieda </w:t>
      </w:r>
      <w:r w:rsidRPr="00887366">
        <w:t>60</w:t>
      </w:r>
    </w:p>
    <w:p w14:paraId="0FC189F8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 xml:space="preserve">Mesto: </w:t>
      </w:r>
      <w:r w:rsidRPr="00887366">
        <w:rPr>
          <w:b/>
          <w:bCs/>
        </w:rPr>
        <w:tab/>
      </w:r>
      <w:r w:rsidRPr="00887366">
        <w:t xml:space="preserve">Nitra </w:t>
      </w:r>
    </w:p>
    <w:p w14:paraId="0ED6B814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>PS</w:t>
      </w:r>
      <w:r w:rsidRPr="00887366">
        <w:rPr>
          <w:b/>
        </w:rPr>
        <w:t>Č</w:t>
      </w:r>
      <w:r w:rsidRPr="00887366">
        <w:rPr>
          <w:b/>
          <w:bCs/>
        </w:rPr>
        <w:t xml:space="preserve">: </w:t>
      </w:r>
      <w:r w:rsidRPr="00887366">
        <w:rPr>
          <w:b/>
          <w:bCs/>
        </w:rPr>
        <w:tab/>
      </w:r>
      <w:r w:rsidRPr="00887366">
        <w:t>950 06</w:t>
      </w:r>
    </w:p>
    <w:p w14:paraId="584462A5" w14:textId="204DF78E" w:rsidR="009612E2" w:rsidRPr="00887366" w:rsidRDefault="0097409F" w:rsidP="0097409F">
      <w:pPr>
        <w:autoSpaceDE w:val="0"/>
        <w:autoSpaceDN w:val="0"/>
        <w:adjustRightInd w:val="0"/>
        <w:ind w:left="284"/>
        <w:jc w:val="both"/>
        <w:rPr>
          <w:b/>
        </w:rPr>
      </w:pPr>
      <w:r>
        <w:rPr>
          <w:b/>
          <w:bCs/>
        </w:rPr>
        <w:t xml:space="preserve">Kontaktná osoba: </w:t>
      </w:r>
      <w:r w:rsidR="009612E2" w:rsidRPr="0097409F">
        <w:rPr>
          <w:bCs/>
          <w:szCs w:val="22"/>
        </w:rPr>
        <w:t xml:space="preserve">Mgr. </w:t>
      </w:r>
      <w:r w:rsidR="007A3AAE" w:rsidRPr="0097409F">
        <w:rPr>
          <w:bCs/>
          <w:szCs w:val="22"/>
        </w:rPr>
        <w:t>Pavol Ferčák, 037/6502 386</w:t>
      </w:r>
    </w:p>
    <w:p w14:paraId="528938CB" w14:textId="77777777" w:rsidR="009612E2" w:rsidRPr="00E750DE" w:rsidRDefault="009612E2" w:rsidP="009612E2">
      <w:pPr>
        <w:jc w:val="both"/>
        <w:rPr>
          <w:b/>
        </w:rPr>
      </w:pPr>
    </w:p>
    <w:p w14:paraId="7554B050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2. Opis predmetu zákazky:</w:t>
      </w:r>
    </w:p>
    <w:p w14:paraId="4C23CF1A" w14:textId="1D9FF8E4" w:rsidR="00921D10" w:rsidRDefault="009612E2" w:rsidP="0097409F">
      <w:pPr>
        <w:jc w:val="both"/>
      </w:pPr>
      <w:r w:rsidRPr="00933236">
        <w:t xml:space="preserve">Predmetom zákazky je </w:t>
      </w:r>
      <w:r w:rsidR="00D55F38">
        <w:t>dodanie</w:t>
      </w:r>
      <w:r w:rsidR="0013178C">
        <w:t xml:space="preserve"> </w:t>
      </w:r>
      <w:proofErr w:type="spellStart"/>
      <w:r w:rsidR="00EF3684">
        <w:t>pre</w:t>
      </w:r>
      <w:r w:rsidR="00921D10">
        <w:t>strešenia</w:t>
      </w:r>
      <w:proofErr w:type="spellEnd"/>
      <w:r w:rsidR="00921D10">
        <w:t xml:space="preserve"> – strešnej konštrukcie</w:t>
      </w:r>
      <w:r w:rsidR="00A12C70">
        <w:t xml:space="preserve"> vrátane ukotvenia</w:t>
      </w:r>
      <w:r w:rsidR="00921D10">
        <w:t xml:space="preserve"> s </w:t>
      </w:r>
      <w:r w:rsidR="00712A05">
        <w:t xml:space="preserve">minimálnym vnútorným rozmerom </w:t>
      </w:r>
      <w:r w:rsidR="00921D10">
        <w:t>6,5</w:t>
      </w:r>
      <w:r w:rsidR="00712A05">
        <w:t>x4,5m a minimálnou výškou 4m.</w:t>
      </w:r>
      <w:r w:rsidR="00A12C70">
        <w:t xml:space="preserve">. </w:t>
      </w:r>
      <w:r w:rsidR="00921D10">
        <w:t xml:space="preserve"> </w:t>
      </w:r>
    </w:p>
    <w:p w14:paraId="5D2EA6EB" w14:textId="7898ECB5" w:rsidR="00712A05" w:rsidRDefault="00712A05" w:rsidP="000F3036">
      <w:pPr>
        <w:jc w:val="both"/>
      </w:pPr>
      <w:r>
        <w:t>Profesionálna hliníková konštrukcia musí byť certifikovaná. V</w:t>
      </w:r>
      <w:r w:rsidR="00EF3684">
        <w:t xml:space="preserve">onkajšie rozmery minimálne 7x5m. Nohy konštrukcie vo výške minimálne 4 m </w:t>
      </w:r>
      <w:proofErr w:type="spellStart"/>
      <w:r w:rsidR="00EF3684">
        <w:t>taf</w:t>
      </w:r>
      <w:proofErr w:type="spellEnd"/>
      <w:r w:rsidR="00EF3684">
        <w:t xml:space="preserve"> ft34 s redukciou na </w:t>
      </w:r>
      <w:proofErr w:type="spellStart"/>
      <w:r w:rsidR="00EF3684">
        <w:t>taf</w:t>
      </w:r>
      <w:proofErr w:type="spellEnd"/>
      <w:r w:rsidR="00EF3684">
        <w:t xml:space="preserve"> </w:t>
      </w:r>
      <w:proofErr w:type="spellStart"/>
      <w:r w:rsidR="00EF3684">
        <w:t>qt</w:t>
      </w:r>
      <w:proofErr w:type="spellEnd"/>
      <w:r w:rsidR="00EF3684">
        <w:t>. Horná plachta musí byť z nepriepustného a </w:t>
      </w:r>
      <w:proofErr w:type="spellStart"/>
      <w:r w:rsidR="00EF3684">
        <w:t>vodeodolného</w:t>
      </w:r>
      <w:proofErr w:type="spellEnd"/>
      <w:r w:rsidR="00EF3684">
        <w:t xml:space="preserve"> materiálu so sklonom k prednej hrane cca 38,5°, so sklonom k zadnej strane 15°. Bočné steny – siete proti vetru a dažďu s otvorom na vchod v rozmeroch od zadnej hrany 1m, výška otvoru minimálne 2,5m, šírka minimálne 0,8m.</w:t>
      </w:r>
    </w:p>
    <w:p w14:paraId="6B279D61" w14:textId="65F3659D" w:rsidR="00EF3684" w:rsidRDefault="00EF3684" w:rsidP="000F3036">
      <w:pPr>
        <w:jc w:val="both"/>
      </w:pPr>
      <w:r>
        <w:t xml:space="preserve">Montáž </w:t>
      </w:r>
      <w:proofErr w:type="spellStart"/>
      <w:r>
        <w:t>prestrešenia</w:t>
      </w:r>
      <w:proofErr w:type="spellEnd"/>
      <w:r>
        <w:t xml:space="preserve"> najneskôr 3.7.2022,</w:t>
      </w:r>
      <w:r w:rsidRPr="00EF3684">
        <w:t xml:space="preserve"> </w:t>
      </w:r>
      <w:r>
        <w:t>demontáž po dohode s organizátorom, najneskôr však 22.8.2022. Zastrešenie je potrebné dodať s ukotvením. Konštrukcia z ľahkého materiálu (hliník) s minimálnou hrúbkou traverzy 30x30cm.</w:t>
      </w:r>
    </w:p>
    <w:p w14:paraId="08A98F79" w14:textId="77777777" w:rsidR="00EF3684" w:rsidRDefault="00EF3684" w:rsidP="00EF3684">
      <w:pPr>
        <w:jc w:val="both"/>
      </w:pPr>
      <w:r>
        <w:t>V cene je zahrnutá montáž, demontáž, nájom a priebežná kontrola počas nájmu.</w:t>
      </w:r>
    </w:p>
    <w:p w14:paraId="16A359BA" w14:textId="77777777" w:rsidR="00712A05" w:rsidRDefault="00712A05" w:rsidP="000F3036">
      <w:pPr>
        <w:jc w:val="both"/>
      </w:pPr>
    </w:p>
    <w:p w14:paraId="169DC584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3.Typ zmluvy:</w:t>
      </w:r>
    </w:p>
    <w:p w14:paraId="43B98993" w14:textId="77777777" w:rsidR="00BD6196" w:rsidRDefault="00BD6196" w:rsidP="00BD6196">
      <w:pPr>
        <w:jc w:val="both"/>
      </w:pPr>
      <w:r w:rsidRPr="00887366">
        <w:t xml:space="preserve">S úspešným uchádzačom bude uzatvorená </w:t>
      </w:r>
      <w:r>
        <w:t>zmluva na poskytnutie služieb.</w:t>
      </w:r>
    </w:p>
    <w:p w14:paraId="7FD2E5C0" w14:textId="77777777" w:rsidR="009612E2" w:rsidRPr="00E750DE" w:rsidRDefault="009612E2" w:rsidP="009612E2">
      <w:pPr>
        <w:jc w:val="both"/>
        <w:rPr>
          <w:b/>
        </w:rPr>
      </w:pPr>
    </w:p>
    <w:p w14:paraId="58C4EDF6" w14:textId="318A7FB2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 xml:space="preserve">4.Miesto </w:t>
      </w:r>
      <w:r w:rsidR="00BD6196">
        <w:rPr>
          <w:b/>
        </w:rPr>
        <w:t>plnenia</w:t>
      </w:r>
      <w:r w:rsidRPr="00E750DE">
        <w:rPr>
          <w:b/>
        </w:rPr>
        <w:t>:</w:t>
      </w:r>
    </w:p>
    <w:p w14:paraId="15E9CFE9" w14:textId="36A76A7A" w:rsidR="009612E2" w:rsidRPr="00E750DE" w:rsidRDefault="00305010" w:rsidP="009612E2">
      <w:pPr>
        <w:jc w:val="both"/>
      </w:pPr>
      <w:r>
        <w:rPr>
          <w:bCs/>
          <w:szCs w:val="28"/>
        </w:rPr>
        <w:t>Pešia zóna</w:t>
      </w:r>
      <w:r w:rsidR="0083652E">
        <w:rPr>
          <w:bCs/>
          <w:szCs w:val="28"/>
        </w:rPr>
        <w:t>, Štefánikova trieda</w:t>
      </w:r>
      <w:r w:rsidR="009612E2">
        <w:rPr>
          <w:bCs/>
          <w:szCs w:val="28"/>
        </w:rPr>
        <w:t xml:space="preserve"> v</w:t>
      </w:r>
      <w:r w:rsidR="0083652E">
        <w:rPr>
          <w:bCs/>
          <w:szCs w:val="28"/>
        </w:rPr>
        <w:t> </w:t>
      </w:r>
      <w:r w:rsidR="009612E2">
        <w:rPr>
          <w:bCs/>
          <w:szCs w:val="28"/>
        </w:rPr>
        <w:t>Nitre</w:t>
      </w:r>
      <w:r w:rsidR="0083652E">
        <w:rPr>
          <w:bCs/>
          <w:szCs w:val="28"/>
        </w:rPr>
        <w:t xml:space="preserve"> – medzi prevádzkou TIC a prevádzkou ŠMAK</w:t>
      </w:r>
    </w:p>
    <w:p w14:paraId="45D9D371" w14:textId="77777777" w:rsidR="009612E2" w:rsidRPr="00E750DE" w:rsidRDefault="009612E2" w:rsidP="009612E2">
      <w:pPr>
        <w:jc w:val="both"/>
        <w:rPr>
          <w:b/>
        </w:rPr>
      </w:pPr>
    </w:p>
    <w:p w14:paraId="50917FEC" w14:textId="582D2683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5. Rozsah ponuky:</w:t>
      </w:r>
    </w:p>
    <w:p w14:paraId="78E573D2" w14:textId="7014B2AA" w:rsidR="009612E2" w:rsidRPr="00E750DE" w:rsidRDefault="009612E2" w:rsidP="009612E2">
      <w:pPr>
        <w:jc w:val="both"/>
      </w:pPr>
      <w:r w:rsidRPr="00E750DE">
        <w:t>Predpokladaná hodnota zákazky:</w:t>
      </w:r>
      <w:r>
        <w:t xml:space="preserve"> </w:t>
      </w:r>
      <w:r w:rsidR="00CD3121">
        <w:t>10 833,33 EUR bez DPH (</w:t>
      </w:r>
      <w:r w:rsidR="00A12C70" w:rsidRPr="00A12C70">
        <w:t>1</w:t>
      </w:r>
      <w:r w:rsidR="00A834A6">
        <w:t>3</w:t>
      </w:r>
      <w:r w:rsidR="00A12C70" w:rsidRPr="00A12C70">
        <w:t>.0</w:t>
      </w:r>
      <w:r w:rsidR="00CD3121">
        <w:t>00,- EUR</w:t>
      </w:r>
      <w:r w:rsidRPr="00A12C70">
        <w:t xml:space="preserve"> </w:t>
      </w:r>
      <w:r w:rsidR="00BD6196">
        <w:t>vrátane</w:t>
      </w:r>
      <w:r>
        <w:t xml:space="preserve"> DPH</w:t>
      </w:r>
      <w:r w:rsidR="00CD3121">
        <w:t>)</w:t>
      </w:r>
      <w:r w:rsidR="00BD6196">
        <w:t>.</w:t>
      </w:r>
    </w:p>
    <w:p w14:paraId="15993F7F" w14:textId="77777777" w:rsidR="009612E2" w:rsidRDefault="009612E2" w:rsidP="009612E2">
      <w:pPr>
        <w:jc w:val="both"/>
      </w:pPr>
    </w:p>
    <w:p w14:paraId="33259685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6. Termín dodania:</w:t>
      </w:r>
    </w:p>
    <w:p w14:paraId="26E652F4" w14:textId="796F75B1" w:rsidR="009612E2" w:rsidRDefault="0083652E" w:rsidP="0083652E">
      <w:pPr>
        <w:jc w:val="both"/>
      </w:pPr>
      <w:r>
        <w:t xml:space="preserve">Montáž </w:t>
      </w:r>
      <w:proofErr w:type="spellStart"/>
      <w:r>
        <w:t>prestrešenia</w:t>
      </w:r>
      <w:proofErr w:type="spellEnd"/>
      <w:r>
        <w:t xml:space="preserve"> najneskôr 3.7.2022,</w:t>
      </w:r>
      <w:r w:rsidRPr="00EF3684">
        <w:t xml:space="preserve"> </w:t>
      </w:r>
      <w:r>
        <w:t>demontáž po dohode s organizátorom, najneskôr však 22.8.2022</w:t>
      </w:r>
    </w:p>
    <w:p w14:paraId="4402FF69" w14:textId="77777777" w:rsidR="0083652E" w:rsidRDefault="0083652E" w:rsidP="0083652E">
      <w:pPr>
        <w:jc w:val="both"/>
        <w:rPr>
          <w:b/>
        </w:rPr>
      </w:pPr>
    </w:p>
    <w:p w14:paraId="776DB38E" w14:textId="204C97BF" w:rsidR="00F9685A" w:rsidRDefault="00F9685A" w:rsidP="00F9685A">
      <w:pPr>
        <w:jc w:val="both"/>
        <w:rPr>
          <w:b/>
        </w:rPr>
      </w:pPr>
      <w:r>
        <w:rPr>
          <w:b/>
        </w:rPr>
        <w:t>7. Lehota na predloženie ponuky do:</w:t>
      </w:r>
      <w:r w:rsidR="00CD3121">
        <w:rPr>
          <w:b/>
        </w:rPr>
        <w:t xml:space="preserve"> 29.6.2022 do 10:00 hod.</w:t>
      </w:r>
    </w:p>
    <w:p w14:paraId="58400E60" w14:textId="77777777" w:rsidR="009612E2" w:rsidRDefault="009612E2" w:rsidP="009612E2">
      <w:pPr>
        <w:jc w:val="both"/>
      </w:pPr>
    </w:p>
    <w:p w14:paraId="2C746AEB" w14:textId="77777777" w:rsidR="009612E2" w:rsidRPr="00E750DE" w:rsidRDefault="009612E2" w:rsidP="009612E2">
      <w:pPr>
        <w:jc w:val="both"/>
        <w:rPr>
          <w:b/>
        </w:rPr>
      </w:pPr>
      <w:r>
        <w:rPr>
          <w:b/>
        </w:rPr>
        <w:t>8</w:t>
      </w:r>
      <w:r w:rsidRPr="00E750DE">
        <w:rPr>
          <w:b/>
        </w:rPr>
        <w:t>. Vyhodnotenie ponúk:</w:t>
      </w:r>
    </w:p>
    <w:p w14:paraId="09367E62" w14:textId="77777777" w:rsidR="009612E2" w:rsidRPr="00887366" w:rsidRDefault="009612E2" w:rsidP="009612E2">
      <w:pPr>
        <w:jc w:val="both"/>
      </w:pPr>
      <w:r w:rsidRPr="00887366">
        <w:t>Po vyhodnotení predložených ponúk sa bezodkladne uchádzačom oznámi výsledok z vyhodnotenia ponúk</w:t>
      </w:r>
      <w:r>
        <w:t xml:space="preserve"> – identifikácia úspešného uchádzača a jeho návrh na plnenie kritérií</w:t>
      </w:r>
      <w:r w:rsidRPr="00887366">
        <w:t xml:space="preserve">. </w:t>
      </w:r>
    </w:p>
    <w:p w14:paraId="0A9B343F" w14:textId="3A5955BE" w:rsidR="009612E2" w:rsidRPr="00E750DE" w:rsidRDefault="009612E2" w:rsidP="009612E2">
      <w:pPr>
        <w:jc w:val="both"/>
      </w:pPr>
      <w:r w:rsidRPr="00887366">
        <w:t>Úspešnému uchádzačovi sa oznámi, že jeho ponuka sa prijíma a bude s ním podpísaná zmluva.</w:t>
      </w:r>
      <w:r>
        <w:t xml:space="preserve">  </w:t>
      </w:r>
    </w:p>
    <w:p w14:paraId="7F3002AA" w14:textId="77777777" w:rsidR="009612E2" w:rsidRDefault="009612E2" w:rsidP="009612E2">
      <w:pPr>
        <w:jc w:val="both"/>
        <w:rPr>
          <w:b/>
        </w:rPr>
      </w:pPr>
    </w:p>
    <w:p w14:paraId="6FE33348" w14:textId="1F658BED" w:rsidR="009612E2" w:rsidRPr="00E750DE" w:rsidRDefault="009612E2" w:rsidP="009612E2">
      <w:pPr>
        <w:jc w:val="both"/>
        <w:rPr>
          <w:b/>
        </w:rPr>
      </w:pPr>
      <w:r>
        <w:rPr>
          <w:b/>
        </w:rPr>
        <w:t>9</w:t>
      </w:r>
      <w:r w:rsidRPr="00E750DE">
        <w:rPr>
          <w:b/>
        </w:rPr>
        <w:t>. Podmienky účasti:</w:t>
      </w:r>
    </w:p>
    <w:p w14:paraId="7A335759" w14:textId="77777777" w:rsidR="009612E2" w:rsidRPr="002A21AD" w:rsidRDefault="009612E2" w:rsidP="009612E2">
      <w:pPr>
        <w:jc w:val="both"/>
      </w:pPr>
      <w:r w:rsidRPr="002A21AD">
        <w:t xml:space="preserve">- </w:t>
      </w:r>
      <w:r w:rsidRPr="002A21AD">
        <w:rPr>
          <w:b/>
        </w:rPr>
        <w:t>Osobné postavenie</w:t>
      </w:r>
    </w:p>
    <w:p w14:paraId="1EAAFDD3" w14:textId="77777777" w:rsidR="009612E2" w:rsidRPr="002A21AD" w:rsidRDefault="009612E2" w:rsidP="009612E2">
      <w:pPr>
        <w:ind w:left="284" w:hanging="284"/>
        <w:jc w:val="both"/>
      </w:pPr>
      <w:r w:rsidRPr="002A21AD">
        <w:t xml:space="preserve">a) </w:t>
      </w:r>
      <w:r>
        <w:t>v zmysle</w:t>
      </w:r>
      <w:r w:rsidRPr="002A21AD">
        <w:t xml:space="preserve"> § 32 ods.1 písm. e) zákona o verejnom obstarávaní musí uchádzač preukázať, že je oprávnený </w:t>
      </w:r>
      <w:r>
        <w:t>poskytovať služby</w:t>
      </w:r>
      <w:r w:rsidRPr="002A21AD">
        <w:t>, ako je predmet zákazky.</w:t>
      </w:r>
    </w:p>
    <w:p w14:paraId="20D8514F" w14:textId="2A23550E" w:rsidR="009612E2" w:rsidRPr="002A21AD" w:rsidRDefault="009612E2" w:rsidP="009612E2">
      <w:pPr>
        <w:jc w:val="both"/>
        <w:rPr>
          <w:i/>
        </w:rPr>
      </w:pPr>
      <w:r w:rsidRPr="002A21AD">
        <w:rPr>
          <w:i/>
        </w:rPr>
        <w:t>Uvedené ustanovenie sa preukazuje v súlade s § 32 ods. 2 písm. e) zákona o verejnom obstarávaní doloženým dokladom o oprávnení poskytovať službu, ktorý zodpovedá predmetu zákazky.</w:t>
      </w:r>
    </w:p>
    <w:p w14:paraId="25B40C62" w14:textId="77777777" w:rsidR="009612E2" w:rsidRPr="002A21AD" w:rsidRDefault="009612E2" w:rsidP="009612E2">
      <w:pPr>
        <w:ind w:left="708" w:hanging="141"/>
        <w:jc w:val="both"/>
      </w:pPr>
    </w:p>
    <w:p w14:paraId="074BC66D" w14:textId="77777777" w:rsidR="009612E2" w:rsidRPr="002A21AD" w:rsidRDefault="009612E2" w:rsidP="009612E2">
      <w:pPr>
        <w:ind w:left="284" w:hanging="284"/>
        <w:jc w:val="both"/>
      </w:pPr>
      <w:r>
        <w:t>b) v zmysle</w:t>
      </w:r>
      <w:r w:rsidRPr="002A21AD">
        <w:t xml:space="preserve">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14:paraId="0107E745" w14:textId="77777777" w:rsidR="009612E2" w:rsidRPr="002A21AD" w:rsidRDefault="009612E2" w:rsidP="009612E2">
      <w:pPr>
        <w:jc w:val="both"/>
        <w:rPr>
          <w:i/>
        </w:rPr>
      </w:pPr>
      <w:r w:rsidRPr="002A21AD">
        <w:rPr>
          <w:i/>
        </w:rPr>
        <w:t>Uvedené ustanovenie sa preukazuje v súlade s § 32 ods. 2 písm. f) doloženým čestným vyhlásením.</w:t>
      </w:r>
    </w:p>
    <w:p w14:paraId="651ED7B0" w14:textId="77777777" w:rsidR="009612E2" w:rsidRPr="002A21AD" w:rsidRDefault="009612E2" w:rsidP="009612E2">
      <w:pPr>
        <w:jc w:val="both"/>
      </w:pPr>
    </w:p>
    <w:p w14:paraId="5684F34D" w14:textId="66FE2994" w:rsidR="009612E2" w:rsidRPr="00623629" w:rsidRDefault="009612E2" w:rsidP="009612E2">
      <w:pPr>
        <w:rPr>
          <w:b/>
        </w:rPr>
      </w:pPr>
      <w:r w:rsidRPr="00623629">
        <w:rPr>
          <w:b/>
        </w:rPr>
        <w:t>Celkový obsah ponuky:</w:t>
      </w:r>
    </w:p>
    <w:p w14:paraId="4576BBBF" w14:textId="6CECA416" w:rsidR="009612E2" w:rsidRPr="002A21AD" w:rsidRDefault="009612E2" w:rsidP="009612E2">
      <w:pPr>
        <w:jc w:val="both"/>
      </w:pPr>
      <w:r w:rsidRPr="002A21AD">
        <w:t>Ponuka musí byť predložená v slovenskom/českom jazyku</w:t>
      </w:r>
      <w:r w:rsidR="00DF0810">
        <w:t>,</w:t>
      </w:r>
      <w:r w:rsidRPr="002A21AD">
        <w:t xml:space="preserve"> prípadne úradne preložená do slovenského jazyka.</w:t>
      </w:r>
    </w:p>
    <w:p w14:paraId="770D6201" w14:textId="77777777" w:rsidR="009612E2" w:rsidRPr="002A21AD" w:rsidRDefault="009612E2" w:rsidP="009612E2">
      <w:pPr>
        <w:jc w:val="both"/>
        <w:rPr>
          <w:b/>
        </w:rPr>
      </w:pPr>
      <w:r w:rsidRPr="00CA6486">
        <w:rPr>
          <w:b/>
          <w:u w:val="single"/>
        </w:rPr>
        <w:t>Ponuka musí obsahovať</w:t>
      </w:r>
      <w:r w:rsidRPr="002A21AD">
        <w:rPr>
          <w:b/>
        </w:rPr>
        <w:t>:</w:t>
      </w:r>
    </w:p>
    <w:p w14:paraId="5775B57A" w14:textId="77777777" w:rsidR="009612E2" w:rsidRPr="002A21AD" w:rsidRDefault="009612E2" w:rsidP="009612E2">
      <w:pPr>
        <w:numPr>
          <w:ilvl w:val="0"/>
          <w:numId w:val="2"/>
        </w:numPr>
        <w:contextualSpacing/>
        <w:jc w:val="both"/>
      </w:pPr>
      <w:r w:rsidRPr="002A21AD">
        <w:t>Identifikačné údaje uchádzača v rozsahu (obchodné meno, sídlo, IČO, DIČ, IČ DPH, telefónny kontakt, e-mailový kontakt, bankové spojenie, IBAN) (</w:t>
      </w:r>
      <w:r w:rsidRPr="004E7D75">
        <w:rPr>
          <w:b/>
          <w:sz w:val="18"/>
        </w:rPr>
        <w:t>Príloha č.1</w:t>
      </w:r>
      <w:r w:rsidRPr="002A21AD">
        <w:t>)</w:t>
      </w:r>
    </w:p>
    <w:p w14:paraId="59BFDF90" w14:textId="77777777" w:rsidR="009612E2" w:rsidRPr="002A21AD" w:rsidRDefault="009612E2" w:rsidP="009612E2">
      <w:pPr>
        <w:numPr>
          <w:ilvl w:val="0"/>
          <w:numId w:val="2"/>
        </w:numPr>
        <w:contextualSpacing/>
        <w:jc w:val="both"/>
      </w:pPr>
      <w:r w:rsidRPr="002A21AD">
        <w:t xml:space="preserve">Čestné vyhlásenie podľa § 32 ods.1 </w:t>
      </w:r>
      <w:proofErr w:type="spellStart"/>
      <w:r w:rsidRPr="002A21AD">
        <w:t>písm.f</w:t>
      </w:r>
      <w:proofErr w:type="spellEnd"/>
      <w:r w:rsidRPr="002A21AD">
        <w:t>) zákona o verejnom obstarávaní (</w:t>
      </w:r>
      <w:r w:rsidRPr="00772B6F">
        <w:rPr>
          <w:b/>
          <w:sz w:val="18"/>
        </w:rPr>
        <w:t>Príloha č. 2</w:t>
      </w:r>
      <w:r w:rsidRPr="002A21AD">
        <w:t>)</w:t>
      </w:r>
    </w:p>
    <w:p w14:paraId="30F073C6" w14:textId="49D894C2" w:rsidR="009612E2" w:rsidRDefault="00077B01" w:rsidP="00077B01">
      <w:pPr>
        <w:numPr>
          <w:ilvl w:val="0"/>
          <w:numId w:val="2"/>
        </w:numPr>
        <w:contextualSpacing/>
        <w:jc w:val="both"/>
      </w:pPr>
      <w:r w:rsidRPr="002A21AD">
        <w:t xml:space="preserve">Návrh uchádzača na plnenie kritérií – </w:t>
      </w:r>
      <w:r w:rsidRPr="004A612A">
        <w:t xml:space="preserve">Cenová ponuka – </w:t>
      </w:r>
      <w:proofErr w:type="spellStart"/>
      <w:r w:rsidR="00492B11">
        <w:t>Prestrešenie</w:t>
      </w:r>
      <w:proofErr w:type="spellEnd"/>
      <w:r w:rsidR="00492B11">
        <w:t xml:space="preserve"> </w:t>
      </w:r>
      <w:r w:rsidR="004A612A" w:rsidRPr="004A612A">
        <w:t xml:space="preserve">pódia </w:t>
      </w:r>
      <w:r w:rsidR="00492B11">
        <w:t>na pešej zóne počas podujatia Nitrianske kultúrne leto 2022</w:t>
      </w:r>
      <w:r w:rsidR="004A612A" w:rsidRPr="00434D9D">
        <w:rPr>
          <w:sz w:val="18"/>
        </w:rPr>
        <w:t xml:space="preserve"> </w:t>
      </w:r>
      <w:r w:rsidRPr="00434D9D">
        <w:rPr>
          <w:sz w:val="18"/>
        </w:rPr>
        <w:t>(</w:t>
      </w:r>
      <w:r w:rsidRPr="00CA6486">
        <w:rPr>
          <w:b/>
          <w:sz w:val="18"/>
        </w:rPr>
        <w:t>Príloha č. 3</w:t>
      </w:r>
      <w:r w:rsidRPr="002A21AD">
        <w:t>)</w:t>
      </w:r>
    </w:p>
    <w:p w14:paraId="13965251" w14:textId="77777777" w:rsidR="009612E2" w:rsidRDefault="009612E2" w:rsidP="009612E2">
      <w:pPr>
        <w:pStyle w:val="Odsekzoznamu"/>
        <w:numPr>
          <w:ilvl w:val="0"/>
          <w:numId w:val="2"/>
        </w:numPr>
        <w:jc w:val="both"/>
      </w:pPr>
      <w:r>
        <w:t xml:space="preserve">Návrh zmluvy podpísaný osobou na to oprávnenou za uchádzača </w:t>
      </w:r>
      <w:r w:rsidRPr="00434D9D">
        <w:rPr>
          <w:sz w:val="18"/>
        </w:rPr>
        <w:t>(</w:t>
      </w:r>
      <w:r>
        <w:rPr>
          <w:b/>
          <w:sz w:val="18"/>
        </w:rPr>
        <w:t>Príloha č. 4</w:t>
      </w:r>
      <w:r w:rsidRPr="002A21AD">
        <w:t>)</w:t>
      </w:r>
    </w:p>
    <w:p w14:paraId="65170C48" w14:textId="77777777" w:rsidR="00CD3121" w:rsidRDefault="00CD3121" w:rsidP="00CD3121">
      <w:pPr>
        <w:jc w:val="both"/>
      </w:pPr>
    </w:p>
    <w:p w14:paraId="19C9C498" w14:textId="77777777" w:rsidR="00CD3121" w:rsidRPr="00D82FD1" w:rsidRDefault="00CD3121" w:rsidP="00CD3121">
      <w:pPr>
        <w:tabs>
          <w:tab w:val="left" w:pos="56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Ponuky musia byť predložené</w:t>
      </w:r>
      <w:r w:rsidRPr="00D82FD1">
        <w:rPr>
          <w:rFonts w:ascii="Arial Narrow" w:hAnsi="Arial Narrow"/>
          <w:b/>
        </w:rPr>
        <w:t xml:space="preserve"> elektronicky v systéme JOSEPHINE (</w:t>
      </w:r>
      <w:hyperlink r:id="rId8" w:history="1">
        <w:r w:rsidRPr="00D82FD1">
          <w:rPr>
            <w:rStyle w:val="Hypertextovprepojenie"/>
            <w:rFonts w:ascii="Arial Narrow" w:hAnsi="Arial Narrow"/>
            <w:b/>
          </w:rPr>
          <w:t>http://www.josephine.probiz.com</w:t>
        </w:r>
      </w:hyperlink>
      <w:r w:rsidRPr="00D82FD1">
        <w:rPr>
          <w:rFonts w:ascii="Arial Narrow" w:hAnsi="Arial Narrow"/>
          <w:b/>
        </w:rPr>
        <w:t>).</w:t>
      </w:r>
    </w:p>
    <w:p w14:paraId="6C87ACE5" w14:textId="77777777" w:rsidR="00CD3121" w:rsidRPr="00D82FD1" w:rsidRDefault="00CD3121" w:rsidP="00CD3121">
      <w:pPr>
        <w:tabs>
          <w:tab w:val="left" w:pos="560"/>
        </w:tabs>
        <w:rPr>
          <w:rFonts w:ascii="Arial Narrow" w:hAnsi="Arial Narrow"/>
          <w:b/>
        </w:rPr>
      </w:pPr>
    </w:p>
    <w:p w14:paraId="2C00B771" w14:textId="77777777" w:rsidR="00CD3121" w:rsidRPr="00D82FD1" w:rsidRDefault="00CD3121" w:rsidP="00CD3121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JOSEPHINE je na účely tohto verejného obstarávania softvér pre elektronizáciu zadávania verejných zákaziek. JOSEPHINE je webová aplikácia  na doméne </w:t>
      </w:r>
      <w:hyperlink r:id="rId9" w:history="1">
        <w:r w:rsidRPr="00D82FD1">
          <w:rPr>
            <w:rFonts w:ascii="Arial Narrow" w:hAnsi="Arial Narrow"/>
          </w:rPr>
          <w:t>https://josephine.proebiz.com</w:t>
        </w:r>
      </w:hyperlink>
      <w:r w:rsidRPr="00D82FD1">
        <w:rPr>
          <w:rFonts w:ascii="Arial Narrow" w:hAnsi="Arial Narrow"/>
        </w:rPr>
        <w:t>.</w:t>
      </w:r>
    </w:p>
    <w:p w14:paraId="328A3368" w14:textId="77777777" w:rsidR="00CD3121" w:rsidRPr="00D82FD1" w:rsidRDefault="00CD3121" w:rsidP="00CD3121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Verejný obstarávateľ bude pri komunikácii s uchádzačmi resp. záujemcam</w:t>
      </w:r>
      <w:r>
        <w:rPr>
          <w:rFonts w:ascii="Arial Narrow" w:hAnsi="Arial Narrow"/>
        </w:rPr>
        <w:t>i postupovať výlučne</w:t>
      </w:r>
      <w:r w:rsidRPr="00D82FD1">
        <w:rPr>
          <w:rFonts w:ascii="Arial Narrow" w:hAnsi="Arial Narrow"/>
        </w:rPr>
        <w:t xml:space="preserve">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14:paraId="7AE2EFF3" w14:textId="77777777" w:rsidR="00CD3121" w:rsidRPr="000B474C" w:rsidRDefault="00CD3121" w:rsidP="00CD3121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Verejný obstarávateľ odporúča záujemcom, aby si prečítali zverejnený manuál JOSEPHINE (</w:t>
      </w:r>
      <w:hyperlink r:id="rId10" w:history="1">
        <w:r w:rsidRPr="00D82FD1">
          <w:rPr>
            <w:rFonts w:ascii="Arial Narrow" w:hAnsi="Arial Narrow"/>
          </w:rPr>
          <w:t>https://josephine.proebiz.com</w:t>
        </w:r>
      </w:hyperlink>
      <w:r w:rsidRPr="00D82FD1">
        <w:rPr>
          <w:rFonts w:ascii="Arial Narrow" w:hAnsi="Arial Narrow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D82FD1" w:rsidDel="00DA79AF">
        <w:rPr>
          <w:rFonts w:ascii="Arial Narrow" w:hAnsi="Arial Narrow"/>
        </w:rPr>
        <w:t xml:space="preserve"> </w:t>
      </w:r>
    </w:p>
    <w:p w14:paraId="6F1C2EF1" w14:textId="77777777" w:rsidR="00CD3121" w:rsidRPr="00D82FD1" w:rsidRDefault="00CD3121" w:rsidP="00CD3121">
      <w:pPr>
        <w:jc w:val="both"/>
        <w:rPr>
          <w:rFonts w:ascii="Arial Narrow" w:hAnsi="Arial Narrow"/>
          <w:b/>
        </w:rPr>
      </w:pPr>
    </w:p>
    <w:p w14:paraId="69E47D5D" w14:textId="77777777" w:rsidR="00CD3121" w:rsidRPr="002A21AD" w:rsidRDefault="00CD3121" w:rsidP="00CD3121">
      <w:pPr>
        <w:jc w:val="both"/>
      </w:pPr>
    </w:p>
    <w:p w14:paraId="1A84D275" w14:textId="77777777" w:rsidR="009612E2" w:rsidRPr="00227309" w:rsidRDefault="009612E2" w:rsidP="009612E2">
      <w:pPr>
        <w:jc w:val="both"/>
      </w:pPr>
    </w:p>
    <w:p w14:paraId="748A7FD5" w14:textId="77777777" w:rsidR="009612E2" w:rsidRPr="00227309" w:rsidRDefault="009612E2" w:rsidP="009612E2">
      <w:pPr>
        <w:jc w:val="both"/>
        <w:rPr>
          <w:b/>
        </w:rPr>
      </w:pPr>
      <w:r w:rsidRPr="00227309">
        <w:rPr>
          <w:b/>
        </w:rPr>
        <w:t>10. Kritériá na vyhodnotenie ponúk:</w:t>
      </w:r>
    </w:p>
    <w:p w14:paraId="60E2E814" w14:textId="5151F18B" w:rsidR="0083343F" w:rsidRDefault="0083343F" w:rsidP="0083343F">
      <w:r w:rsidRPr="00887366">
        <w:t>Najnižšia celková cena za predmet zákazky</w:t>
      </w:r>
      <w:r w:rsidR="00CD3121">
        <w:t xml:space="preserve"> – cena vrátane DPH.</w:t>
      </w:r>
    </w:p>
    <w:p w14:paraId="613C96CA" w14:textId="77777777" w:rsidR="000F3036" w:rsidRDefault="000F3036" w:rsidP="0083343F"/>
    <w:p w14:paraId="7FAA03F3" w14:textId="77777777" w:rsidR="00A06F69" w:rsidRDefault="00A06F69" w:rsidP="009612E2">
      <w:pPr>
        <w:jc w:val="both"/>
        <w:rPr>
          <w:b/>
        </w:rPr>
      </w:pPr>
      <w:r>
        <w:rPr>
          <w:b/>
        </w:rPr>
        <w:t>11. Vyhodnotenie ponúk</w:t>
      </w:r>
    </w:p>
    <w:p w14:paraId="26AEBFBF" w14:textId="38667258" w:rsidR="009612E2" w:rsidRPr="00227309" w:rsidRDefault="009612E2" w:rsidP="009612E2">
      <w:pPr>
        <w:jc w:val="both"/>
        <w:rPr>
          <w:b/>
        </w:rPr>
      </w:pPr>
      <w:r w:rsidRPr="00227309">
        <w:t>Uchádzač, ktorého ponuka splní podmienky a požiadavky verejného obstarávateľa a bude mať najnižšiu cenu, bude vyhodnoten</w:t>
      </w:r>
      <w:r w:rsidR="00A06F69">
        <w:t>ý</w:t>
      </w:r>
      <w:r w:rsidRPr="00227309">
        <w:t xml:space="preserve"> ako úspešn</w:t>
      </w:r>
      <w:r w:rsidR="00A06F69">
        <w:t>ý</w:t>
      </w:r>
      <w:r w:rsidRPr="00227309">
        <w:t xml:space="preserve">. S úspešným uchádzačom bude uzatvorená zmluva na </w:t>
      </w:r>
      <w:r w:rsidR="0083343F">
        <w:t>poskytnutie služieb</w:t>
      </w:r>
      <w:r w:rsidRPr="00227309">
        <w:t>, ktorej návrh je prílohou tejto výzvy. Neúspešným uchádzačom bude oznámené, že ich ponuka nebola prijatá a bude im oznámená identifikácia úspešného uchádzača s jeho návrhom na plnenie kritérií.</w:t>
      </w:r>
    </w:p>
    <w:p w14:paraId="18FECB4B" w14:textId="77777777" w:rsidR="009612E2" w:rsidRPr="00227309" w:rsidRDefault="009612E2" w:rsidP="009612E2">
      <w:pPr>
        <w:jc w:val="both"/>
        <w:rPr>
          <w:b/>
        </w:rPr>
      </w:pPr>
    </w:p>
    <w:p w14:paraId="01C9CBF9" w14:textId="4A205768" w:rsidR="009612E2" w:rsidRPr="00227309" w:rsidRDefault="00A06F69" w:rsidP="009612E2">
      <w:pPr>
        <w:jc w:val="both"/>
        <w:rPr>
          <w:b/>
        </w:rPr>
      </w:pPr>
      <w:r>
        <w:rPr>
          <w:b/>
        </w:rPr>
        <w:t>12</w:t>
      </w:r>
      <w:r w:rsidR="009612E2" w:rsidRPr="00227309">
        <w:rPr>
          <w:b/>
        </w:rPr>
        <w:t xml:space="preserve">. Elektronická aukcia: </w:t>
      </w:r>
    </w:p>
    <w:p w14:paraId="35A2CD20" w14:textId="77777777" w:rsidR="009612E2" w:rsidRPr="00E750DE" w:rsidRDefault="009612E2" w:rsidP="009612E2">
      <w:pPr>
        <w:tabs>
          <w:tab w:val="left" w:pos="5010"/>
        </w:tabs>
        <w:jc w:val="both"/>
      </w:pPr>
      <w:r w:rsidRPr="00227309">
        <w:t>Elektronická aukcia sa nepoužije.</w:t>
      </w:r>
      <w:r>
        <w:tab/>
      </w:r>
    </w:p>
    <w:p w14:paraId="41A40AE9" w14:textId="77777777" w:rsidR="009612E2" w:rsidRDefault="009612E2" w:rsidP="009612E2">
      <w:pPr>
        <w:jc w:val="both"/>
      </w:pPr>
    </w:p>
    <w:p w14:paraId="2D9FD625" w14:textId="275EE0C9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1</w:t>
      </w:r>
      <w:r w:rsidR="00A06F69">
        <w:rPr>
          <w:b/>
        </w:rPr>
        <w:t>3</w:t>
      </w:r>
      <w:r w:rsidRPr="00E750DE">
        <w:rPr>
          <w:b/>
        </w:rPr>
        <w:t>. Dôvody na zrušenie súťaže:</w:t>
      </w:r>
    </w:p>
    <w:p w14:paraId="67E7036F" w14:textId="77777777" w:rsidR="009612E2" w:rsidRPr="00887366" w:rsidRDefault="009612E2" w:rsidP="009612E2">
      <w:r w:rsidRPr="00887366">
        <w:t>- nebola predložená ani jedna ponuka</w:t>
      </w:r>
      <w:r>
        <w:t>,</w:t>
      </w:r>
    </w:p>
    <w:p w14:paraId="247BA9CB" w14:textId="77777777" w:rsidR="009612E2" w:rsidRDefault="009612E2" w:rsidP="009612E2">
      <w:r w:rsidRPr="00887366">
        <w:t>- ani jeden uchádzač nesplnil podmienky  „Výzvy“</w:t>
      </w:r>
      <w:r>
        <w:t>,</w:t>
      </w:r>
    </w:p>
    <w:p w14:paraId="372D9CE0" w14:textId="77777777" w:rsidR="009612E2" w:rsidRDefault="009612E2" w:rsidP="009612E2">
      <w:r>
        <w:t>- zmenili sa okolnosti, za ktorých bola súťaž vyhlásená,</w:t>
      </w:r>
    </w:p>
    <w:p w14:paraId="6BE805D4" w14:textId="77777777" w:rsidR="009612E2" w:rsidRDefault="009612E2" w:rsidP="0083343F">
      <w:pPr>
        <w:jc w:val="both"/>
      </w:pPr>
      <w:r>
        <w:t>- verejný obstarávateľ môže zrušiť použitý postup zadávania zákazky aj v prípade, že ponuka úspešného uchádzača prevyšuje predpokladanú hodnotu zákazky,</w:t>
      </w:r>
    </w:p>
    <w:p w14:paraId="3F3488A8" w14:textId="77777777" w:rsidR="009612E2" w:rsidRPr="00887366" w:rsidRDefault="009612E2" w:rsidP="0083343F">
      <w:pPr>
        <w:jc w:val="both"/>
      </w:pPr>
      <w:r>
        <w:t>- verejný obstarávateľ môže zrušiť použitý postup zadávania zákazky aj v prípade, že bola predložená iba jedna ponuka.</w:t>
      </w:r>
    </w:p>
    <w:p w14:paraId="5D6B6B92" w14:textId="77777777" w:rsidR="009612E2" w:rsidRPr="00E750DE" w:rsidRDefault="009612E2" w:rsidP="009612E2">
      <w:pPr>
        <w:jc w:val="both"/>
      </w:pPr>
    </w:p>
    <w:p w14:paraId="7D0AB85F" w14:textId="69F740F6" w:rsidR="009612E2" w:rsidRDefault="009612E2" w:rsidP="009612E2">
      <w:pPr>
        <w:jc w:val="both"/>
        <w:rPr>
          <w:b/>
        </w:rPr>
      </w:pPr>
      <w:r w:rsidRPr="00E750DE">
        <w:rPr>
          <w:b/>
        </w:rPr>
        <w:t>1</w:t>
      </w:r>
      <w:r w:rsidR="00A06F69">
        <w:rPr>
          <w:b/>
        </w:rPr>
        <w:t>4</w:t>
      </w:r>
      <w:r w:rsidRPr="00E750DE">
        <w:rPr>
          <w:b/>
        </w:rPr>
        <w:t>. Ďalšie informácie:</w:t>
      </w:r>
    </w:p>
    <w:p w14:paraId="2E636765" w14:textId="77777777" w:rsidR="009612E2" w:rsidRDefault="009612E2" w:rsidP="009612E2">
      <w:r>
        <w:t>- Objednávateľ neposkytuje zálohovú platbu</w:t>
      </w:r>
    </w:p>
    <w:p w14:paraId="1471B78B" w14:textId="77777777" w:rsidR="00CD3121" w:rsidRDefault="00CD3121" w:rsidP="009612E2"/>
    <w:p w14:paraId="2741C285" w14:textId="6E9A8F5D" w:rsidR="00CD3121" w:rsidRDefault="00CD3121" w:rsidP="009612E2">
      <w:r>
        <w:t>V Nitre dňa 23.6.2022</w:t>
      </w:r>
    </w:p>
    <w:p w14:paraId="699B0F08" w14:textId="77777777" w:rsidR="00CD3121" w:rsidRDefault="00CD3121" w:rsidP="009612E2"/>
    <w:p w14:paraId="75C05570" w14:textId="3A7ACF5B" w:rsidR="00CD3121" w:rsidRDefault="00CD3121" w:rsidP="009612E2">
      <w:r>
        <w:t>Vypracoval:</w:t>
      </w:r>
    </w:p>
    <w:p w14:paraId="79A07577" w14:textId="4053D067" w:rsidR="009612E2" w:rsidRPr="00BD01A2" w:rsidRDefault="009612E2" w:rsidP="009612E2">
      <w:pPr>
        <w:rPr>
          <w:b/>
        </w:rPr>
      </w:pPr>
      <w:r w:rsidRPr="00887366">
        <w:t xml:space="preserve">Mgr. </w:t>
      </w:r>
      <w:r w:rsidR="0083343F">
        <w:rPr>
          <w:b/>
        </w:rPr>
        <w:t>Pavol Ferčák</w:t>
      </w:r>
    </w:p>
    <w:p w14:paraId="473AC9DE" w14:textId="32C04343" w:rsidR="009612E2" w:rsidRDefault="0083343F" w:rsidP="009612E2">
      <w:r>
        <w:t>referát kultúrnej infraštruktúry a služieb</w:t>
      </w:r>
      <w:r w:rsidR="009612E2">
        <w:tab/>
      </w:r>
      <w:r w:rsidR="009612E2">
        <w:tab/>
      </w:r>
      <w:r w:rsidR="009612E2">
        <w:tab/>
      </w:r>
      <w:r w:rsidR="009612E2">
        <w:tab/>
      </w:r>
    </w:p>
    <w:p w14:paraId="01AE9197" w14:textId="77777777" w:rsidR="006E6F20" w:rsidRDefault="006E6F20" w:rsidP="009612E2"/>
    <w:p w14:paraId="07D2FA37" w14:textId="77777777" w:rsidR="00BC389A" w:rsidRDefault="00BC389A" w:rsidP="009612E2"/>
    <w:p w14:paraId="2B46FBD1" w14:textId="77777777" w:rsidR="009612E2" w:rsidRDefault="009612E2" w:rsidP="009612E2">
      <w:r>
        <w:t>Prílohy:</w:t>
      </w:r>
    </w:p>
    <w:p w14:paraId="5D374A5B" w14:textId="77777777" w:rsidR="009612E2" w:rsidRDefault="009612E2" w:rsidP="009612E2">
      <w:r>
        <w:t>1.</w:t>
      </w:r>
      <w:r w:rsidRPr="00E02895">
        <w:t xml:space="preserve"> Identifikačné údaje uchádzača</w:t>
      </w:r>
    </w:p>
    <w:p w14:paraId="2D2C5F33" w14:textId="77777777" w:rsidR="009612E2" w:rsidRDefault="009612E2" w:rsidP="009612E2">
      <w:r>
        <w:t xml:space="preserve">2. </w:t>
      </w:r>
      <w:r w:rsidRPr="00E02895">
        <w:t>Čestné vyhlásenie</w:t>
      </w:r>
    </w:p>
    <w:p w14:paraId="1A4CEEB6" w14:textId="77777777" w:rsidR="009612E2" w:rsidRDefault="009612E2" w:rsidP="009612E2">
      <w:r>
        <w:t>3.</w:t>
      </w:r>
      <w:r w:rsidRPr="00E02895">
        <w:t xml:space="preserve"> Návrh uchádzača na plnenie kritérií – Cenová ponuka</w:t>
      </w:r>
    </w:p>
    <w:p w14:paraId="146E8507" w14:textId="77777777" w:rsidR="009612E2" w:rsidRDefault="009612E2" w:rsidP="009612E2">
      <w:r w:rsidRPr="00C835ED">
        <w:t>4. Návrh zmluvy</w:t>
      </w:r>
    </w:p>
    <w:p w14:paraId="14E11D23" w14:textId="77777777" w:rsidR="00CD3121" w:rsidRDefault="00CD3121" w:rsidP="009612E2"/>
    <w:p w14:paraId="1B27793F" w14:textId="77777777" w:rsidR="00CD3121" w:rsidRDefault="00CD3121" w:rsidP="009612E2"/>
    <w:p w14:paraId="4FAC2FCC" w14:textId="77777777" w:rsidR="00CD3121" w:rsidRDefault="00CD3121" w:rsidP="009612E2"/>
    <w:p w14:paraId="1BB277D5" w14:textId="77777777" w:rsidR="00CD3121" w:rsidRDefault="00CD3121" w:rsidP="009612E2">
      <w:bookmarkStart w:id="0" w:name="_GoBack"/>
      <w:bookmarkEnd w:id="0"/>
    </w:p>
    <w:p w14:paraId="617652D7" w14:textId="77777777" w:rsidR="006E15C9" w:rsidRDefault="006E15C9" w:rsidP="006E15C9">
      <w:r w:rsidRPr="002B4C4D">
        <w:lastRenderedPageBreak/>
        <w:t>Príloha č. 1</w:t>
      </w:r>
    </w:p>
    <w:p w14:paraId="1354DC19" w14:textId="77777777" w:rsidR="006E15C9" w:rsidRPr="002B4C4D" w:rsidRDefault="006E15C9" w:rsidP="006E15C9"/>
    <w:p w14:paraId="398C6454" w14:textId="77777777" w:rsidR="006E15C9" w:rsidRPr="002B4C4D" w:rsidRDefault="006E15C9" w:rsidP="006E15C9">
      <w:pPr>
        <w:autoSpaceDE w:val="0"/>
        <w:autoSpaceDN w:val="0"/>
        <w:adjustRightInd w:val="0"/>
        <w:rPr>
          <w:b/>
        </w:rPr>
      </w:pPr>
      <w:r w:rsidRPr="002B4C4D">
        <w:rPr>
          <w:b/>
        </w:rPr>
        <w:t>Identifikačné údaje uchádzača</w:t>
      </w:r>
    </w:p>
    <w:p w14:paraId="59F1BBA9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(v súlade s výpisom z Obchodného reg</w:t>
      </w:r>
      <w:r>
        <w:t>istra (Živnostenského registra))</w:t>
      </w:r>
    </w:p>
    <w:p w14:paraId="29B937B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19BEC0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5B9D1DC" w14:textId="77777777" w:rsidR="006E15C9" w:rsidRDefault="006E15C9" w:rsidP="006E15C9">
      <w:pPr>
        <w:autoSpaceDE w:val="0"/>
        <w:autoSpaceDN w:val="0"/>
        <w:adjustRightInd w:val="0"/>
      </w:pPr>
      <w:r w:rsidRPr="002B4C4D">
        <w:t xml:space="preserve">Obchodné meno alebo názov spoločnosti: </w:t>
      </w:r>
    </w:p>
    <w:p w14:paraId="14B4A3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70E5401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......................................................................................................................</w:t>
      </w:r>
    </w:p>
    <w:p w14:paraId="25D9133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3C302DE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Sídlo alebo miesto podnikania: ............................................................</w:t>
      </w:r>
    </w:p>
    <w:p w14:paraId="3B51C8F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B97FFD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IČO: ............................................................</w:t>
      </w:r>
    </w:p>
    <w:p w14:paraId="213F30A7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03A441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DIČ: ............................................................</w:t>
      </w:r>
    </w:p>
    <w:p w14:paraId="2652325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A631318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 DPH: ......................................................</w:t>
      </w:r>
    </w:p>
    <w:p w14:paraId="05E05C7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0B48AF95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Právna forma: ............................................................</w:t>
      </w:r>
    </w:p>
    <w:p w14:paraId="7E8492E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F03EB4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Zápis uchádzača v Obchodnom registri: .......................................................</w:t>
      </w:r>
    </w:p>
    <w:p w14:paraId="1466C4E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59CF39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Číslo účtu: ............................................................</w:t>
      </w:r>
    </w:p>
    <w:p w14:paraId="313AA720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22A4F57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IBAN: .............................................................</w:t>
      </w:r>
    </w:p>
    <w:p w14:paraId="1C3298D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C1E60F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Banková inštitúcia: ............................................................</w:t>
      </w:r>
    </w:p>
    <w:p w14:paraId="147A12E3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A334251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Štatutárny zástupca spoločnosti: ............................................................</w:t>
      </w:r>
    </w:p>
    <w:p w14:paraId="0B83EB94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EF1518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Telefón: ............................................................</w:t>
      </w:r>
    </w:p>
    <w:p w14:paraId="6AD25E5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379504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E-mail: ............................................................</w:t>
      </w:r>
    </w:p>
    <w:p w14:paraId="000A4BA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D841F9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0BDC6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B691ED0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V ......................., dňa .................</w:t>
      </w:r>
    </w:p>
    <w:p w14:paraId="3AD009AC" w14:textId="77777777" w:rsidR="006E15C9" w:rsidRPr="002B4C4D" w:rsidRDefault="006E15C9" w:rsidP="006E15C9">
      <w:pPr>
        <w:jc w:val="both"/>
      </w:pPr>
    </w:p>
    <w:p w14:paraId="5A0FEBEA" w14:textId="77777777" w:rsidR="006E15C9" w:rsidRPr="002B4C4D" w:rsidRDefault="006E15C9" w:rsidP="006E15C9">
      <w:pPr>
        <w:jc w:val="both"/>
      </w:pPr>
    </w:p>
    <w:p w14:paraId="2FDA6772" w14:textId="77777777" w:rsidR="006E15C9" w:rsidRPr="002B4C4D" w:rsidRDefault="006E15C9" w:rsidP="006E15C9">
      <w:pPr>
        <w:jc w:val="both"/>
      </w:pPr>
    </w:p>
    <w:p w14:paraId="68BF486B" w14:textId="77777777" w:rsidR="006E15C9" w:rsidRPr="002B4C4D" w:rsidRDefault="006E15C9" w:rsidP="006E15C9">
      <w:pPr>
        <w:jc w:val="both"/>
      </w:pPr>
    </w:p>
    <w:p w14:paraId="0D4A2011" w14:textId="77777777" w:rsidR="006E15C9" w:rsidRPr="002B4C4D" w:rsidRDefault="006E15C9" w:rsidP="006E15C9">
      <w:pPr>
        <w:jc w:val="both"/>
      </w:pPr>
    </w:p>
    <w:p w14:paraId="6FBCF4EE" w14:textId="77777777" w:rsidR="006E15C9" w:rsidRPr="002B4C4D" w:rsidRDefault="006E15C9" w:rsidP="006E15C9">
      <w:r w:rsidRPr="002B4C4D">
        <w:t>Pečiatka, podpis ...............................................</w:t>
      </w:r>
    </w:p>
    <w:p w14:paraId="3F0D369D" w14:textId="77777777" w:rsidR="006E15C9" w:rsidRPr="002B4C4D" w:rsidRDefault="006E15C9" w:rsidP="006E15C9"/>
    <w:p w14:paraId="78F4EB17" w14:textId="77777777" w:rsidR="006E15C9" w:rsidRPr="002B4C4D" w:rsidRDefault="006E15C9" w:rsidP="006E15C9"/>
    <w:p w14:paraId="3CC1CB3A" w14:textId="77777777" w:rsidR="006E15C9" w:rsidRPr="002B4C4D" w:rsidRDefault="006E15C9" w:rsidP="006E15C9">
      <w:r w:rsidRPr="002B4C4D">
        <w:t>Príloha č. 2</w:t>
      </w:r>
    </w:p>
    <w:p w14:paraId="719E45DC" w14:textId="77777777" w:rsidR="006E15C9" w:rsidRPr="002B4C4D" w:rsidRDefault="006E15C9" w:rsidP="006E15C9"/>
    <w:p w14:paraId="5FEB084C" w14:textId="77777777" w:rsidR="006E15C9" w:rsidRPr="002B4C4D" w:rsidRDefault="006E15C9" w:rsidP="006E15C9"/>
    <w:p w14:paraId="56AA43B8" w14:textId="77777777" w:rsidR="006E15C9" w:rsidRPr="002B4C4D" w:rsidRDefault="006E15C9" w:rsidP="006E15C9">
      <w:pPr>
        <w:tabs>
          <w:tab w:val="left" w:pos="1373"/>
        </w:tabs>
        <w:jc w:val="center"/>
        <w:rPr>
          <w:b/>
        </w:rPr>
      </w:pPr>
      <w:r w:rsidRPr="002B4C4D">
        <w:rPr>
          <w:b/>
        </w:rPr>
        <w:t>ČESTNÉ VYHLÁSENIE</w:t>
      </w:r>
    </w:p>
    <w:p w14:paraId="5CF4CA33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podľa § 32 ods. 1 písm. f) zákona č. 343/2015 Z. z. o verejnom obstarávaní a </w:t>
      </w:r>
    </w:p>
    <w:p w14:paraId="35FDF6FF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>o zmene a doplnení niektorých zákonov v znení neskorších predpisov</w:t>
      </w:r>
    </w:p>
    <w:p w14:paraId="6AF960C3" w14:textId="77777777" w:rsidR="006E15C9" w:rsidRPr="002B4C4D" w:rsidRDefault="006E15C9" w:rsidP="006E15C9">
      <w:pPr>
        <w:tabs>
          <w:tab w:val="left" w:pos="1373"/>
        </w:tabs>
      </w:pPr>
    </w:p>
    <w:p w14:paraId="7C0207A8" w14:textId="77777777" w:rsidR="006E15C9" w:rsidRPr="002B4C4D" w:rsidRDefault="006E15C9" w:rsidP="006E15C9">
      <w:pPr>
        <w:tabs>
          <w:tab w:val="left" w:pos="1373"/>
        </w:tabs>
      </w:pPr>
    </w:p>
    <w:p w14:paraId="74ECAABE" w14:textId="77777777" w:rsidR="006E15C9" w:rsidRPr="002B4C4D" w:rsidRDefault="006E15C9" w:rsidP="006E15C9">
      <w:pPr>
        <w:tabs>
          <w:tab w:val="left" w:pos="1373"/>
        </w:tabs>
      </w:pPr>
    </w:p>
    <w:p w14:paraId="365F3ED3" w14:textId="77777777" w:rsidR="006E15C9" w:rsidRPr="002B4C4D" w:rsidRDefault="006E15C9" w:rsidP="006E15C9">
      <w:pPr>
        <w:tabs>
          <w:tab w:val="left" w:pos="1373"/>
        </w:tabs>
      </w:pPr>
    </w:p>
    <w:p w14:paraId="7EF9EB9B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Týmto čestne vyhlasujem, že ako uchádzač v zákazke s názvom predmetu:</w:t>
      </w:r>
    </w:p>
    <w:p w14:paraId="54D09A09" w14:textId="4B9B1658" w:rsidR="006E15C9" w:rsidRPr="002B4C4D" w:rsidRDefault="006E15C9" w:rsidP="006E15C9">
      <w:pPr>
        <w:tabs>
          <w:tab w:val="left" w:pos="1373"/>
        </w:tabs>
        <w:jc w:val="both"/>
      </w:pPr>
      <w:r w:rsidRPr="002B4C4D">
        <w:rPr>
          <w:b/>
        </w:rPr>
        <w:t>„</w:t>
      </w:r>
      <w:proofErr w:type="spellStart"/>
      <w:r>
        <w:rPr>
          <w:b/>
        </w:rPr>
        <w:t>Prestrešenie</w:t>
      </w:r>
      <w:proofErr w:type="spellEnd"/>
      <w:r>
        <w:rPr>
          <w:b/>
        </w:rPr>
        <w:t xml:space="preserve"> pódia na pešej zóne počas podujatia Nitrianske kultúrne leto 2022</w:t>
      </w:r>
      <w:r w:rsidRPr="002B4C4D">
        <w:rPr>
          <w:b/>
        </w:rPr>
        <w:t>“</w:t>
      </w:r>
      <w:r w:rsidRPr="002B4C4D">
        <w:t xml:space="preserve"> vyhlásenej verejným obstarávateľom Mestom Nitra, nemám uložený zákaz účasti vo verejnom obstarávaní potvrdený konečným rozhodnutím v Slovenskej republike alebo v štáte sídla, miesta podnikania alebo obvyklého pobytu.</w:t>
      </w:r>
    </w:p>
    <w:p w14:paraId="61B2278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AA270B5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Meno a priezvisko štatutárneho zástupcu uchádzača: .............................................</w:t>
      </w:r>
    </w:p>
    <w:p w14:paraId="14CA985D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3B43DBA3" w14:textId="77777777" w:rsidR="006E15C9" w:rsidRPr="002B4C4D" w:rsidRDefault="006E15C9" w:rsidP="006E15C9">
      <w:pPr>
        <w:tabs>
          <w:tab w:val="left" w:pos="1373"/>
        </w:tabs>
      </w:pPr>
      <w:r w:rsidRPr="002B4C4D">
        <w:t>Názov spoločnosti:..................................................................................................</w:t>
      </w:r>
    </w:p>
    <w:p w14:paraId="354DCA5E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4593CF0" w14:textId="77777777" w:rsidR="006E15C9" w:rsidRPr="002B4C4D" w:rsidRDefault="006E15C9" w:rsidP="006E15C9">
      <w:pPr>
        <w:tabs>
          <w:tab w:val="left" w:pos="1373"/>
        </w:tabs>
      </w:pPr>
      <w:r w:rsidRPr="002B4C4D">
        <w:t>Miesto podnikania: .................................................................................................</w:t>
      </w:r>
    </w:p>
    <w:p w14:paraId="6E836CEC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2F67A3E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IČO: ........................................................................................................................</w:t>
      </w:r>
    </w:p>
    <w:p w14:paraId="04BC749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CD0A28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7AF9378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5D3AE8D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Dátum: ..........................</w:t>
      </w:r>
    </w:p>
    <w:p w14:paraId="64DC2AC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D618F58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52C5239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FF45FF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</w:t>
      </w:r>
    </w:p>
    <w:p w14:paraId="0D1201A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 </w:t>
      </w:r>
    </w:p>
    <w:p w14:paraId="06D59692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4AFE1609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10A03D8D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6E65FB60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596971B5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3D3C12E2" w14:textId="77777777" w:rsidR="006E15C9" w:rsidRPr="002B4C4D" w:rsidRDefault="006E15C9" w:rsidP="006E15C9">
      <w:pPr>
        <w:tabs>
          <w:tab w:val="left" w:pos="1373"/>
        </w:tabs>
        <w:jc w:val="center"/>
        <w:rPr>
          <w:color w:val="A6A6A6"/>
        </w:rPr>
      </w:pPr>
      <w:r w:rsidRPr="002B4C4D">
        <w:t xml:space="preserve">                                                     </w:t>
      </w:r>
      <w:r w:rsidRPr="002B4C4D">
        <w:rPr>
          <w:color w:val="A6A6A6"/>
        </w:rPr>
        <w:t xml:space="preserve">pečiatka a podpis štatutárneho zástupcu uchádzača       </w:t>
      </w:r>
    </w:p>
    <w:p w14:paraId="44AD31AE" w14:textId="77777777" w:rsidR="006E15C9" w:rsidRPr="002B4C4D" w:rsidRDefault="006E15C9" w:rsidP="006E15C9">
      <w:pPr>
        <w:tabs>
          <w:tab w:val="left" w:pos="1373"/>
        </w:tabs>
        <w:ind w:left="3402" w:hanging="570"/>
        <w:jc w:val="both"/>
      </w:pPr>
      <w:r w:rsidRPr="002B4C4D">
        <w:t xml:space="preserve">                                                                                   ...............................................................................</w:t>
      </w:r>
    </w:p>
    <w:p w14:paraId="4357C849" w14:textId="77777777" w:rsidR="006E15C9" w:rsidRPr="002B4C4D" w:rsidRDefault="006E15C9" w:rsidP="006E15C9"/>
    <w:p w14:paraId="6306D14E" w14:textId="77777777" w:rsidR="006E15C9" w:rsidRPr="002B4C4D" w:rsidRDefault="006E15C9" w:rsidP="006E15C9">
      <w:pPr>
        <w:rPr>
          <w:b/>
        </w:rPr>
      </w:pPr>
    </w:p>
    <w:p w14:paraId="17988C62" w14:textId="77777777" w:rsidR="006E15C9" w:rsidRPr="002B4C4D" w:rsidRDefault="006E15C9" w:rsidP="006E15C9">
      <w:pPr>
        <w:rPr>
          <w:b/>
        </w:rPr>
      </w:pPr>
    </w:p>
    <w:p w14:paraId="39D2B883" w14:textId="77777777" w:rsidR="006E15C9" w:rsidRPr="002B4C4D" w:rsidRDefault="006E15C9" w:rsidP="006E15C9">
      <w:r w:rsidRPr="002B4C4D">
        <w:lastRenderedPageBreak/>
        <w:t>Príloha č. 3</w:t>
      </w:r>
    </w:p>
    <w:p w14:paraId="63FD4830" w14:textId="77777777" w:rsidR="006E15C9" w:rsidRPr="002B4C4D" w:rsidRDefault="006E15C9" w:rsidP="006E15C9"/>
    <w:p w14:paraId="06C74809" w14:textId="09FC0B30" w:rsidR="006E15C9" w:rsidRPr="00732B5C" w:rsidRDefault="006E15C9" w:rsidP="006E15C9">
      <w:pPr>
        <w:rPr>
          <w:b/>
        </w:rPr>
      </w:pPr>
      <w:r w:rsidRPr="002B4C4D">
        <w:rPr>
          <w:b/>
        </w:rPr>
        <w:t xml:space="preserve">Cenová ponuka – </w:t>
      </w:r>
      <w:proofErr w:type="spellStart"/>
      <w:r w:rsidR="000A2821">
        <w:rPr>
          <w:b/>
        </w:rPr>
        <w:t>Prestrešenie</w:t>
      </w:r>
      <w:proofErr w:type="spellEnd"/>
      <w:r w:rsidR="000A2821">
        <w:rPr>
          <w:b/>
        </w:rPr>
        <w:t xml:space="preserve"> pódia na pešej zóne počas podujatia Nitrianske kultúrne leto 2022</w:t>
      </w:r>
    </w:p>
    <w:p w14:paraId="262338A5" w14:textId="77777777" w:rsidR="006E15C9" w:rsidRDefault="006E15C9" w:rsidP="006E15C9"/>
    <w:p w14:paraId="3040CE56" w14:textId="77777777" w:rsidR="006E15C9" w:rsidRPr="002B4C4D" w:rsidRDefault="006E15C9" w:rsidP="006E15C9">
      <w:r w:rsidRPr="002B4C4D">
        <w:t>Predkladateľ:</w:t>
      </w:r>
    </w:p>
    <w:p w14:paraId="41387C27" w14:textId="77777777" w:rsidR="006E15C9" w:rsidRPr="002B4C4D" w:rsidRDefault="006E15C9" w:rsidP="006E15C9"/>
    <w:p w14:paraId="2EFFC5E0" w14:textId="77777777" w:rsidR="006E15C9" w:rsidRPr="002B4C4D" w:rsidRDefault="006E15C9" w:rsidP="006E15C9">
      <w:r w:rsidRPr="002B4C4D">
        <w:t>Obchodné meno:          ........................................................................................................</w:t>
      </w:r>
    </w:p>
    <w:p w14:paraId="2556F6D2" w14:textId="77777777" w:rsidR="006E15C9" w:rsidRPr="002B4C4D" w:rsidRDefault="006E15C9" w:rsidP="006E15C9"/>
    <w:p w14:paraId="1447A4F7" w14:textId="77777777" w:rsidR="006E15C9" w:rsidRPr="002B4C4D" w:rsidRDefault="006E15C9" w:rsidP="006E15C9">
      <w:r w:rsidRPr="002B4C4D">
        <w:t xml:space="preserve">IČO:                             ........................................................................................................              </w:t>
      </w:r>
    </w:p>
    <w:p w14:paraId="1B9066EF" w14:textId="77777777" w:rsidR="006E15C9" w:rsidRPr="002B4C4D" w:rsidRDefault="006E15C9" w:rsidP="006E15C9"/>
    <w:p w14:paraId="0DC99214" w14:textId="77777777" w:rsidR="006E15C9" w:rsidRPr="002B4C4D" w:rsidRDefault="006E15C9" w:rsidP="006E15C9">
      <w:r w:rsidRPr="002B4C4D">
        <w:t>DIČ:                             .........................................................................................................</w:t>
      </w:r>
    </w:p>
    <w:p w14:paraId="08F5C609" w14:textId="77777777" w:rsidR="006E15C9" w:rsidRPr="002B4C4D" w:rsidRDefault="006E15C9" w:rsidP="006E15C9"/>
    <w:p w14:paraId="57BB06A8" w14:textId="77777777" w:rsidR="006E15C9" w:rsidRPr="002B4C4D" w:rsidRDefault="006E15C9" w:rsidP="006E15C9">
      <w:r w:rsidRPr="002B4C4D">
        <w:t>IČ DPH:                       ........................................................................................................</w:t>
      </w:r>
    </w:p>
    <w:p w14:paraId="3CFB4E7F" w14:textId="77777777" w:rsidR="006E15C9" w:rsidRPr="002B4C4D" w:rsidRDefault="006E15C9" w:rsidP="006E15C9"/>
    <w:p w14:paraId="0FFF3475" w14:textId="77777777" w:rsidR="006E15C9" w:rsidRPr="002B4C4D" w:rsidRDefault="006E15C9" w:rsidP="006E15C9">
      <w:r w:rsidRPr="002B4C4D">
        <w:t>Adresa:                         .......................................................................................................</w:t>
      </w:r>
    </w:p>
    <w:p w14:paraId="4C8C2992" w14:textId="77777777" w:rsidR="006E15C9" w:rsidRPr="002B4C4D" w:rsidRDefault="006E15C9" w:rsidP="006E15C9"/>
    <w:p w14:paraId="3823A14D" w14:textId="77777777" w:rsidR="006E15C9" w:rsidRPr="002B4C4D" w:rsidRDefault="006E15C9" w:rsidP="006E15C9"/>
    <w:p w14:paraId="49EFE9F4" w14:textId="77777777" w:rsidR="006E15C9" w:rsidRPr="002B4C4D" w:rsidRDefault="006E15C9" w:rsidP="006E15C9">
      <w:r w:rsidRPr="002B4C4D">
        <w:t>Štatutárny zástupca: ..........................................................................................................</w:t>
      </w:r>
    </w:p>
    <w:p w14:paraId="13EF0D76" w14:textId="77777777" w:rsidR="006E15C9" w:rsidRPr="002B4C4D" w:rsidRDefault="006E15C9" w:rsidP="006E15C9">
      <w:r w:rsidRPr="002B4C4D">
        <w:t>/ v súlade s dokladom o práv. subjektivite/</w:t>
      </w:r>
    </w:p>
    <w:p w14:paraId="54E416D9" w14:textId="77777777" w:rsidR="006E15C9" w:rsidRPr="002B4C4D" w:rsidRDefault="006E15C9" w:rsidP="006E15C9"/>
    <w:p w14:paraId="4D4D5866" w14:textId="77777777" w:rsidR="006E15C9" w:rsidRPr="002B4C4D" w:rsidRDefault="006E15C9" w:rsidP="006E15C9">
      <w:r w:rsidRPr="002B4C4D">
        <w:t>E- mail:                   ..........................................................................................................</w:t>
      </w:r>
    </w:p>
    <w:p w14:paraId="2B452B88" w14:textId="77777777" w:rsidR="006E15C9" w:rsidRPr="002B4C4D" w:rsidRDefault="006E15C9" w:rsidP="006E15C9"/>
    <w:p w14:paraId="17A3B828" w14:textId="77777777" w:rsidR="006E15C9" w:rsidRPr="002B4C4D" w:rsidRDefault="006E15C9" w:rsidP="006E15C9">
      <w:r w:rsidRPr="002B4C4D">
        <w:t>Tel:                          ................................................</w:t>
      </w:r>
    </w:p>
    <w:p w14:paraId="7EDC8F66" w14:textId="77777777" w:rsidR="006E15C9" w:rsidRPr="002B4C4D" w:rsidRDefault="006E15C9" w:rsidP="006E15C9"/>
    <w:p w14:paraId="6E763716" w14:textId="0456C46B" w:rsidR="006E15C9" w:rsidRPr="002B4C4D" w:rsidRDefault="000A2821" w:rsidP="006E15C9">
      <w:r>
        <w:t xml:space="preserve">  </w:t>
      </w:r>
      <w:r w:rsidR="006E15C9" w:rsidRPr="002B4C4D">
        <w:t xml:space="preserve">                                                                                Bez DPH                 hodnota DPH                                  </w:t>
      </w:r>
    </w:p>
    <w:p w14:paraId="4EE02F51" w14:textId="77777777" w:rsidR="000A2821" w:rsidRDefault="000A2821" w:rsidP="000A2821"/>
    <w:p w14:paraId="18F40E8E" w14:textId="4E69E0C1" w:rsidR="006E15C9" w:rsidRPr="002B4C4D" w:rsidRDefault="006E15C9" w:rsidP="000A2821">
      <w:r w:rsidRPr="002B4C4D">
        <w:t xml:space="preserve">Cena za </w:t>
      </w:r>
      <w:proofErr w:type="spellStart"/>
      <w:r w:rsidR="000A2821">
        <w:t>prestrešenie</w:t>
      </w:r>
      <w:proofErr w:type="spellEnd"/>
      <w:r w:rsidRPr="002B4C4D">
        <w:t xml:space="preserve">                </w:t>
      </w:r>
      <w:r w:rsidR="000A2821">
        <w:tab/>
      </w:r>
      <w:r w:rsidR="000A2821">
        <w:tab/>
      </w:r>
      <w:r w:rsidR="000A2821">
        <w:tab/>
      </w:r>
      <w:r w:rsidRPr="002B4C4D">
        <w:t xml:space="preserve"> ................                   .......... %....</w:t>
      </w:r>
    </w:p>
    <w:p w14:paraId="65DF0C6A" w14:textId="77777777" w:rsidR="006E15C9" w:rsidRPr="002B4C4D" w:rsidRDefault="006E15C9" w:rsidP="006E15C9"/>
    <w:p w14:paraId="38EC2C81" w14:textId="77777777" w:rsidR="006E15C9" w:rsidRDefault="006E15C9" w:rsidP="006E15C9">
      <w:pPr>
        <w:rPr>
          <w:b/>
        </w:rPr>
      </w:pPr>
    </w:p>
    <w:p w14:paraId="57741D37" w14:textId="77777777" w:rsidR="006E15C9" w:rsidRPr="002B4C4D" w:rsidRDefault="006E15C9" w:rsidP="006E15C9">
      <w:pPr>
        <w:rPr>
          <w:b/>
        </w:rPr>
      </w:pPr>
    </w:p>
    <w:p w14:paraId="1A5A83E3" w14:textId="220F510B" w:rsidR="006E15C9" w:rsidRPr="002B4C4D" w:rsidRDefault="006E15C9" w:rsidP="006E15C9">
      <w:pPr>
        <w:rPr>
          <w:b/>
        </w:rPr>
      </w:pPr>
      <w:r w:rsidRPr="002B4C4D">
        <w:rPr>
          <w:b/>
        </w:rPr>
        <w:t>Cena vrátane DPH v</w:t>
      </w:r>
      <w:r w:rsidR="000A2821">
        <w:rPr>
          <w:b/>
        </w:rPr>
        <w:t> </w:t>
      </w:r>
      <w:r w:rsidRPr="002B4C4D">
        <w:rPr>
          <w:b/>
        </w:rPr>
        <w:t>eurách</w:t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Pr="002B4C4D">
        <w:rPr>
          <w:b/>
        </w:rPr>
        <w:t>.......................,-€</w:t>
      </w:r>
    </w:p>
    <w:p w14:paraId="1D824C9F" w14:textId="77777777" w:rsidR="006E15C9" w:rsidRPr="002B4C4D" w:rsidRDefault="006E15C9" w:rsidP="006E15C9">
      <w:pPr>
        <w:rPr>
          <w:b/>
        </w:rPr>
      </w:pPr>
      <w:r w:rsidRPr="002B4C4D">
        <w:rPr>
          <w:b/>
        </w:rPr>
        <w:t xml:space="preserve">        </w:t>
      </w:r>
    </w:p>
    <w:p w14:paraId="2AC2293C" w14:textId="77777777" w:rsidR="006E15C9" w:rsidRDefault="006E15C9" w:rsidP="006E15C9"/>
    <w:p w14:paraId="75B4A27C" w14:textId="77777777" w:rsidR="006E15C9" w:rsidRDefault="006E15C9" w:rsidP="006E15C9"/>
    <w:p w14:paraId="469FA416" w14:textId="77777777" w:rsidR="006E15C9" w:rsidRPr="002B4C4D" w:rsidRDefault="006E15C9" w:rsidP="006E15C9">
      <w:pPr>
        <w:rPr>
          <w:b/>
        </w:rPr>
      </w:pPr>
    </w:p>
    <w:p w14:paraId="7566CBE3" w14:textId="77777777" w:rsidR="006E15C9" w:rsidRPr="002B4C4D" w:rsidRDefault="006E15C9" w:rsidP="006E15C9"/>
    <w:p w14:paraId="03A8B2E3" w14:textId="77777777" w:rsidR="006E15C9" w:rsidRPr="002B4C4D" w:rsidRDefault="006E15C9" w:rsidP="006E15C9"/>
    <w:p w14:paraId="79E365D5" w14:textId="77777777" w:rsidR="006E15C9" w:rsidRPr="002B4C4D" w:rsidRDefault="006E15C9" w:rsidP="006E15C9"/>
    <w:p w14:paraId="23C6A580" w14:textId="77777777" w:rsidR="006E15C9" w:rsidRPr="002B4C4D" w:rsidRDefault="006E15C9" w:rsidP="006E15C9"/>
    <w:p w14:paraId="16C7E290" w14:textId="77777777" w:rsidR="006E15C9" w:rsidRPr="002B4C4D" w:rsidRDefault="006E15C9" w:rsidP="006E15C9">
      <w:r w:rsidRPr="002B4C4D">
        <w:t>Dňa:                                                                          ......................................</w:t>
      </w:r>
    </w:p>
    <w:p w14:paraId="0D4B7799" w14:textId="77777777" w:rsidR="006E15C9" w:rsidRPr="002B4C4D" w:rsidRDefault="006E15C9" w:rsidP="006E15C9">
      <w:r w:rsidRPr="002B4C4D">
        <w:t xml:space="preserve">                                                                                      Pečiatka a podpis   </w:t>
      </w:r>
    </w:p>
    <w:p w14:paraId="089544A0" w14:textId="78F3A832" w:rsidR="006E15C9" w:rsidRPr="00C835ED" w:rsidRDefault="006E15C9" w:rsidP="009612E2">
      <w:r w:rsidRPr="002B4C4D">
        <w:t xml:space="preserve">                                                                                         Predkladateľa</w:t>
      </w:r>
    </w:p>
    <w:sectPr w:rsidR="006E15C9" w:rsidRPr="00C835ED" w:rsidSect="007C7CA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4F9FE0" w16cid:durableId="251A740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83F834" w14:textId="77777777" w:rsidR="000C52F1" w:rsidRDefault="000C52F1" w:rsidP="002A78F7">
      <w:r>
        <w:separator/>
      </w:r>
    </w:p>
  </w:endnote>
  <w:endnote w:type="continuationSeparator" w:id="0">
    <w:p w14:paraId="55FB7785" w14:textId="77777777" w:rsidR="000C52F1" w:rsidRDefault="000C52F1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F2B13" w14:textId="29FC649E" w:rsidR="002A78F7" w:rsidRDefault="009612E2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CFB8707" wp14:editId="33539EB5">
              <wp:simplePos x="0" y="0"/>
              <wp:positionH relativeFrom="column">
                <wp:posOffset>14605</wp:posOffset>
              </wp:positionH>
              <wp:positionV relativeFrom="paragraph">
                <wp:posOffset>132080</wp:posOffset>
              </wp:positionV>
              <wp:extent cx="5760720" cy="0"/>
              <wp:effectExtent l="5080" t="8255" r="6350" b="1079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D4F5066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14:paraId="76048105" w14:textId="77777777"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14:paraId="25D6863E" w14:textId="77777777" w:rsidR="002A78F7" w:rsidRDefault="002A78F7">
    <w:pPr>
      <w:rPr>
        <w:b/>
        <w:snapToGrid w:val="0"/>
        <w:sz w:val="20"/>
      </w:rPr>
    </w:pPr>
    <w:r>
      <w:rPr>
        <w:b/>
        <w:snapToGrid w:val="0"/>
        <w:sz w:val="20"/>
      </w:rPr>
      <w:tab/>
      <w:t xml:space="preserve"> </w:t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  <w:t xml:space="preserve">  </w:t>
    </w:r>
    <w:r>
      <w:rPr>
        <w:b/>
        <w:snapToGrid w:val="0"/>
        <w:sz w:val="20"/>
      </w:rPr>
      <w:tab/>
    </w:r>
  </w:p>
  <w:p w14:paraId="31E8C1E1" w14:textId="77777777"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14:paraId="4962A7E9" w14:textId="77777777"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068A5" w14:textId="77777777" w:rsidR="000C52F1" w:rsidRDefault="000C52F1" w:rsidP="002A78F7">
      <w:r>
        <w:separator/>
      </w:r>
    </w:p>
  </w:footnote>
  <w:footnote w:type="continuationSeparator" w:id="0">
    <w:p w14:paraId="26C6B82B" w14:textId="77777777" w:rsidR="000C52F1" w:rsidRDefault="000C52F1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89CF4" w14:textId="6B598F29" w:rsidR="002A78F7" w:rsidRDefault="000C52F1">
    <w:pPr>
      <w:pStyle w:val="Nadpis2"/>
      <w:ind w:firstLine="0"/>
    </w:pPr>
    <w:r>
      <w:object w:dxaOrig="1440" w:dyaOrig="1440" w14:anchorId="0BF262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17499016" r:id="rId2"/>
      </w:object>
    </w:r>
    <w:r w:rsidR="009612E2">
      <w:rPr>
        <w:noProof/>
        <w:snapToGrid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CB781AF" wp14:editId="6D532FA2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1297CF2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vu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FOl&#10;a+4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A78F7">
      <w:rPr>
        <w:sz w:val="16"/>
      </w:rPr>
      <w:t xml:space="preserve">                                                            </w:t>
    </w:r>
  </w:p>
  <w:p w14:paraId="5DAA3F3D" w14:textId="77777777"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14:paraId="6748F813" w14:textId="589585A6" w:rsidR="002A78F7" w:rsidRDefault="009612E2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6F70159" wp14:editId="672D86B4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AEF71D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14:paraId="7561E6D6" w14:textId="77777777"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14:paraId="47E19C33" w14:textId="77777777" w:rsidR="002A78F7" w:rsidRDefault="002A78F7">
    <w:pPr>
      <w:pStyle w:val="Hlavika"/>
    </w:pPr>
  </w:p>
  <w:p w14:paraId="35321F21" w14:textId="77777777"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92B60"/>
    <w:multiLevelType w:val="multilevel"/>
    <w:tmpl w:val="BE182FF8"/>
    <w:numStyleLink w:val="tl1"/>
  </w:abstractNum>
  <w:abstractNum w:abstractNumId="4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6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7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E2"/>
    <w:rsid w:val="00044D1E"/>
    <w:rsid w:val="00061C54"/>
    <w:rsid w:val="000636E1"/>
    <w:rsid w:val="0006421C"/>
    <w:rsid w:val="0007253F"/>
    <w:rsid w:val="00077B01"/>
    <w:rsid w:val="000A2821"/>
    <w:rsid w:val="000C52F1"/>
    <w:rsid w:val="000F3036"/>
    <w:rsid w:val="0013178C"/>
    <w:rsid w:val="0018385A"/>
    <w:rsid w:val="001A17AA"/>
    <w:rsid w:val="001A6ED0"/>
    <w:rsid w:val="00227309"/>
    <w:rsid w:val="00253462"/>
    <w:rsid w:val="00256DBD"/>
    <w:rsid w:val="002A78F7"/>
    <w:rsid w:val="002B6306"/>
    <w:rsid w:val="00305010"/>
    <w:rsid w:val="00310241"/>
    <w:rsid w:val="00356BF9"/>
    <w:rsid w:val="00492651"/>
    <w:rsid w:val="00492B11"/>
    <w:rsid w:val="004A612A"/>
    <w:rsid w:val="004D0635"/>
    <w:rsid w:val="004E3AD7"/>
    <w:rsid w:val="004E41F7"/>
    <w:rsid w:val="00514C03"/>
    <w:rsid w:val="005360AD"/>
    <w:rsid w:val="005648C3"/>
    <w:rsid w:val="00587F44"/>
    <w:rsid w:val="005A24C3"/>
    <w:rsid w:val="005A711C"/>
    <w:rsid w:val="005B468A"/>
    <w:rsid w:val="005B46B1"/>
    <w:rsid w:val="005D0200"/>
    <w:rsid w:val="005E1796"/>
    <w:rsid w:val="0065790D"/>
    <w:rsid w:val="006B16C3"/>
    <w:rsid w:val="006E15C9"/>
    <w:rsid w:val="006E6F20"/>
    <w:rsid w:val="00712A05"/>
    <w:rsid w:val="00783C9B"/>
    <w:rsid w:val="007A3AAE"/>
    <w:rsid w:val="007C7CAB"/>
    <w:rsid w:val="00802101"/>
    <w:rsid w:val="0083343F"/>
    <w:rsid w:val="008336ED"/>
    <w:rsid w:val="0083652E"/>
    <w:rsid w:val="00856BAB"/>
    <w:rsid w:val="008A5F81"/>
    <w:rsid w:val="00921D10"/>
    <w:rsid w:val="00933236"/>
    <w:rsid w:val="009612E2"/>
    <w:rsid w:val="0097409F"/>
    <w:rsid w:val="00A06F69"/>
    <w:rsid w:val="00A12C70"/>
    <w:rsid w:val="00A15E2F"/>
    <w:rsid w:val="00A8062B"/>
    <w:rsid w:val="00A834A6"/>
    <w:rsid w:val="00A834B3"/>
    <w:rsid w:val="00B27A6F"/>
    <w:rsid w:val="00B67CA8"/>
    <w:rsid w:val="00B9713B"/>
    <w:rsid w:val="00BC389A"/>
    <w:rsid w:val="00BD6196"/>
    <w:rsid w:val="00CD3121"/>
    <w:rsid w:val="00D3254C"/>
    <w:rsid w:val="00D55F38"/>
    <w:rsid w:val="00DC132E"/>
    <w:rsid w:val="00DD34AB"/>
    <w:rsid w:val="00DF0810"/>
    <w:rsid w:val="00E328AA"/>
    <w:rsid w:val="00E709A0"/>
    <w:rsid w:val="00E7320D"/>
    <w:rsid w:val="00EB4B98"/>
    <w:rsid w:val="00EF3684"/>
    <w:rsid w:val="00F21848"/>
    <w:rsid w:val="00F636CD"/>
    <w:rsid w:val="00F7148A"/>
    <w:rsid w:val="00F9685A"/>
    <w:rsid w:val="00FE6992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BB49458"/>
  <w15:chartTrackingRefBased/>
  <w15:docId w15:val="{19815BE9-B7FD-4DDA-9ADC-AF716A8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612E2"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unhideWhenUsed/>
    <w:rsid w:val="009612E2"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9612E2"/>
    <w:pPr>
      <w:ind w:left="720"/>
      <w:contextualSpacing/>
    </w:pPr>
  </w:style>
  <w:style w:type="character" w:styleId="Odkaznakomentr">
    <w:name w:val="annotation reference"/>
    <w:uiPriority w:val="99"/>
    <w:semiHidden/>
    <w:unhideWhenUsed/>
    <w:rsid w:val="009612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612E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612E2"/>
  </w:style>
  <w:style w:type="numbering" w:customStyle="1" w:styleId="tl1">
    <w:name w:val="Štýl1"/>
    <w:uiPriority w:val="99"/>
    <w:rsid w:val="009612E2"/>
    <w:pPr>
      <w:numPr>
        <w:numId w:val="3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612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12E2"/>
    <w:rPr>
      <w:rFonts w:ascii="Segoe UI" w:hAnsi="Segoe UI" w:cs="Segoe UI"/>
      <w:sz w:val="18"/>
      <w:szCs w:val="18"/>
    </w:rPr>
  </w:style>
  <w:style w:type="character" w:customStyle="1" w:styleId="HlavikaChar">
    <w:name w:val="Hlavička Char"/>
    <w:basedOn w:val="Predvolenpsmoodseku"/>
    <w:link w:val="Hlavika"/>
    <w:uiPriority w:val="99"/>
    <w:rsid w:val="007C7CAB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A3A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A3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0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sephine.probiz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DAAD7-4443-45A0-97F5-393E65CD5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6</Pages>
  <Words>1567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10480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Sovičová Lenka, Mgr.</dc:creator>
  <cp:keywords/>
  <dc:description/>
  <cp:lastModifiedBy>Daniš Miroslav, Ing.</cp:lastModifiedBy>
  <cp:revision>2</cp:revision>
  <cp:lastPrinted>2021-11-16T10:10:00Z</cp:lastPrinted>
  <dcterms:created xsi:type="dcterms:W3CDTF">2022-06-23T12:17:00Z</dcterms:created>
  <dcterms:modified xsi:type="dcterms:W3CDTF">2022-06-23T12:17:00Z</dcterms:modified>
</cp:coreProperties>
</file>