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AEE7B" w14:textId="77777777" w:rsidR="005976FD" w:rsidRDefault="002030B6" w:rsidP="005976FD">
      <w:pPr>
        <w:jc w:val="center"/>
        <w:rPr>
          <w:rFonts w:ascii="Arial Narrow" w:hAnsi="Arial Narrow" w:cs="Arial"/>
          <w:b/>
          <w:sz w:val="36"/>
          <w:szCs w:val="36"/>
        </w:rPr>
      </w:pPr>
      <w:r w:rsidRPr="008A461F">
        <w:rPr>
          <w:rFonts w:ascii="Arial Narrow" w:hAnsi="Arial Narrow" w:cs="Arial"/>
          <w:b/>
          <w:sz w:val="36"/>
          <w:szCs w:val="36"/>
        </w:rPr>
        <w:t>Zápisnica z vyhodnotenia</w:t>
      </w:r>
      <w:r w:rsidR="006F00AE" w:rsidRPr="008A461F">
        <w:rPr>
          <w:rFonts w:ascii="Arial Narrow" w:hAnsi="Arial Narrow" w:cs="Arial"/>
          <w:b/>
          <w:sz w:val="36"/>
          <w:szCs w:val="36"/>
        </w:rPr>
        <w:t xml:space="preserve"> ponúk </w:t>
      </w:r>
      <w:r w:rsidR="00296CE5">
        <w:rPr>
          <w:rFonts w:ascii="Arial Narrow" w:hAnsi="Arial Narrow" w:cs="Arial"/>
          <w:b/>
          <w:sz w:val="36"/>
          <w:szCs w:val="36"/>
        </w:rPr>
        <w:t xml:space="preserve">a podmienok účasti </w:t>
      </w:r>
    </w:p>
    <w:p w14:paraId="0F2BAA72" w14:textId="38325A54" w:rsidR="005976FD" w:rsidRPr="005C184C" w:rsidRDefault="00EF3DA0" w:rsidP="005976FD">
      <w:pPr>
        <w:jc w:val="center"/>
        <w:rPr>
          <w:rFonts w:ascii="Arial Narrow" w:hAnsi="Arial Narrow" w:cs="Arial"/>
          <w:sz w:val="22"/>
          <w:szCs w:val="22"/>
        </w:rPr>
      </w:pPr>
      <w:r w:rsidRPr="005C184C">
        <w:rPr>
          <w:rFonts w:ascii="Arial Narrow" w:hAnsi="Arial Narrow" w:cs="Arial"/>
          <w:sz w:val="22"/>
          <w:szCs w:val="22"/>
        </w:rPr>
        <w:t>v zmysle</w:t>
      </w:r>
      <w:r w:rsidR="005976FD" w:rsidRPr="005C184C">
        <w:rPr>
          <w:rFonts w:ascii="Arial Narrow" w:hAnsi="Arial Narrow" w:cs="Arial"/>
          <w:sz w:val="22"/>
          <w:szCs w:val="22"/>
        </w:rPr>
        <w:t xml:space="preserve"> </w:t>
      </w:r>
      <w:r w:rsidR="006A3A67" w:rsidRPr="005C184C">
        <w:rPr>
          <w:rFonts w:ascii="Arial Narrow" w:hAnsi="Arial Narrow" w:cs="Arial"/>
          <w:sz w:val="22"/>
          <w:szCs w:val="22"/>
        </w:rPr>
        <w:t>53</w:t>
      </w:r>
      <w:r w:rsidR="004C4BEC" w:rsidRPr="005C184C">
        <w:rPr>
          <w:rFonts w:ascii="Arial Narrow" w:hAnsi="Arial Narrow" w:cs="Arial"/>
          <w:sz w:val="22"/>
          <w:szCs w:val="22"/>
        </w:rPr>
        <w:t xml:space="preserve"> ods.</w:t>
      </w:r>
      <w:r w:rsidR="00D77661" w:rsidRPr="005C184C">
        <w:rPr>
          <w:rFonts w:ascii="Arial Narrow" w:hAnsi="Arial Narrow" w:cs="Arial"/>
          <w:sz w:val="22"/>
          <w:szCs w:val="22"/>
        </w:rPr>
        <w:t xml:space="preserve"> </w:t>
      </w:r>
      <w:r w:rsidR="000B51A6">
        <w:rPr>
          <w:rFonts w:ascii="Arial Narrow" w:hAnsi="Arial Narrow" w:cs="Arial"/>
          <w:sz w:val="22"/>
          <w:szCs w:val="22"/>
        </w:rPr>
        <w:t>8</w:t>
      </w:r>
      <w:r w:rsidR="005976FD" w:rsidRPr="005C184C">
        <w:rPr>
          <w:rFonts w:ascii="Arial Narrow" w:hAnsi="Arial Narrow" w:cs="Arial"/>
          <w:sz w:val="22"/>
          <w:szCs w:val="22"/>
        </w:rPr>
        <w:t xml:space="preserve"> </w:t>
      </w:r>
      <w:r w:rsidR="00F52F3A">
        <w:rPr>
          <w:rFonts w:ascii="Arial Narrow" w:hAnsi="Arial Narrow" w:cs="Arial"/>
          <w:sz w:val="22"/>
          <w:szCs w:val="22"/>
        </w:rPr>
        <w:t>a</w:t>
      </w:r>
      <w:r w:rsidR="00F52F3A" w:rsidRPr="005C184C">
        <w:rPr>
          <w:rFonts w:ascii="Arial Narrow" w:hAnsi="Arial Narrow" w:cs="Arial"/>
          <w:sz w:val="22"/>
          <w:szCs w:val="22"/>
        </w:rPr>
        <w:t xml:space="preserve"> § </w:t>
      </w:r>
      <w:r w:rsidR="00F52F3A">
        <w:rPr>
          <w:rFonts w:ascii="Arial Narrow" w:hAnsi="Arial Narrow" w:cs="Arial"/>
          <w:sz w:val="22"/>
          <w:szCs w:val="22"/>
        </w:rPr>
        <w:t xml:space="preserve">40 </w:t>
      </w:r>
      <w:r w:rsidR="005976FD" w:rsidRPr="005C184C">
        <w:rPr>
          <w:rFonts w:ascii="Arial Narrow" w:hAnsi="Arial Narrow" w:cs="Arial"/>
          <w:sz w:val="22"/>
          <w:szCs w:val="22"/>
        </w:rPr>
        <w:t xml:space="preserve">zákona č. </w:t>
      </w:r>
      <w:r w:rsidR="006A3A67" w:rsidRPr="005C184C">
        <w:rPr>
          <w:rFonts w:ascii="Arial Narrow" w:hAnsi="Arial Narrow" w:cs="Arial"/>
          <w:sz w:val="22"/>
          <w:szCs w:val="22"/>
        </w:rPr>
        <w:t>343/2015</w:t>
      </w:r>
      <w:r w:rsidR="005976FD" w:rsidRPr="005C184C">
        <w:rPr>
          <w:rFonts w:ascii="Arial Narrow" w:hAnsi="Arial Narrow" w:cs="Arial"/>
          <w:sz w:val="22"/>
          <w:szCs w:val="22"/>
        </w:rPr>
        <w:t xml:space="preserve"> Z. z. o verejnom obstarávaní a o zmene a doplnení niektorých zákonov (</w:t>
      </w:r>
      <w:r w:rsidR="003B2358" w:rsidRPr="005C184C">
        <w:rPr>
          <w:rFonts w:ascii="Arial Narrow" w:hAnsi="Arial Narrow" w:cs="Arial"/>
          <w:sz w:val="22"/>
          <w:szCs w:val="22"/>
        </w:rPr>
        <w:t>ďalej len „</w:t>
      </w:r>
      <w:r w:rsidR="0036711A">
        <w:rPr>
          <w:rFonts w:ascii="Arial Narrow" w:hAnsi="Arial Narrow" w:cs="Arial"/>
          <w:sz w:val="22"/>
          <w:szCs w:val="22"/>
        </w:rPr>
        <w:t>ZVO</w:t>
      </w:r>
      <w:r w:rsidR="003B2358" w:rsidRPr="005C184C">
        <w:rPr>
          <w:rFonts w:ascii="Arial Narrow" w:hAnsi="Arial Narrow" w:cs="Arial"/>
          <w:sz w:val="22"/>
          <w:szCs w:val="22"/>
        </w:rPr>
        <w:t>“</w:t>
      </w:r>
      <w:r w:rsidR="005976FD" w:rsidRPr="005C184C">
        <w:rPr>
          <w:rFonts w:ascii="Arial Narrow" w:hAnsi="Arial Narrow" w:cs="Arial"/>
          <w:sz w:val="22"/>
          <w:szCs w:val="22"/>
        </w:rPr>
        <w:t>)</w:t>
      </w:r>
      <w:r w:rsidR="00C769D2">
        <w:rPr>
          <w:rFonts w:ascii="Arial Narrow" w:hAnsi="Arial Narrow" w:cs="Arial"/>
          <w:sz w:val="22"/>
          <w:szCs w:val="22"/>
        </w:rPr>
        <w:t xml:space="preserve"> </w:t>
      </w:r>
    </w:p>
    <w:p w14:paraId="19368F03" w14:textId="77777777" w:rsidR="00C06893" w:rsidRPr="005C184C" w:rsidRDefault="00C06893" w:rsidP="005976FD">
      <w:pPr>
        <w:jc w:val="center"/>
        <w:rPr>
          <w:rFonts w:ascii="Arial Narrow" w:hAnsi="Arial Narrow" w:cs="Arial"/>
          <w:sz w:val="22"/>
          <w:szCs w:val="22"/>
        </w:rPr>
      </w:pPr>
    </w:p>
    <w:p w14:paraId="5D193763" w14:textId="77777777" w:rsidR="003312E5" w:rsidRPr="009A7743" w:rsidRDefault="003312E5" w:rsidP="003312E5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2B6EADE1" w14:textId="0E44F11A" w:rsidR="00C769D2" w:rsidRPr="00C769D2" w:rsidRDefault="00C769D2" w:rsidP="00C769D2">
      <w:pPr>
        <w:tabs>
          <w:tab w:val="left" w:pos="0"/>
        </w:tabs>
        <w:spacing w:line="276" w:lineRule="auto"/>
        <w:ind w:left="2835" w:hanging="2835"/>
        <w:jc w:val="both"/>
        <w:rPr>
          <w:rFonts w:ascii="Arial Narrow" w:hAnsi="Arial Narrow" w:cs="Arial"/>
          <w:b/>
          <w:bCs/>
          <w:iCs/>
          <w:sz w:val="22"/>
          <w:szCs w:val="22"/>
          <w:lang w:val="en-US"/>
        </w:rPr>
      </w:pPr>
      <w:r w:rsidRPr="00C769D2">
        <w:rPr>
          <w:rFonts w:ascii="Arial Narrow" w:hAnsi="Arial Narrow" w:cs="Arial"/>
          <w:b/>
          <w:iCs/>
          <w:sz w:val="22"/>
          <w:szCs w:val="22"/>
        </w:rPr>
        <w:t>Predmet zákazky:</w:t>
      </w:r>
      <w:r w:rsidRPr="00C769D2">
        <w:rPr>
          <w:rFonts w:ascii="Arial Narrow" w:hAnsi="Arial Narrow" w:cs="Arial"/>
          <w:iCs/>
          <w:sz w:val="22"/>
          <w:szCs w:val="22"/>
        </w:rPr>
        <w:tab/>
        <w:t xml:space="preserve"> </w:t>
      </w:r>
      <w:r w:rsidR="0034765F" w:rsidRPr="0034765F">
        <w:rPr>
          <w:rFonts w:ascii="Arial Narrow" w:hAnsi="Arial Narrow" w:cs="Arial"/>
          <w:iCs/>
          <w:sz w:val="22"/>
          <w:szCs w:val="22"/>
        </w:rPr>
        <w:t>„Dodávka palivového dreva.“ (ID zákazky 74243)</w:t>
      </w:r>
    </w:p>
    <w:p w14:paraId="50114D34" w14:textId="77777777" w:rsidR="00C769D2" w:rsidRPr="00C769D2" w:rsidRDefault="00C769D2" w:rsidP="00C769D2">
      <w:pPr>
        <w:spacing w:line="276" w:lineRule="auto"/>
        <w:jc w:val="both"/>
        <w:rPr>
          <w:rFonts w:ascii="Arial Narrow" w:hAnsi="Arial Narrow" w:cs="Arial"/>
          <w:iCs/>
          <w:sz w:val="22"/>
          <w:szCs w:val="22"/>
        </w:rPr>
      </w:pPr>
      <w:r w:rsidRPr="00C769D2">
        <w:rPr>
          <w:rFonts w:ascii="Arial Narrow" w:hAnsi="Arial Narrow" w:cs="Arial"/>
          <w:b/>
          <w:iCs/>
          <w:sz w:val="22"/>
          <w:szCs w:val="22"/>
        </w:rPr>
        <w:t>Druh postupu:</w:t>
      </w:r>
      <w:r w:rsidRPr="00C769D2">
        <w:rPr>
          <w:rFonts w:ascii="Arial Narrow" w:hAnsi="Arial Narrow" w:cs="Arial"/>
          <w:iCs/>
          <w:color w:val="808080"/>
          <w:sz w:val="22"/>
          <w:szCs w:val="22"/>
        </w:rPr>
        <w:tab/>
      </w:r>
      <w:r w:rsidRPr="00C769D2">
        <w:rPr>
          <w:rFonts w:ascii="Arial Narrow" w:hAnsi="Arial Narrow" w:cs="Arial"/>
          <w:iCs/>
          <w:color w:val="808080"/>
          <w:sz w:val="22"/>
          <w:szCs w:val="22"/>
        </w:rPr>
        <w:tab/>
      </w:r>
      <w:r w:rsidRPr="00C769D2">
        <w:rPr>
          <w:rFonts w:ascii="Arial Narrow" w:hAnsi="Arial Narrow" w:cs="Arial"/>
          <w:iCs/>
          <w:color w:val="808080"/>
          <w:sz w:val="22"/>
          <w:szCs w:val="22"/>
        </w:rPr>
        <w:tab/>
      </w:r>
      <w:r w:rsidRPr="0034765F">
        <w:rPr>
          <w:rFonts w:ascii="Arial Narrow" w:hAnsi="Arial Narrow" w:cs="Arial"/>
          <w:iCs/>
          <w:sz w:val="22"/>
          <w:szCs w:val="22"/>
        </w:rPr>
        <w:t>nadlimitná zákazka, reverzná verejná súťaž v zmysle § 66 ods. 7 písm. b) ZVO</w:t>
      </w:r>
    </w:p>
    <w:p w14:paraId="42CBB422" w14:textId="1EC14684" w:rsidR="0003536D" w:rsidRPr="0034765F" w:rsidRDefault="00C769D2" w:rsidP="00C769D2">
      <w:pPr>
        <w:spacing w:line="276" w:lineRule="auto"/>
        <w:ind w:left="2835" w:hanging="2835"/>
        <w:jc w:val="both"/>
        <w:rPr>
          <w:rFonts w:ascii="Arial Narrow" w:hAnsi="Arial Narrow"/>
          <w:bCs/>
          <w:sz w:val="22"/>
          <w:szCs w:val="22"/>
        </w:rPr>
      </w:pPr>
      <w:r w:rsidRPr="00C769D2">
        <w:rPr>
          <w:rFonts w:ascii="Arial Narrow" w:hAnsi="Arial Narrow"/>
          <w:b/>
          <w:sz w:val="22"/>
          <w:szCs w:val="22"/>
        </w:rPr>
        <w:t>Označenie vo Vestníku ÚVO:</w:t>
      </w:r>
      <w:r w:rsidRPr="00C769D2">
        <w:rPr>
          <w:rFonts w:ascii="Arial Narrow" w:hAnsi="Arial Narrow"/>
          <w:b/>
          <w:sz w:val="22"/>
          <w:szCs w:val="22"/>
        </w:rPr>
        <w:tab/>
        <w:t xml:space="preserve"> </w:t>
      </w:r>
      <w:r w:rsidR="0034765F" w:rsidRPr="0034765F">
        <w:rPr>
          <w:rFonts w:ascii="Arial Narrow" w:hAnsi="Arial Narrow"/>
          <w:bCs/>
          <w:sz w:val="22"/>
          <w:szCs w:val="22"/>
        </w:rPr>
        <w:t>26/2026 z 6.02.2026 značka číslo 1956 - MST</w:t>
      </w:r>
    </w:p>
    <w:p w14:paraId="1BCA59F1" w14:textId="5BDF1B26" w:rsidR="0003536D" w:rsidRDefault="00C769D2" w:rsidP="0003536D">
      <w:pPr>
        <w:spacing w:line="276" w:lineRule="auto"/>
        <w:ind w:left="2835" w:hanging="2835"/>
        <w:jc w:val="both"/>
        <w:rPr>
          <w:rFonts w:ascii="Arial Narrow" w:hAnsi="Arial Narrow"/>
          <w:sz w:val="22"/>
          <w:szCs w:val="22"/>
        </w:rPr>
      </w:pPr>
      <w:r w:rsidRPr="00C769D2">
        <w:rPr>
          <w:rFonts w:ascii="Arial Narrow" w:hAnsi="Arial Narrow"/>
          <w:b/>
          <w:sz w:val="22"/>
          <w:szCs w:val="22"/>
        </w:rPr>
        <w:t xml:space="preserve">Označenie v EÚ vestníku:              </w:t>
      </w:r>
      <w:r w:rsidR="0034765F" w:rsidRPr="0034765F">
        <w:rPr>
          <w:rFonts w:ascii="Arial Narrow" w:hAnsi="Arial Narrow"/>
          <w:bCs/>
          <w:sz w:val="22"/>
          <w:szCs w:val="22"/>
        </w:rPr>
        <w:t>S 25/2026 pod č. 82702zo dňa 05.02.2026</w:t>
      </w:r>
    </w:p>
    <w:p w14:paraId="3CE92102" w14:textId="44929768" w:rsidR="00C769D2" w:rsidRPr="0034765F" w:rsidRDefault="00E15613" w:rsidP="0003536D">
      <w:pPr>
        <w:spacing w:line="276" w:lineRule="auto"/>
        <w:ind w:left="2835" w:hanging="2835"/>
        <w:jc w:val="both"/>
        <w:rPr>
          <w:rFonts w:ascii="Arial Narrow" w:hAnsi="Arial Narrow" w:cs="Arial"/>
          <w:bCs/>
          <w:iCs/>
          <w:sz w:val="22"/>
          <w:szCs w:val="22"/>
        </w:rPr>
      </w:pPr>
      <w:r>
        <w:rPr>
          <w:rFonts w:ascii="Arial Narrow" w:hAnsi="Arial Narrow" w:cs="Arial"/>
          <w:b/>
          <w:iCs/>
          <w:sz w:val="22"/>
          <w:szCs w:val="22"/>
        </w:rPr>
        <w:t>Dátum otvárania ponúk:</w:t>
      </w:r>
      <w:r>
        <w:rPr>
          <w:rFonts w:ascii="Arial Narrow" w:hAnsi="Arial Narrow" w:cs="Arial"/>
          <w:b/>
          <w:iCs/>
          <w:sz w:val="22"/>
          <w:szCs w:val="22"/>
        </w:rPr>
        <w:tab/>
      </w:r>
      <w:r>
        <w:rPr>
          <w:rFonts w:ascii="Arial Narrow" w:hAnsi="Arial Narrow" w:cs="Arial"/>
          <w:b/>
          <w:iCs/>
          <w:sz w:val="22"/>
          <w:szCs w:val="22"/>
        </w:rPr>
        <w:tab/>
      </w:r>
      <w:r w:rsidR="0034765F" w:rsidRPr="0034765F">
        <w:rPr>
          <w:rFonts w:ascii="Arial Narrow" w:hAnsi="Arial Narrow" w:cs="Arial"/>
          <w:bCs/>
          <w:iCs/>
          <w:sz w:val="22"/>
          <w:szCs w:val="22"/>
        </w:rPr>
        <w:t>10.03.2025 o 11:00 hod.</w:t>
      </w:r>
      <w:r w:rsidR="0034765F">
        <w:rPr>
          <w:rFonts w:ascii="Arial Narrow" w:hAnsi="Arial Narrow" w:cs="Arial"/>
          <w:bCs/>
          <w:iCs/>
          <w:sz w:val="22"/>
          <w:szCs w:val="22"/>
        </w:rPr>
        <w:t xml:space="preserve"> </w:t>
      </w:r>
    </w:p>
    <w:p w14:paraId="0AEC5F05" w14:textId="77777777" w:rsidR="0034765F" w:rsidRDefault="00E15613" w:rsidP="00C769D2">
      <w:pPr>
        <w:spacing w:after="120" w:line="276" w:lineRule="auto"/>
        <w:ind w:left="2835" w:hanging="2835"/>
        <w:rPr>
          <w:rFonts w:ascii="Arial Narrow" w:hAnsi="Arial Narrow"/>
          <w:b/>
          <w:sz w:val="22"/>
          <w:szCs w:val="22"/>
          <w:lang w:eastAsia="x-none"/>
        </w:rPr>
      </w:pPr>
      <w:r>
        <w:rPr>
          <w:rFonts w:ascii="Arial Narrow" w:hAnsi="Arial Narrow"/>
          <w:b/>
          <w:sz w:val="22"/>
          <w:szCs w:val="22"/>
          <w:lang w:eastAsia="x-none"/>
        </w:rPr>
        <w:t>Dátum vyhotovenia:</w:t>
      </w:r>
      <w:r>
        <w:rPr>
          <w:rFonts w:ascii="Arial Narrow" w:hAnsi="Arial Narrow"/>
          <w:b/>
          <w:sz w:val="22"/>
          <w:szCs w:val="22"/>
          <w:lang w:eastAsia="x-none"/>
        </w:rPr>
        <w:tab/>
      </w:r>
    </w:p>
    <w:p w14:paraId="6FC1DCB1" w14:textId="77777777" w:rsidR="00193CDA" w:rsidRPr="005C184C" w:rsidRDefault="00193CDA" w:rsidP="00EF3DA0">
      <w:pPr>
        <w:jc w:val="both"/>
        <w:rPr>
          <w:rFonts w:ascii="Arial Narrow" w:hAnsi="Arial Narrow" w:cs="Arial"/>
          <w:b/>
          <w:sz w:val="20"/>
          <w:szCs w:val="20"/>
        </w:rPr>
      </w:pPr>
    </w:p>
    <w:p w14:paraId="7B3C7426" w14:textId="77777777" w:rsidR="00434713" w:rsidRPr="00555337" w:rsidRDefault="00142244" w:rsidP="00E93E80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</w:t>
      </w:r>
      <w:r w:rsidR="008828F1" w:rsidRPr="005C184C">
        <w:rPr>
          <w:rFonts w:ascii="Arial Narrow" w:hAnsi="Arial Narrow" w:cs="Arial"/>
          <w:b/>
          <w:sz w:val="22"/>
          <w:szCs w:val="22"/>
        </w:rPr>
        <w:t>Zoznam členov komisie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6069"/>
        <w:gridCol w:w="276"/>
        <w:gridCol w:w="276"/>
        <w:gridCol w:w="1259"/>
        <w:gridCol w:w="851"/>
      </w:tblGrid>
      <w:tr w:rsidR="0034765F" w:rsidRPr="00A93CE5" w14:paraId="63CD1363" w14:textId="77777777" w:rsidTr="007C2D23">
        <w:trPr>
          <w:trHeight w:val="25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8EAADB" w:themeFill="accent1" w:themeFillTint="99"/>
            <w:noWrap/>
            <w:vAlign w:val="bottom"/>
            <w:hideMark/>
          </w:tcPr>
          <w:p w14:paraId="0AA0C878" w14:textId="77777777" w:rsidR="0034765F" w:rsidRPr="00966B1F" w:rsidRDefault="0034765F" w:rsidP="007C2D23">
            <w:pPr>
              <w:rPr>
                <w:rFonts w:ascii="Arial Narrow" w:hAnsi="Arial Narrow" w:cs="Arial"/>
                <w:b/>
                <w:sz w:val="22"/>
              </w:rPr>
            </w:pPr>
            <w:proofErr w:type="spellStart"/>
            <w:r w:rsidRPr="00966B1F">
              <w:rPr>
                <w:rFonts w:ascii="Arial Narrow" w:hAnsi="Arial Narrow" w:cs="Arial"/>
                <w:b/>
                <w:sz w:val="22"/>
              </w:rPr>
              <w:t>P.č</w:t>
            </w:r>
            <w:proofErr w:type="spellEnd"/>
            <w:r w:rsidRPr="00966B1F">
              <w:rPr>
                <w:rFonts w:ascii="Arial Narrow" w:hAnsi="Arial Narrow" w:cs="Arial"/>
                <w:b/>
                <w:sz w:val="22"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55376275" w14:textId="77777777" w:rsidR="0034765F" w:rsidRPr="00966B1F" w:rsidRDefault="0034765F" w:rsidP="007C2D2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Meno zástupcu verejného obstarávateľa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48C90B8E" w14:textId="77777777" w:rsidR="0034765F" w:rsidRPr="00966B1F" w:rsidRDefault="0034765F" w:rsidP="007C2D2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Právo vyhodnocovať</w:t>
            </w:r>
          </w:p>
        </w:tc>
      </w:tr>
      <w:tr w:rsidR="0034765F" w:rsidRPr="00A93CE5" w14:paraId="67A797B2" w14:textId="77777777" w:rsidTr="007C2D23">
        <w:trPr>
          <w:trHeight w:val="2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EAADB" w:themeFill="accent1" w:themeFillTint="99"/>
            <w:noWrap/>
            <w:vAlign w:val="bottom"/>
            <w:hideMark/>
          </w:tcPr>
          <w:p w14:paraId="4D6D9DC6" w14:textId="77777777" w:rsidR="0034765F" w:rsidRPr="00966B1F" w:rsidRDefault="0034765F" w:rsidP="007C2D2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662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EAADB" w:themeFill="accent1" w:themeFillTint="99"/>
            <w:noWrap/>
            <w:vAlign w:val="bottom"/>
            <w:hideMark/>
          </w:tcPr>
          <w:p w14:paraId="014A827C" w14:textId="77777777" w:rsidR="0034765F" w:rsidRPr="00966B1F" w:rsidRDefault="0034765F" w:rsidP="007C2D23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  <w:noWrap/>
            <w:vAlign w:val="bottom"/>
            <w:hideMark/>
          </w:tcPr>
          <w:p w14:paraId="227C8273" w14:textId="77777777" w:rsidR="0034765F" w:rsidRPr="00966B1F" w:rsidRDefault="0034765F" w:rsidP="007C2D2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bottom"/>
            <w:hideMark/>
          </w:tcPr>
          <w:p w14:paraId="1DA5407C" w14:textId="77777777" w:rsidR="0034765F" w:rsidRPr="00966B1F" w:rsidRDefault="0034765F" w:rsidP="007C2D23">
            <w:pPr>
              <w:rPr>
                <w:rFonts w:ascii="Arial Narrow" w:hAnsi="Arial Narrow" w:cs="Arial"/>
                <w:b/>
                <w:sz w:val="22"/>
              </w:rPr>
            </w:pPr>
            <w:r w:rsidRPr="00966B1F">
              <w:rPr>
                <w:rFonts w:ascii="Arial Narrow" w:hAnsi="Arial Narrow" w:cs="Arial"/>
                <w:b/>
                <w:sz w:val="22"/>
              </w:rPr>
              <w:t> </w:t>
            </w:r>
          </w:p>
        </w:tc>
      </w:tr>
      <w:tr w:rsidR="0034765F" w:rsidRPr="00A93CE5" w14:paraId="0AE93049" w14:textId="77777777" w:rsidTr="007C2D23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73642A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bookmarkStart w:id="0" w:name="_Hlk213667963"/>
            <w:r>
              <w:rPr>
                <w:rFonts w:ascii="Arial Narrow" w:hAnsi="Arial Narrow" w:cs="Arial"/>
                <w:sz w:val="22"/>
              </w:rPr>
              <w:t>1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CD66EFC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  <w:szCs w:val="20"/>
              </w:rPr>
              <w:t>Ing. Milan Varga</w:t>
            </w:r>
            <w:r w:rsidRPr="00A93CE5">
              <w:rPr>
                <w:rFonts w:ascii="Arial Narrow" w:hAnsi="Arial Narrow" w:cs="Arial"/>
                <w:sz w:val="22"/>
              </w:rPr>
              <w:t xml:space="preserve"> 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96C7736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263F44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355D5B7" w14:textId="77777777" w:rsidR="0034765F" w:rsidRPr="00A93CE5" w:rsidRDefault="0034765F" w:rsidP="007C2D2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F4A84B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34765F" w:rsidRPr="00A93CE5" w14:paraId="52970253" w14:textId="77777777" w:rsidTr="007C2D23">
        <w:trPr>
          <w:trHeight w:val="58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EE1319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2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5F70DB" w14:textId="77777777" w:rsidR="0034765F" w:rsidRPr="00A93CE5" w:rsidRDefault="0034765F" w:rsidP="007C2D23">
            <w:pPr>
              <w:jc w:val="both"/>
              <w:rPr>
                <w:rFonts w:ascii="Arial Narrow" w:hAnsi="Arial Narrow" w:cs="Arial"/>
                <w:sz w:val="22"/>
              </w:rPr>
            </w:pPr>
            <w:bookmarkStart w:id="1" w:name="_Hlk226620290"/>
            <w:r w:rsidRPr="001A6639">
              <w:rPr>
                <w:rFonts w:ascii="Arial Narrow" w:hAnsi="Arial Narrow"/>
                <w:sz w:val="22"/>
              </w:rPr>
              <w:t>JUDr. Ivana Stanová, LL.M.</w:t>
            </w:r>
            <w:bookmarkEnd w:id="1"/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798C67" w14:textId="77777777" w:rsidR="0034765F" w:rsidRPr="00A93CE5" w:rsidRDefault="0034765F" w:rsidP="007C2D23">
            <w:pPr>
              <w:jc w:val="center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Nie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0C153A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34765F" w:rsidRPr="00A93CE5" w14:paraId="6339AAA3" w14:textId="77777777" w:rsidTr="007C2D23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410319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3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207A80" w14:textId="77777777" w:rsidR="0034765F" w:rsidRPr="00A93CE5" w:rsidRDefault="0034765F" w:rsidP="007C2D23">
            <w:pPr>
              <w:jc w:val="both"/>
              <w:rPr>
                <w:rFonts w:ascii="Arial Narrow" w:hAnsi="Arial Narrow" w:cs="Arial"/>
                <w:sz w:val="22"/>
              </w:rPr>
            </w:pPr>
            <w:r w:rsidRPr="001A6639">
              <w:rPr>
                <w:rFonts w:ascii="Arial Narrow" w:hAnsi="Arial Narrow"/>
                <w:sz w:val="22"/>
              </w:rPr>
              <w:t>Mgr. Michala Turanská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4083E9F" w14:textId="77777777" w:rsidR="0034765F" w:rsidRPr="00A93CE5" w:rsidRDefault="0034765F" w:rsidP="007C2D2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6FD21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34765F" w:rsidRPr="00A93CE5" w14:paraId="605881FE" w14:textId="77777777" w:rsidTr="007C2D23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540C47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4</w:t>
            </w:r>
            <w:r w:rsidRPr="00A93CE5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67CA32" w14:textId="77777777" w:rsidR="0034765F" w:rsidRPr="00A93CE5" w:rsidRDefault="0034765F" w:rsidP="007C2D23">
            <w:pPr>
              <w:jc w:val="both"/>
              <w:rPr>
                <w:rFonts w:ascii="Arial Narrow" w:hAnsi="Arial Narrow" w:cs="Arial"/>
                <w:sz w:val="22"/>
              </w:rPr>
            </w:pPr>
            <w:r w:rsidRPr="001A6639">
              <w:rPr>
                <w:rFonts w:ascii="Arial Narrow" w:hAnsi="Arial Narrow"/>
                <w:sz w:val="22"/>
              </w:rPr>
              <w:t>Ing. Beáta Kraková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C4C82B" w14:textId="77777777" w:rsidR="0034765F" w:rsidRPr="00A93CE5" w:rsidRDefault="0034765F" w:rsidP="007C2D23">
            <w:pPr>
              <w:jc w:val="center"/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D198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  <w:r w:rsidRPr="00A93CE5">
              <w:rPr>
                <w:rFonts w:ascii="Arial Narrow" w:hAnsi="Arial Narrow" w:cs="Arial"/>
                <w:sz w:val="22"/>
              </w:rPr>
              <w:t> </w:t>
            </w:r>
          </w:p>
        </w:tc>
      </w:tr>
      <w:tr w:rsidR="0034765F" w:rsidRPr="00A93CE5" w14:paraId="6C8C68F4" w14:textId="77777777" w:rsidTr="007C2D23">
        <w:trPr>
          <w:trHeight w:val="25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FDBF1" w14:textId="77777777" w:rsidR="0034765F" w:rsidRDefault="0034765F" w:rsidP="007C2D23">
            <w:pPr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5.</w:t>
            </w:r>
          </w:p>
        </w:tc>
        <w:tc>
          <w:tcPr>
            <w:tcW w:w="66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59141" w14:textId="77777777" w:rsidR="0034765F" w:rsidRPr="00701B0A" w:rsidRDefault="0034765F" w:rsidP="007C2D23">
            <w:pPr>
              <w:jc w:val="both"/>
              <w:rPr>
                <w:rFonts w:ascii="Arial Narrow" w:hAnsi="Arial Narrow"/>
                <w:sz w:val="22"/>
              </w:rPr>
            </w:pPr>
            <w:r w:rsidRPr="001A6639">
              <w:rPr>
                <w:rFonts w:ascii="Arial Narrow" w:hAnsi="Arial Narrow"/>
                <w:sz w:val="22"/>
              </w:rPr>
              <w:t>Ing. Ľudmila Paulová</w:t>
            </w:r>
          </w:p>
        </w:tc>
        <w:tc>
          <w:tcPr>
            <w:tcW w:w="1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1E424940" w14:textId="77777777" w:rsidR="0034765F" w:rsidRPr="00A93CE5" w:rsidRDefault="0034765F" w:rsidP="007C2D23">
            <w:pPr>
              <w:jc w:val="center"/>
              <w:rPr>
                <w:rFonts w:ascii="Arial Narrow" w:hAnsi="Arial Narrow" w:cs="Arial"/>
                <w:sz w:val="22"/>
              </w:rPr>
            </w:pPr>
            <w:r w:rsidRPr="00701B0A">
              <w:rPr>
                <w:rFonts w:ascii="Arial Narrow" w:hAnsi="Arial Narrow" w:cs="Arial"/>
                <w:sz w:val="22"/>
              </w:rPr>
              <w:t>Áno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0DF88" w14:textId="77777777" w:rsidR="0034765F" w:rsidRPr="00A93CE5" w:rsidRDefault="0034765F" w:rsidP="007C2D23">
            <w:pPr>
              <w:rPr>
                <w:rFonts w:ascii="Arial Narrow" w:hAnsi="Arial Narrow" w:cs="Arial"/>
                <w:sz w:val="22"/>
              </w:rPr>
            </w:pPr>
          </w:p>
        </w:tc>
      </w:tr>
      <w:bookmarkEnd w:id="0"/>
    </w:tbl>
    <w:p w14:paraId="522D5A30" w14:textId="77777777" w:rsidR="0034765F" w:rsidRPr="003312E5" w:rsidRDefault="0034765F" w:rsidP="00555337">
      <w:pPr>
        <w:spacing w:line="360" w:lineRule="auto"/>
        <w:ind w:left="426"/>
        <w:jc w:val="both"/>
        <w:rPr>
          <w:rFonts w:ascii="Arial Narrow" w:hAnsi="Arial Narrow"/>
          <w:sz w:val="22"/>
          <w:szCs w:val="22"/>
        </w:rPr>
      </w:pPr>
    </w:p>
    <w:p w14:paraId="2AA13F56" w14:textId="7EC012EA" w:rsidR="002044EB" w:rsidRDefault="00AF57CB" w:rsidP="00F52F3A">
      <w:pPr>
        <w:numPr>
          <w:ilvl w:val="0"/>
          <w:numId w:val="2"/>
        </w:numPr>
        <w:tabs>
          <w:tab w:val="left" w:pos="142"/>
          <w:tab w:val="left" w:pos="709"/>
          <w:tab w:val="left" w:pos="851"/>
        </w:tabs>
        <w:spacing w:after="120"/>
        <w:ind w:left="284" w:hanging="284"/>
        <w:rPr>
          <w:rFonts w:ascii="Arial Narrow" w:hAnsi="Arial Narrow" w:cs="Arial"/>
          <w:b/>
          <w:bCs/>
          <w:sz w:val="22"/>
          <w:szCs w:val="22"/>
        </w:rPr>
      </w:pPr>
      <w:r w:rsidRPr="7E1E6344"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315762" w:rsidRPr="7E1E6344">
        <w:rPr>
          <w:rFonts w:ascii="Arial Narrow" w:hAnsi="Arial Narrow" w:cs="Arial"/>
          <w:b/>
          <w:bCs/>
          <w:sz w:val="22"/>
          <w:szCs w:val="22"/>
        </w:rPr>
        <w:t xml:space="preserve">Zoznam všetkých </w:t>
      </w:r>
      <w:r w:rsidR="00376F0D" w:rsidRPr="7E1E6344">
        <w:rPr>
          <w:rFonts w:ascii="Arial Narrow" w:hAnsi="Arial Narrow" w:cs="Arial"/>
          <w:b/>
          <w:bCs/>
          <w:sz w:val="22"/>
          <w:szCs w:val="22"/>
        </w:rPr>
        <w:t>uch</w:t>
      </w:r>
      <w:r w:rsidR="00CD3949" w:rsidRPr="7E1E6344">
        <w:rPr>
          <w:rFonts w:ascii="Arial Narrow" w:hAnsi="Arial Narrow" w:cs="Arial"/>
          <w:b/>
          <w:bCs/>
          <w:sz w:val="22"/>
          <w:szCs w:val="22"/>
        </w:rPr>
        <w:t xml:space="preserve">ádzačov, ktorí predložili ponuku </w:t>
      </w:r>
    </w:p>
    <w:tbl>
      <w:tblPr>
        <w:tblW w:w="9356" w:type="dxa"/>
        <w:tblCellSpacing w:w="0" w:type="dxa"/>
        <w:tblInd w:w="37" w:type="dxa"/>
        <w:tblBorders>
          <w:top w:val="outset" w:sz="6" w:space="0" w:color="808080"/>
          <w:left w:val="outset" w:sz="6" w:space="0" w:color="808080"/>
          <w:bottom w:val="outset" w:sz="6" w:space="0" w:color="808080"/>
          <w:right w:val="outset" w:sz="6" w:space="0" w:color="80808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3328"/>
        <w:gridCol w:w="5528"/>
      </w:tblGrid>
      <w:tr w:rsidR="003F6301" w:rsidRPr="003F6301" w14:paraId="453CCA80" w14:textId="77777777" w:rsidTr="00F87F40">
        <w:trPr>
          <w:trHeight w:val="970"/>
          <w:tblHeader/>
          <w:tblCellSpacing w:w="0" w:type="dxa"/>
        </w:trPr>
        <w:tc>
          <w:tcPr>
            <w:tcW w:w="50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707A27C" w14:textId="77777777" w:rsidR="003F6301" w:rsidRPr="003F6301" w:rsidRDefault="003F6301" w:rsidP="003F6301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proofErr w:type="spellStart"/>
            <w:r w:rsidRPr="003F630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P.č</w:t>
            </w:r>
            <w:proofErr w:type="spellEnd"/>
            <w:r w:rsidRPr="003F630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32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AF11329" w14:textId="77777777" w:rsidR="003F6301" w:rsidRPr="003F6301" w:rsidRDefault="003F6301" w:rsidP="003F6301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F630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Obchodné meno/názov</w:t>
            </w:r>
          </w:p>
        </w:tc>
        <w:tc>
          <w:tcPr>
            <w:tcW w:w="552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D78FADE" w14:textId="77777777" w:rsidR="003F6301" w:rsidRPr="003F6301" w:rsidRDefault="003F6301" w:rsidP="003F6301">
            <w:pPr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3F6301">
              <w:rPr>
                <w:rFonts w:ascii="Arial" w:eastAsia="Arial" w:hAnsi="Arial" w:cs="Arial"/>
                <w:b/>
                <w:bCs/>
                <w:sz w:val="20"/>
                <w:szCs w:val="20"/>
              </w:rPr>
              <w:t>Adresa sídla/miesta podnikania/IČO</w:t>
            </w:r>
          </w:p>
        </w:tc>
      </w:tr>
      <w:tr w:rsidR="003F6301" w:rsidRPr="003F6301" w14:paraId="116C67AC" w14:textId="77777777" w:rsidTr="00F87F40">
        <w:trPr>
          <w:trHeight w:val="687"/>
          <w:tblCellSpacing w:w="0" w:type="dxa"/>
        </w:trPr>
        <w:tc>
          <w:tcPr>
            <w:tcW w:w="500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8315EA6" w14:textId="77777777" w:rsidR="003F6301" w:rsidRPr="003F6301" w:rsidRDefault="003F6301" w:rsidP="003F6301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F6301">
              <w:rPr>
                <w:rFonts w:ascii="Arial Narrow" w:eastAsia="Arial" w:hAnsi="Arial Narrow" w:cs="Arial"/>
                <w:sz w:val="22"/>
                <w:szCs w:val="22"/>
              </w:rPr>
              <w:t>1.</w:t>
            </w:r>
          </w:p>
        </w:tc>
        <w:tc>
          <w:tcPr>
            <w:tcW w:w="332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908F174" w14:textId="6C55012B" w:rsidR="003F6301" w:rsidRPr="003F6301" w:rsidRDefault="0034765F" w:rsidP="003F6301">
            <w:pPr>
              <w:ind w:left="168"/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D61C66">
              <w:rPr>
                <w:rFonts w:ascii="Arial Narrow" w:hAnsi="Arial Narrow" w:cs="Arial"/>
                <w:sz w:val="22"/>
              </w:rPr>
              <w:t>MASSSA s.r.o.</w:t>
            </w:r>
          </w:p>
        </w:tc>
        <w:tc>
          <w:tcPr>
            <w:tcW w:w="5528" w:type="dxa"/>
            <w:tcBorders>
              <w:top w:val="inset" w:sz="6" w:space="0" w:color="808080"/>
              <w:left w:val="inset" w:sz="6" w:space="0" w:color="808080"/>
              <w:bottom w:val="inset" w:sz="6" w:space="0" w:color="808080"/>
              <w:right w:val="inset" w:sz="6" w:space="0" w:color="808080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723BF3D" w14:textId="1A9C751E" w:rsidR="003F6301" w:rsidRPr="003F6301" w:rsidRDefault="0034765F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D61C66">
              <w:rPr>
                <w:rFonts w:ascii="Arial Narrow" w:hAnsi="Arial Narrow" w:cs="Arial"/>
                <w:sz w:val="22"/>
              </w:rPr>
              <w:t>Partizánska</w:t>
            </w:r>
            <w:r>
              <w:rPr>
                <w:rFonts w:ascii="Arial Narrow" w:hAnsi="Arial Narrow" w:cs="Arial"/>
                <w:sz w:val="22"/>
              </w:rPr>
              <w:t xml:space="preserve"> 2544, </w:t>
            </w:r>
            <w:r w:rsidRPr="00D61C66">
              <w:rPr>
                <w:rFonts w:ascii="Arial Narrow" w:hAnsi="Arial Narrow" w:cs="Arial"/>
                <w:sz w:val="22"/>
              </w:rPr>
              <w:t>962</w:t>
            </w:r>
            <w:r>
              <w:rPr>
                <w:rFonts w:ascii="Arial Narrow" w:hAnsi="Arial Narrow" w:cs="Arial"/>
                <w:sz w:val="22"/>
              </w:rPr>
              <w:t xml:space="preserve"> </w:t>
            </w:r>
            <w:r w:rsidRPr="00D61C66">
              <w:rPr>
                <w:rFonts w:ascii="Arial Narrow" w:hAnsi="Arial Narrow" w:cs="Arial"/>
                <w:sz w:val="22"/>
              </w:rPr>
              <w:t>05</w:t>
            </w:r>
            <w:r>
              <w:t xml:space="preserve"> </w:t>
            </w:r>
            <w:r w:rsidRPr="00D61C66">
              <w:rPr>
                <w:rFonts w:ascii="Arial Narrow" w:hAnsi="Arial Narrow" w:cs="Arial"/>
                <w:sz w:val="22"/>
              </w:rPr>
              <w:t>Hriňová</w:t>
            </w:r>
            <w:r>
              <w:rPr>
                <w:rFonts w:ascii="Arial Narrow" w:hAnsi="Arial Narrow" w:cs="Arial"/>
                <w:sz w:val="22"/>
              </w:rPr>
              <w:t xml:space="preserve">, </w:t>
            </w:r>
            <w:r w:rsidRPr="003D0626">
              <w:rPr>
                <w:rFonts w:ascii="Arial Narrow" w:hAnsi="Arial Narrow" w:cs="Arial"/>
                <w:sz w:val="22"/>
              </w:rPr>
              <w:t xml:space="preserve">(IČO: </w:t>
            </w:r>
            <w:r w:rsidRPr="00D61C66">
              <w:rPr>
                <w:rFonts w:ascii="Arial Narrow" w:hAnsi="Arial Narrow" w:cs="Arial"/>
                <w:sz w:val="22"/>
              </w:rPr>
              <w:t>55257429</w:t>
            </w:r>
            <w:r w:rsidRPr="003D0626">
              <w:rPr>
                <w:rFonts w:ascii="Arial Narrow" w:hAnsi="Arial Narrow" w:cs="Arial"/>
                <w:sz w:val="22"/>
              </w:rPr>
              <w:t>, SK)</w:t>
            </w:r>
          </w:p>
        </w:tc>
      </w:tr>
      <w:tr w:rsidR="003F6301" w:rsidRPr="003F6301" w14:paraId="62C15F89" w14:textId="77777777" w:rsidTr="00124DAE">
        <w:trPr>
          <w:trHeight w:val="771"/>
          <w:tblCellSpacing w:w="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6D1E32A" w14:textId="77777777" w:rsidR="003F6301" w:rsidRPr="003F6301" w:rsidRDefault="003F6301" w:rsidP="003F6301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F6301">
              <w:rPr>
                <w:rFonts w:ascii="Arial Narrow" w:eastAsia="Arial" w:hAnsi="Arial Narrow" w:cs="Arial"/>
                <w:sz w:val="22"/>
                <w:szCs w:val="22"/>
              </w:rPr>
              <w:t>2.</w:t>
            </w: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D048625" w14:textId="10E1CB31" w:rsidR="003F6301" w:rsidRPr="003F6301" w:rsidRDefault="0034765F" w:rsidP="003F6301">
            <w:pPr>
              <w:rPr>
                <w:rFonts w:ascii="Arial Narrow" w:eastAsia="Calibri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</w:t>
            </w:r>
            <w:r w:rsidRPr="0034765F">
              <w:rPr>
                <w:rFonts w:ascii="Arial Narrow" w:hAnsi="Arial Narrow" w:cs="Arial"/>
                <w:sz w:val="22"/>
              </w:rPr>
              <w:t xml:space="preserve">SLORAMA, spol. s </w:t>
            </w:r>
            <w:proofErr w:type="spellStart"/>
            <w:r w:rsidRPr="0034765F">
              <w:rPr>
                <w:rFonts w:ascii="Arial Narrow" w:hAnsi="Arial Narrow" w:cs="Arial"/>
                <w:sz w:val="22"/>
              </w:rPr>
              <w:t>r.o</w:t>
            </w:r>
            <w:proofErr w:type="spellEnd"/>
            <w:r w:rsidRPr="0034765F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19B02A5" w14:textId="1C10A03C" w:rsidR="003F6301" w:rsidRPr="003F6301" w:rsidRDefault="0034765F" w:rsidP="003F6301">
            <w:pPr>
              <w:rPr>
                <w:rFonts w:ascii="Arial Narrow" w:eastAsia="Calibri" w:hAnsi="Arial Narrow" w:cs="Calibri"/>
                <w:sz w:val="22"/>
                <w:szCs w:val="22"/>
              </w:rPr>
            </w:pPr>
            <w:r w:rsidRPr="0034765F">
              <w:rPr>
                <w:rFonts w:ascii="Arial Narrow" w:hAnsi="Arial Narrow" w:cs="Arial"/>
                <w:sz w:val="22"/>
              </w:rPr>
              <w:t>Sládkovičova 37A, 974 05 Banská Bystrica, (IČO: 00616265, SK)</w:t>
            </w:r>
          </w:p>
        </w:tc>
      </w:tr>
      <w:tr w:rsidR="003F6301" w:rsidRPr="003F6301" w14:paraId="1B040563" w14:textId="77777777" w:rsidTr="00124DAE">
        <w:trPr>
          <w:trHeight w:val="230"/>
          <w:tblCellSpacing w:w="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F7B04AE" w14:textId="77777777" w:rsidR="003F6301" w:rsidRPr="003F6301" w:rsidRDefault="003F6301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  <w:p w14:paraId="1D6F4EFF" w14:textId="77777777" w:rsidR="003F6301" w:rsidRPr="003F6301" w:rsidRDefault="003F6301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3F6301">
              <w:rPr>
                <w:rFonts w:ascii="Arial Narrow" w:eastAsia="Arial" w:hAnsi="Arial Narrow" w:cs="Arial"/>
                <w:sz w:val="22"/>
                <w:szCs w:val="22"/>
              </w:rPr>
              <w:t>3.</w:t>
            </w:r>
          </w:p>
          <w:p w14:paraId="52364090" w14:textId="77777777" w:rsidR="003F6301" w:rsidRPr="003F6301" w:rsidRDefault="003F6301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657A96F" w14:textId="6DCDF965" w:rsidR="003F6301" w:rsidRPr="003F6301" w:rsidRDefault="00124DAE" w:rsidP="003F6301">
            <w:pPr>
              <w:rPr>
                <w:rFonts w:ascii="Arial Narrow" w:eastAsia="Calibri" w:hAnsi="Arial Narrow" w:cs="Calibr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   </w:t>
            </w:r>
            <w:r w:rsidRPr="00D61C66">
              <w:rPr>
                <w:rFonts w:ascii="Arial Narrow" w:hAnsi="Arial Narrow" w:cs="Arial"/>
                <w:sz w:val="22"/>
              </w:rPr>
              <w:t xml:space="preserve">MK </w:t>
            </w:r>
            <w:proofErr w:type="spellStart"/>
            <w:r w:rsidRPr="00D61C66">
              <w:rPr>
                <w:rFonts w:ascii="Arial Narrow" w:hAnsi="Arial Narrow" w:cs="Arial"/>
                <w:sz w:val="22"/>
              </w:rPr>
              <w:t>Less</w:t>
            </w:r>
            <w:proofErr w:type="spellEnd"/>
            <w:r w:rsidRPr="00D61C66">
              <w:rPr>
                <w:rFonts w:ascii="Arial Narrow" w:hAnsi="Arial Narrow" w:cs="Arial"/>
                <w:sz w:val="22"/>
              </w:rPr>
              <w:t xml:space="preserve"> s. r. o.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6C0BC7FC" w14:textId="54993941" w:rsidR="003F6301" w:rsidRPr="003F6301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124DAE">
              <w:rPr>
                <w:rFonts w:ascii="Arial Narrow" w:eastAsia="Arial" w:hAnsi="Arial Narrow" w:cs="Arial"/>
                <w:sz w:val="22"/>
                <w:szCs w:val="22"/>
              </w:rPr>
              <w:t>Hlavná 743/119, 053 33 Nálepkovo, (IČO: 52658261, SK)</w:t>
            </w:r>
          </w:p>
        </w:tc>
      </w:tr>
      <w:tr w:rsidR="00124DAE" w:rsidRPr="003F6301" w14:paraId="5EA9F908" w14:textId="77777777" w:rsidTr="00124DAE">
        <w:trPr>
          <w:trHeight w:val="230"/>
          <w:tblCellSpacing w:w="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32124AD" w14:textId="77777777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  <w:p w14:paraId="51E7075C" w14:textId="77777777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t>4.</w:t>
            </w:r>
          </w:p>
          <w:p w14:paraId="6A77E54B" w14:textId="5537A77C" w:rsidR="00124DAE" w:rsidRPr="003F6301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4A45AAC" w14:textId="1BF65C17" w:rsidR="00124DAE" w:rsidRDefault="00124DAE" w:rsidP="00124DAE">
            <w:pPr>
              <w:rPr>
                <w:rFonts w:ascii="Arial Narrow" w:eastAsia="Calibri" w:hAnsi="Arial Narrow" w:cs="Calibr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"/>
                <w:sz w:val="22"/>
              </w:rPr>
              <w:t xml:space="preserve">   </w:t>
            </w:r>
            <w:r w:rsidRPr="00D61C66">
              <w:rPr>
                <w:rFonts w:ascii="Arial Narrow" w:hAnsi="Arial Narrow" w:cs="Arial"/>
                <w:sz w:val="22"/>
              </w:rPr>
              <w:t xml:space="preserve">Jan </w:t>
            </w:r>
            <w:proofErr w:type="spellStart"/>
            <w:r w:rsidRPr="00D61C66">
              <w:rPr>
                <w:rFonts w:ascii="Arial Narrow" w:hAnsi="Arial Narrow" w:cs="Arial"/>
                <w:sz w:val="22"/>
              </w:rPr>
              <w:t>Grundza</w:t>
            </w:r>
            <w:proofErr w:type="spellEnd"/>
            <w:r w:rsidRPr="00B55C11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0372598" w14:textId="2DA45ECF" w:rsidR="00124DAE" w:rsidRP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 w:rsidRPr="00124DAE">
              <w:rPr>
                <w:rFonts w:ascii="Arial Narrow" w:hAnsi="Arial Narrow" w:cs="Arial"/>
                <w:sz w:val="22"/>
              </w:rPr>
              <w:t>Podhoroď 53, 072 64 Podhoroď, (IČO: 43119298, SK)</w:t>
            </w:r>
          </w:p>
        </w:tc>
      </w:tr>
      <w:tr w:rsidR="00124DAE" w:rsidRPr="003F6301" w14:paraId="159CC837" w14:textId="77777777" w:rsidTr="00124DAE">
        <w:trPr>
          <w:trHeight w:val="230"/>
          <w:tblCellSpacing w:w="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01DEB29" w14:textId="77777777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  <w:p w14:paraId="41B215A8" w14:textId="77777777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t>5.</w:t>
            </w:r>
          </w:p>
          <w:p w14:paraId="0DB38CDC" w14:textId="2712323C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C2F8899" w14:textId="76F81F2E" w:rsidR="00124DAE" w:rsidRDefault="00124DAE" w:rsidP="003F6301">
            <w:pPr>
              <w:rPr>
                <w:rFonts w:ascii="Arial Narrow" w:eastAsia="Calibri" w:hAnsi="Arial Narrow" w:cs="Calibr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   </w:t>
            </w:r>
            <w:r w:rsidRPr="00124DAE">
              <w:rPr>
                <w:rFonts w:ascii="Arial Narrow" w:hAnsi="Arial Narrow" w:cs="Arial"/>
                <w:sz w:val="22"/>
              </w:rPr>
              <w:t xml:space="preserve">Jaroslav </w:t>
            </w:r>
            <w:proofErr w:type="spellStart"/>
            <w:r w:rsidRPr="00124DAE">
              <w:rPr>
                <w:rFonts w:ascii="Arial Narrow" w:hAnsi="Arial Narrow" w:cs="Arial"/>
                <w:sz w:val="22"/>
              </w:rPr>
              <w:t>Dutko-Drevoproduct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069823A9" w14:textId="2796B37B" w:rsidR="00124DAE" w:rsidRPr="00124DAE" w:rsidRDefault="00124DAE" w:rsidP="003F6301">
            <w:pPr>
              <w:rPr>
                <w:rFonts w:ascii="Arial Narrow" w:hAnsi="Arial Narrow" w:cs="Arial"/>
                <w:sz w:val="22"/>
              </w:rPr>
            </w:pPr>
            <w:r w:rsidRPr="00124DAE">
              <w:rPr>
                <w:rFonts w:ascii="Arial Narrow" w:hAnsi="Arial Narrow" w:cs="Arial"/>
                <w:sz w:val="22"/>
              </w:rPr>
              <w:t>Osloboditeľov 1579/10, 066 01Humenné, (IČO: 37373455, SK)</w:t>
            </w:r>
          </w:p>
        </w:tc>
      </w:tr>
      <w:tr w:rsidR="00124DAE" w:rsidRPr="003F6301" w14:paraId="690CB579" w14:textId="77777777" w:rsidTr="00124DAE">
        <w:trPr>
          <w:trHeight w:val="230"/>
          <w:tblCellSpacing w:w="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707064B" w14:textId="77777777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  <w:p w14:paraId="056E202F" w14:textId="77777777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t>6.</w:t>
            </w:r>
          </w:p>
          <w:p w14:paraId="1E1EC5F8" w14:textId="67F5AD52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1D9D6D39" w14:textId="44862FDB" w:rsidR="00124DAE" w:rsidRDefault="00124DAE" w:rsidP="003F6301">
            <w:pPr>
              <w:rPr>
                <w:rFonts w:ascii="Arial Narrow" w:eastAsia="Calibri" w:hAnsi="Arial Narrow" w:cs="Calibr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   </w:t>
            </w:r>
            <w:proofErr w:type="spellStart"/>
            <w:r w:rsidRPr="00124DAE">
              <w:rPr>
                <w:rFonts w:ascii="Arial Narrow" w:hAnsi="Arial Narrow" w:cs="Arial"/>
                <w:sz w:val="22"/>
              </w:rPr>
              <w:t>jai</w:t>
            </w:r>
            <w:proofErr w:type="spellEnd"/>
            <w:r w:rsidRPr="00124DAE">
              <w:rPr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124DAE">
              <w:rPr>
                <w:rFonts w:ascii="Arial Narrow" w:hAnsi="Arial Narrow" w:cs="Arial"/>
                <w:sz w:val="22"/>
              </w:rPr>
              <w:t>group</w:t>
            </w:r>
            <w:proofErr w:type="spellEnd"/>
            <w:r w:rsidRPr="00124DAE">
              <w:rPr>
                <w:rFonts w:ascii="Arial Narrow" w:hAnsi="Arial Narrow" w:cs="Arial"/>
                <w:sz w:val="22"/>
              </w:rPr>
              <w:t xml:space="preserve"> s.r.o.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3B73EB0A" w14:textId="10BF7229" w:rsidR="00124DAE" w:rsidRPr="00124DAE" w:rsidRDefault="00124DAE" w:rsidP="003F6301">
            <w:pPr>
              <w:rPr>
                <w:rFonts w:ascii="Arial Narrow" w:hAnsi="Arial Narrow" w:cs="Arial"/>
                <w:sz w:val="22"/>
              </w:rPr>
            </w:pPr>
            <w:r w:rsidRPr="00124DAE">
              <w:rPr>
                <w:rFonts w:ascii="Arial Narrow" w:hAnsi="Arial Narrow" w:cs="Arial"/>
                <w:sz w:val="22"/>
              </w:rPr>
              <w:t>Farská 1339/44, 949 01 Nitra, (IČO: 45328919, SK)</w:t>
            </w:r>
          </w:p>
        </w:tc>
      </w:tr>
      <w:tr w:rsidR="00124DAE" w:rsidRPr="003F6301" w14:paraId="6B02C8E8" w14:textId="77777777" w:rsidTr="00124DAE">
        <w:trPr>
          <w:trHeight w:val="230"/>
          <w:tblCellSpacing w:w="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059DBBD" w14:textId="77777777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  <w:p w14:paraId="69DE57E4" w14:textId="77777777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t>7.</w:t>
            </w:r>
          </w:p>
          <w:p w14:paraId="37934B92" w14:textId="6CD55CE6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8C6FBAE" w14:textId="18A91E32" w:rsidR="00124DAE" w:rsidRDefault="00124DAE" w:rsidP="003F6301">
            <w:pPr>
              <w:rPr>
                <w:rFonts w:ascii="Arial Narrow" w:eastAsia="Calibri" w:hAnsi="Arial Narrow" w:cs="Calibri"/>
                <w:b/>
                <w:sz w:val="22"/>
                <w:szCs w:val="22"/>
              </w:rPr>
            </w:pPr>
            <w:r>
              <w:rPr>
                <w:rFonts w:ascii="Arial Narrow" w:eastAsia="Calibri" w:hAnsi="Arial Narrow" w:cs="Calibri"/>
                <w:b/>
                <w:sz w:val="22"/>
                <w:szCs w:val="22"/>
              </w:rPr>
              <w:t xml:space="preserve">   </w:t>
            </w:r>
            <w:r w:rsidRPr="00124DAE">
              <w:rPr>
                <w:rFonts w:ascii="Arial Narrow" w:hAnsi="Arial Narrow" w:cs="Arial"/>
                <w:sz w:val="22"/>
              </w:rPr>
              <w:t xml:space="preserve">H2B-GROUP, spol. s </w:t>
            </w:r>
            <w:proofErr w:type="spellStart"/>
            <w:r w:rsidRPr="00124DAE">
              <w:rPr>
                <w:rFonts w:ascii="Arial Narrow" w:hAnsi="Arial Narrow" w:cs="Arial"/>
                <w:sz w:val="22"/>
              </w:rPr>
              <w:t>r.o</w:t>
            </w:r>
            <w:proofErr w:type="spellEnd"/>
            <w:r w:rsidRPr="00124DAE">
              <w:rPr>
                <w:rFonts w:ascii="Arial Narrow" w:hAnsi="Arial Narrow" w:cs="Arial"/>
                <w:sz w:val="22"/>
              </w:rPr>
              <w:t>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74B1FB4E" w14:textId="41553BC4" w:rsidR="00124DAE" w:rsidRPr="00124DAE" w:rsidRDefault="00124DAE" w:rsidP="003F6301">
            <w:pPr>
              <w:rPr>
                <w:rFonts w:ascii="Arial Narrow" w:hAnsi="Arial Narrow" w:cs="Arial"/>
                <w:sz w:val="22"/>
              </w:rPr>
            </w:pPr>
            <w:r w:rsidRPr="00124DAE">
              <w:rPr>
                <w:rFonts w:ascii="Arial Narrow" w:hAnsi="Arial Narrow" w:cs="Arial"/>
                <w:sz w:val="22"/>
              </w:rPr>
              <w:t>Tibava 62, 073 01 Tibava, (IČO: 57370087, SK)</w:t>
            </w:r>
          </w:p>
        </w:tc>
      </w:tr>
      <w:tr w:rsidR="00124DAE" w:rsidRPr="003F6301" w14:paraId="69D538DE" w14:textId="77777777" w:rsidTr="00124DAE">
        <w:trPr>
          <w:trHeight w:val="230"/>
          <w:tblCellSpacing w:w="0" w:type="dxa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2860499A" w14:textId="77777777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  <w:p w14:paraId="07C595AB" w14:textId="77777777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  <w:r>
              <w:rPr>
                <w:rFonts w:ascii="Arial Narrow" w:eastAsia="Arial" w:hAnsi="Arial Narrow" w:cs="Arial"/>
                <w:sz w:val="22"/>
                <w:szCs w:val="22"/>
              </w:rPr>
              <w:t>8.</w:t>
            </w:r>
          </w:p>
          <w:p w14:paraId="64A2F0E3" w14:textId="11DEB8B2" w:rsidR="00124DAE" w:rsidRDefault="00124DAE" w:rsidP="003F6301">
            <w:pPr>
              <w:rPr>
                <w:rFonts w:ascii="Arial Narrow" w:eastAsia="Arial" w:hAnsi="Arial Narrow" w:cs="Arial"/>
                <w:sz w:val="22"/>
                <w:szCs w:val="22"/>
              </w:rPr>
            </w:pPr>
          </w:p>
        </w:tc>
        <w:tc>
          <w:tcPr>
            <w:tcW w:w="3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5A0011E6" w14:textId="4868A7C4" w:rsidR="00124DAE" w:rsidRDefault="00124DAE" w:rsidP="003F6301">
            <w:pPr>
              <w:rPr>
                <w:rFonts w:ascii="Arial Narrow" w:eastAsia="Calibri" w:hAnsi="Arial Narrow" w:cs="Calibri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</w:rPr>
              <w:t xml:space="preserve">   </w:t>
            </w:r>
            <w:proofErr w:type="spellStart"/>
            <w:r w:rsidRPr="00174F5F">
              <w:rPr>
                <w:rFonts w:ascii="Arial Narrow" w:hAnsi="Arial Narrow" w:cs="Arial"/>
                <w:sz w:val="22"/>
              </w:rPr>
              <w:t>Ramotech</w:t>
            </w:r>
            <w:proofErr w:type="spellEnd"/>
            <w:r w:rsidRPr="00174F5F">
              <w:rPr>
                <w:rFonts w:ascii="Arial Narrow" w:hAnsi="Arial Narrow" w:cs="Arial"/>
                <w:sz w:val="22"/>
              </w:rPr>
              <w:t xml:space="preserve"> s. r. o.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2" w:type="dxa"/>
              <w:left w:w="22" w:type="dxa"/>
              <w:bottom w:w="22" w:type="dxa"/>
              <w:right w:w="22" w:type="dxa"/>
            </w:tcMar>
            <w:vAlign w:val="center"/>
          </w:tcPr>
          <w:p w14:paraId="4FBB91CD" w14:textId="365FBACD" w:rsidR="00124DAE" w:rsidRPr="00124DAE" w:rsidRDefault="00124DAE" w:rsidP="003F6301">
            <w:pPr>
              <w:rPr>
                <w:rFonts w:ascii="Arial Narrow" w:hAnsi="Arial Narrow" w:cs="Arial"/>
                <w:sz w:val="22"/>
              </w:rPr>
            </w:pPr>
            <w:r w:rsidRPr="00124DAE">
              <w:rPr>
                <w:rFonts w:ascii="Arial Narrow" w:hAnsi="Arial Narrow" w:cs="Arial"/>
                <w:sz w:val="22"/>
              </w:rPr>
              <w:t>Richvald 123, 085 01 Bardejov, (IČO: 52700763, SK)</w:t>
            </w:r>
          </w:p>
        </w:tc>
      </w:tr>
    </w:tbl>
    <w:p w14:paraId="044F5DBE" w14:textId="77777777" w:rsidR="003F6301" w:rsidRPr="003F6301" w:rsidRDefault="003F6301" w:rsidP="003F6301">
      <w:pPr>
        <w:tabs>
          <w:tab w:val="left" w:pos="426"/>
        </w:tabs>
        <w:spacing w:line="360" w:lineRule="auto"/>
        <w:ind w:left="1068"/>
        <w:jc w:val="both"/>
        <w:rPr>
          <w:rFonts w:ascii="Arial Narrow" w:hAnsi="Arial Narrow" w:cs="Arial"/>
          <w:sz w:val="22"/>
          <w:szCs w:val="22"/>
        </w:rPr>
      </w:pPr>
    </w:p>
    <w:p w14:paraId="73CBED08" w14:textId="77777777" w:rsidR="00782B96" w:rsidRPr="005C184C" w:rsidRDefault="00AF57CB" w:rsidP="00E93E80">
      <w:pPr>
        <w:numPr>
          <w:ilvl w:val="0"/>
          <w:numId w:val="2"/>
        </w:numPr>
        <w:tabs>
          <w:tab w:val="left" w:pos="426"/>
        </w:tabs>
        <w:spacing w:line="360" w:lineRule="auto"/>
        <w:ind w:hanging="1068"/>
        <w:jc w:val="both"/>
        <w:rPr>
          <w:rFonts w:ascii="Arial Narrow" w:hAnsi="Arial Narrow" w:cs="Arial"/>
          <w:sz w:val="22"/>
          <w:szCs w:val="22"/>
        </w:rPr>
      </w:pPr>
      <w:r w:rsidRPr="005C184C">
        <w:rPr>
          <w:rFonts w:ascii="Arial Narrow" w:hAnsi="Arial Narrow" w:cs="Arial"/>
          <w:b/>
          <w:sz w:val="22"/>
          <w:szCs w:val="22"/>
        </w:rPr>
        <w:t xml:space="preserve">    </w:t>
      </w:r>
      <w:r w:rsidR="00272074" w:rsidRPr="005C184C">
        <w:rPr>
          <w:rFonts w:ascii="Arial Narrow" w:hAnsi="Arial Narrow" w:cs="Arial"/>
          <w:b/>
          <w:sz w:val="22"/>
          <w:szCs w:val="22"/>
        </w:rPr>
        <w:t>Zoznam vylúčených uchádzačov s uvedením dôvodu ich vylúčenia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6"/>
        <w:gridCol w:w="8622"/>
      </w:tblGrid>
      <w:tr w:rsidR="00CD3949" w:rsidRPr="005C184C" w14:paraId="2AE87544" w14:textId="77777777" w:rsidTr="00124DAE">
        <w:tc>
          <w:tcPr>
            <w:tcW w:w="786" w:type="dxa"/>
            <w:shd w:val="clear" w:color="auto" w:fill="A6A6A6"/>
          </w:tcPr>
          <w:p w14:paraId="71512FC8" w14:textId="77777777" w:rsidR="00CD3949" w:rsidRPr="005C184C" w:rsidRDefault="00CD3949" w:rsidP="002030B6">
            <w:pPr>
              <w:spacing w:line="360" w:lineRule="auto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C184C">
              <w:rPr>
                <w:rFonts w:ascii="Arial Narrow" w:hAnsi="Arial Narrow" w:cs="Arial"/>
                <w:b/>
                <w:sz w:val="22"/>
                <w:szCs w:val="22"/>
              </w:rPr>
              <w:t>P. č.:</w:t>
            </w:r>
          </w:p>
        </w:tc>
        <w:tc>
          <w:tcPr>
            <w:tcW w:w="8622" w:type="dxa"/>
            <w:shd w:val="clear" w:color="auto" w:fill="A6A6A6"/>
          </w:tcPr>
          <w:p w14:paraId="52A310CE" w14:textId="77777777" w:rsidR="00CD3949" w:rsidRPr="005C184C" w:rsidRDefault="00CD3949" w:rsidP="002030B6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C184C">
              <w:rPr>
                <w:rFonts w:ascii="Arial Narrow" w:hAnsi="Arial Narrow" w:cs="Arial"/>
                <w:b/>
                <w:sz w:val="22"/>
                <w:szCs w:val="22"/>
              </w:rPr>
              <w:t xml:space="preserve">Obchodné meno/názov </w:t>
            </w:r>
          </w:p>
          <w:p w14:paraId="54C88022" w14:textId="77777777" w:rsidR="00CD3949" w:rsidRPr="005C184C" w:rsidRDefault="00CD3949" w:rsidP="002030B6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5C184C">
              <w:rPr>
                <w:rFonts w:ascii="Arial Narrow" w:hAnsi="Arial Narrow" w:cs="Arial"/>
                <w:b/>
                <w:sz w:val="22"/>
                <w:szCs w:val="22"/>
              </w:rPr>
              <w:t xml:space="preserve">Sídlo/miesto podnikania </w:t>
            </w:r>
          </w:p>
        </w:tc>
      </w:tr>
      <w:tr w:rsidR="00CD3949" w:rsidRPr="005C184C" w14:paraId="3D5C2F41" w14:textId="77777777" w:rsidTr="00124DAE">
        <w:trPr>
          <w:trHeight w:val="750"/>
        </w:trPr>
        <w:tc>
          <w:tcPr>
            <w:tcW w:w="786" w:type="dxa"/>
          </w:tcPr>
          <w:p w14:paraId="32E76E2C" w14:textId="77777777" w:rsidR="00CD3949" w:rsidRPr="005C184C" w:rsidRDefault="00CD3949" w:rsidP="00363445">
            <w:pPr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8622" w:type="dxa"/>
          </w:tcPr>
          <w:p w14:paraId="737A57DC" w14:textId="77777777" w:rsidR="00CD3949" w:rsidRPr="00124DAE" w:rsidRDefault="00CD3949" w:rsidP="00363445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24DAE">
              <w:rPr>
                <w:rFonts w:ascii="Arial Narrow" w:hAnsi="Arial Narrow" w:cs="Arial"/>
                <w:b/>
                <w:sz w:val="22"/>
                <w:szCs w:val="22"/>
              </w:rPr>
              <w:t xml:space="preserve">Vylúčený uchádzač: </w:t>
            </w:r>
          </w:p>
          <w:p w14:paraId="378996DF" w14:textId="77777777" w:rsidR="00B32DFF" w:rsidRPr="00124DAE" w:rsidRDefault="00782B96" w:rsidP="00363445">
            <w:pPr>
              <w:rPr>
                <w:rFonts w:ascii="Arial Narrow" w:hAnsi="Arial Narrow" w:cs="Arial"/>
                <w:sz w:val="22"/>
                <w:szCs w:val="22"/>
              </w:rPr>
            </w:pPr>
            <w:r w:rsidRPr="00124DAE">
              <w:rPr>
                <w:rFonts w:ascii="Arial Narrow" w:hAnsi="Arial Narrow" w:cs="Arial"/>
                <w:sz w:val="22"/>
                <w:szCs w:val="22"/>
              </w:rPr>
              <w:t>Žiaden uchádzač nebol vylúčený.</w:t>
            </w:r>
          </w:p>
          <w:p w14:paraId="346DBDE8" w14:textId="77777777" w:rsidR="00555337" w:rsidRPr="00124DAE" w:rsidRDefault="00555337" w:rsidP="00B32DF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4163E39" w14:textId="77777777" w:rsidR="00750804" w:rsidRPr="00124DAE" w:rsidRDefault="00CD3949" w:rsidP="00B32DFF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124DAE">
              <w:rPr>
                <w:rFonts w:ascii="Arial Narrow" w:hAnsi="Arial Narrow" w:cs="Arial"/>
                <w:b/>
                <w:sz w:val="22"/>
                <w:szCs w:val="22"/>
              </w:rPr>
              <w:t>Dôvod vylúčenia:</w:t>
            </w:r>
            <w:r w:rsidR="00782B96" w:rsidRPr="00124DAE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14:paraId="711B3F66" w14:textId="2A46401C" w:rsidR="00CD3949" w:rsidRPr="005C184C" w:rsidRDefault="00782B96" w:rsidP="00B32DFF">
            <w:pPr>
              <w:rPr>
                <w:rFonts w:ascii="Arial Narrow" w:hAnsi="Arial Narrow" w:cs="Arial"/>
                <w:sz w:val="22"/>
                <w:szCs w:val="22"/>
              </w:rPr>
            </w:pPr>
            <w:r w:rsidRPr="00124DAE">
              <w:rPr>
                <w:rFonts w:ascii="Arial Narrow" w:hAnsi="Arial Narrow" w:cs="Arial"/>
                <w:b/>
                <w:sz w:val="22"/>
                <w:szCs w:val="22"/>
              </w:rPr>
              <w:t>-</w:t>
            </w:r>
            <w:r w:rsidRPr="005C184C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</w:tr>
    </w:tbl>
    <w:p w14:paraId="148DAC8E" w14:textId="77777777" w:rsidR="009D3DCC" w:rsidRDefault="009D3DCC" w:rsidP="009D3DCC">
      <w:pPr>
        <w:ind w:left="1068"/>
        <w:jc w:val="both"/>
        <w:rPr>
          <w:rFonts w:ascii="Arial Narrow" w:hAnsi="Arial Narrow" w:cs="Arial"/>
          <w:b/>
          <w:sz w:val="22"/>
          <w:szCs w:val="22"/>
        </w:rPr>
      </w:pPr>
    </w:p>
    <w:p w14:paraId="1A217232" w14:textId="77777777" w:rsidR="00F87F40" w:rsidRDefault="00F87F40" w:rsidP="009D3DCC">
      <w:pPr>
        <w:ind w:left="1068"/>
        <w:jc w:val="both"/>
        <w:rPr>
          <w:rFonts w:ascii="Arial Narrow" w:hAnsi="Arial Narrow" w:cs="Arial"/>
          <w:b/>
          <w:sz w:val="22"/>
          <w:szCs w:val="22"/>
        </w:rPr>
      </w:pPr>
    </w:p>
    <w:p w14:paraId="3410F58B" w14:textId="77777777" w:rsidR="00AF57CB" w:rsidRPr="005C184C" w:rsidRDefault="00C831C0" w:rsidP="00E93E80">
      <w:pPr>
        <w:numPr>
          <w:ilvl w:val="0"/>
          <w:numId w:val="2"/>
        </w:numPr>
        <w:tabs>
          <w:tab w:val="left" w:pos="567"/>
        </w:tabs>
        <w:ind w:hanging="1068"/>
        <w:jc w:val="both"/>
        <w:rPr>
          <w:rFonts w:ascii="Arial Narrow" w:hAnsi="Arial Narrow" w:cs="Arial"/>
          <w:b/>
          <w:sz w:val="22"/>
          <w:szCs w:val="22"/>
        </w:rPr>
      </w:pPr>
      <w:r w:rsidRPr="005C184C">
        <w:rPr>
          <w:rFonts w:ascii="Arial Narrow" w:hAnsi="Arial Narrow" w:cs="Arial"/>
          <w:b/>
          <w:sz w:val="22"/>
          <w:szCs w:val="22"/>
        </w:rPr>
        <w:t>Dôvody vylúčenia mimoriadne nízkych ponúk</w:t>
      </w:r>
    </w:p>
    <w:p w14:paraId="747F10BC" w14:textId="6E390EDD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Žiaden uchádzač nebol vylúčený z</w:t>
      </w:r>
      <w:r w:rsidRPr="00124DAE">
        <w:rPr>
          <w:rFonts w:ascii="Arial" w:hAnsi="Arial" w:cs="Arial"/>
          <w:sz w:val="22"/>
          <w:szCs w:val="22"/>
        </w:rPr>
        <w:t> </w:t>
      </w:r>
      <w:r w:rsidRPr="00124DAE">
        <w:rPr>
          <w:rFonts w:ascii="Arial Narrow" w:hAnsi="Arial Narrow" w:cs="Arial"/>
          <w:sz w:val="22"/>
          <w:szCs w:val="22"/>
        </w:rPr>
        <w:t>d</w:t>
      </w:r>
      <w:r w:rsidRPr="00124DAE">
        <w:rPr>
          <w:rFonts w:ascii="Arial Narrow" w:hAnsi="Arial Narrow" w:cs="Arial Narrow"/>
          <w:sz w:val="22"/>
          <w:szCs w:val="22"/>
        </w:rPr>
        <w:t>ô</w:t>
      </w:r>
      <w:r w:rsidRPr="00124DAE">
        <w:rPr>
          <w:rFonts w:ascii="Arial Narrow" w:hAnsi="Arial Narrow" w:cs="Arial"/>
          <w:sz w:val="22"/>
          <w:szCs w:val="22"/>
        </w:rPr>
        <w:t>vodu mimoriadne n</w:t>
      </w:r>
      <w:r w:rsidRPr="00124DAE">
        <w:rPr>
          <w:rFonts w:ascii="Arial Narrow" w:hAnsi="Arial Narrow" w:cs="Arial Narrow"/>
          <w:sz w:val="22"/>
          <w:szCs w:val="22"/>
        </w:rPr>
        <w:t>í</w:t>
      </w:r>
      <w:r w:rsidRPr="00124DAE">
        <w:rPr>
          <w:rFonts w:ascii="Arial Narrow" w:hAnsi="Arial Narrow" w:cs="Arial"/>
          <w:sz w:val="22"/>
          <w:szCs w:val="22"/>
        </w:rPr>
        <w:t>zkej ponuky. Komisia sa zaoberala celkovou cenou uch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dza</w:t>
      </w:r>
      <w:r w:rsidRPr="00124DAE">
        <w:rPr>
          <w:rFonts w:ascii="Arial Narrow" w:hAnsi="Arial Narrow" w:cs="Arial Narrow"/>
          <w:sz w:val="22"/>
          <w:szCs w:val="22"/>
        </w:rPr>
        <w:t>č</w:t>
      </w:r>
      <w:r w:rsidRPr="00124DAE">
        <w:rPr>
          <w:rFonts w:ascii="Arial Narrow" w:hAnsi="Arial Narrow" w:cs="Arial"/>
          <w:sz w:val="22"/>
          <w:szCs w:val="22"/>
        </w:rPr>
        <w:t xml:space="preserve">a </w:t>
      </w:r>
      <w:r w:rsidRPr="00124DAE">
        <w:rPr>
          <w:rFonts w:ascii="Arial Narrow" w:hAnsi="Arial Narrow" w:cs="Arial Narrow"/>
          <w:sz w:val="22"/>
          <w:szCs w:val="22"/>
        </w:rPr>
        <w:t>č</w:t>
      </w:r>
      <w:r w:rsidRPr="00124DAE">
        <w:rPr>
          <w:rFonts w:ascii="Arial Narrow" w:hAnsi="Arial Narrow" w:cs="Arial"/>
          <w:sz w:val="22"/>
          <w:szCs w:val="22"/>
        </w:rPr>
        <w:t>. 4, ktor</w:t>
      </w:r>
      <w:r w:rsidRPr="00124DAE">
        <w:rPr>
          <w:rFonts w:ascii="Arial Narrow" w:hAnsi="Arial Narrow" w:cs="Arial Narrow"/>
          <w:sz w:val="22"/>
          <w:szCs w:val="22"/>
        </w:rPr>
        <w:t>ý</w:t>
      </w:r>
      <w:r w:rsidRPr="00124DAE">
        <w:rPr>
          <w:rFonts w:ascii="Arial Narrow" w:hAnsi="Arial Narrow" w:cs="Arial"/>
          <w:sz w:val="22"/>
          <w:szCs w:val="22"/>
        </w:rPr>
        <w:t xml:space="preserve"> sa umiestnil na prvom mieste v porad</w:t>
      </w:r>
      <w:r w:rsidRPr="00124DAE">
        <w:rPr>
          <w:rFonts w:ascii="Arial Narrow" w:hAnsi="Arial Narrow" w:cs="Arial Narrow"/>
          <w:sz w:val="22"/>
          <w:szCs w:val="22"/>
        </w:rPr>
        <w:t>í</w:t>
      </w:r>
      <w:r w:rsidRPr="00124DAE">
        <w:rPr>
          <w:rFonts w:ascii="Arial Narrow" w:hAnsi="Arial Narrow" w:cs="Arial"/>
          <w:sz w:val="22"/>
          <w:szCs w:val="22"/>
        </w:rPr>
        <w:t xml:space="preserve">, za </w:t>
      </w:r>
      <w:r w:rsidRPr="00124DAE">
        <w:rPr>
          <w:rFonts w:ascii="Arial Narrow" w:hAnsi="Arial Narrow" w:cs="Arial Narrow"/>
          <w:sz w:val="22"/>
          <w:szCs w:val="22"/>
        </w:rPr>
        <w:t>úč</w:t>
      </w:r>
      <w:r w:rsidRPr="00124DAE">
        <w:rPr>
          <w:rFonts w:ascii="Arial Narrow" w:hAnsi="Arial Narrow" w:cs="Arial"/>
          <w:sz w:val="22"/>
          <w:szCs w:val="22"/>
        </w:rPr>
        <w:t>elom pos</w:t>
      </w:r>
      <w:r w:rsidRPr="00124DAE">
        <w:rPr>
          <w:rFonts w:ascii="Arial Narrow" w:hAnsi="Arial Narrow" w:cs="Arial Narrow"/>
          <w:sz w:val="22"/>
          <w:szCs w:val="22"/>
        </w:rPr>
        <w:t>ú</w:t>
      </w:r>
      <w:r w:rsidRPr="00124DAE">
        <w:rPr>
          <w:rFonts w:ascii="Arial Narrow" w:hAnsi="Arial Narrow" w:cs="Arial"/>
          <w:sz w:val="22"/>
          <w:szCs w:val="22"/>
        </w:rPr>
        <w:t>denia existencie/ neexistencie mimoriadne n</w:t>
      </w:r>
      <w:r w:rsidRPr="00124DAE">
        <w:rPr>
          <w:rFonts w:ascii="Arial Narrow" w:hAnsi="Arial Narrow" w:cs="Arial Narrow"/>
          <w:sz w:val="22"/>
          <w:szCs w:val="22"/>
        </w:rPr>
        <w:t>í</w:t>
      </w:r>
      <w:r w:rsidRPr="00124DAE">
        <w:rPr>
          <w:rFonts w:ascii="Arial Narrow" w:hAnsi="Arial Narrow" w:cs="Arial"/>
          <w:sz w:val="22"/>
          <w:szCs w:val="22"/>
        </w:rPr>
        <w:t>zkej ponuky. Komisia d</w:t>
      </w:r>
      <w:r w:rsidRPr="00124DAE">
        <w:rPr>
          <w:rFonts w:ascii="Arial Narrow" w:hAnsi="Arial Narrow" w:cs="Arial Narrow"/>
          <w:sz w:val="22"/>
          <w:szCs w:val="22"/>
        </w:rPr>
        <w:t>ň</w:t>
      </w:r>
      <w:r w:rsidRPr="00124DAE">
        <w:rPr>
          <w:rFonts w:ascii="Arial Narrow" w:hAnsi="Arial Narrow" w:cs="Arial"/>
          <w:sz w:val="22"/>
          <w:szCs w:val="22"/>
        </w:rPr>
        <w:t>a 13.3.2026 zaslala uch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dza</w:t>
      </w:r>
      <w:r w:rsidRPr="00124DAE">
        <w:rPr>
          <w:rFonts w:ascii="Arial Narrow" w:hAnsi="Arial Narrow" w:cs="Arial Narrow"/>
          <w:sz w:val="22"/>
          <w:szCs w:val="22"/>
        </w:rPr>
        <w:t>č</w:t>
      </w:r>
      <w:r w:rsidRPr="00124DAE">
        <w:rPr>
          <w:rFonts w:ascii="Arial Narrow" w:hAnsi="Arial Narrow" w:cs="Arial"/>
          <w:sz w:val="22"/>
          <w:szCs w:val="22"/>
        </w:rPr>
        <w:t xml:space="preserve">ovi </w:t>
      </w:r>
      <w:r w:rsidRPr="00124DAE">
        <w:rPr>
          <w:rFonts w:ascii="Arial Narrow" w:hAnsi="Arial Narrow" w:cs="Arial Narrow"/>
          <w:sz w:val="22"/>
          <w:szCs w:val="22"/>
        </w:rPr>
        <w:t>„Ž</w:t>
      </w:r>
      <w:r w:rsidRPr="00124DAE">
        <w:rPr>
          <w:rFonts w:ascii="Arial Narrow" w:hAnsi="Arial Narrow" w:cs="Arial"/>
          <w:sz w:val="22"/>
          <w:szCs w:val="22"/>
        </w:rPr>
        <w:t>iados</w:t>
      </w:r>
      <w:r w:rsidRPr="00124DAE">
        <w:rPr>
          <w:rFonts w:ascii="Arial Narrow" w:hAnsi="Arial Narrow" w:cs="Arial Narrow"/>
          <w:sz w:val="22"/>
          <w:szCs w:val="22"/>
        </w:rPr>
        <w:t>ť</w:t>
      </w:r>
      <w:r w:rsidRPr="00124DAE">
        <w:rPr>
          <w:rFonts w:ascii="Arial Narrow" w:hAnsi="Arial Narrow" w:cs="Arial"/>
          <w:sz w:val="22"/>
          <w:szCs w:val="22"/>
        </w:rPr>
        <w:t xml:space="preserve"> o vysvetlenie predlo</w:t>
      </w:r>
      <w:r w:rsidRPr="00124DAE">
        <w:rPr>
          <w:rFonts w:ascii="Arial Narrow" w:hAnsi="Arial Narrow" w:cs="Arial Narrow"/>
          <w:sz w:val="22"/>
          <w:szCs w:val="22"/>
        </w:rPr>
        <w:t>ž</w:t>
      </w:r>
      <w:r w:rsidRPr="00124DAE">
        <w:rPr>
          <w:rFonts w:ascii="Arial Narrow" w:hAnsi="Arial Narrow" w:cs="Arial"/>
          <w:sz w:val="22"/>
          <w:szCs w:val="22"/>
        </w:rPr>
        <w:t>enej celkovej ceny a predlo</w:t>
      </w:r>
      <w:r w:rsidRPr="00124DAE">
        <w:rPr>
          <w:rFonts w:ascii="Arial Narrow" w:hAnsi="Arial Narrow" w:cs="Arial Narrow"/>
          <w:sz w:val="22"/>
          <w:szCs w:val="22"/>
        </w:rPr>
        <w:t>ž</w:t>
      </w:r>
      <w:r w:rsidRPr="00124DAE">
        <w:rPr>
          <w:rFonts w:ascii="Arial Narrow" w:hAnsi="Arial Narrow" w:cs="Arial"/>
          <w:sz w:val="22"/>
          <w:szCs w:val="22"/>
        </w:rPr>
        <w:t>enie dokladov nahraden</w:t>
      </w:r>
      <w:r w:rsidRPr="00124DAE">
        <w:rPr>
          <w:rFonts w:ascii="Arial Narrow" w:hAnsi="Arial Narrow" w:cs="Arial Narrow"/>
          <w:sz w:val="22"/>
          <w:szCs w:val="22"/>
        </w:rPr>
        <w:t>ý</w:t>
      </w:r>
      <w:r w:rsidRPr="00124DAE">
        <w:rPr>
          <w:rFonts w:ascii="Arial Narrow" w:hAnsi="Arial Narrow" w:cs="Arial"/>
          <w:sz w:val="22"/>
          <w:szCs w:val="22"/>
        </w:rPr>
        <w:t>ch jednotn</w:t>
      </w:r>
      <w:r w:rsidRPr="00124DAE">
        <w:rPr>
          <w:rFonts w:ascii="Arial Narrow" w:hAnsi="Arial Narrow" w:cs="Arial Narrow"/>
          <w:sz w:val="22"/>
          <w:szCs w:val="22"/>
        </w:rPr>
        <w:t>ý</w:t>
      </w:r>
      <w:r w:rsidRPr="00124DAE">
        <w:rPr>
          <w:rFonts w:ascii="Arial Narrow" w:hAnsi="Arial Narrow" w:cs="Arial"/>
          <w:sz w:val="22"/>
          <w:szCs w:val="22"/>
        </w:rPr>
        <w:t>m eur</w:t>
      </w:r>
      <w:r w:rsidRPr="00124DAE">
        <w:rPr>
          <w:rFonts w:ascii="Arial Narrow" w:hAnsi="Arial Narrow" w:cs="Arial Narrow"/>
          <w:sz w:val="22"/>
          <w:szCs w:val="22"/>
        </w:rPr>
        <w:t>ó</w:t>
      </w:r>
      <w:r w:rsidRPr="00124DAE">
        <w:rPr>
          <w:rFonts w:ascii="Arial Narrow" w:hAnsi="Arial Narrow" w:cs="Arial"/>
          <w:sz w:val="22"/>
          <w:szCs w:val="22"/>
        </w:rPr>
        <w:t>pskym dokumentom</w:t>
      </w:r>
      <w:r w:rsidRPr="00124DAE">
        <w:rPr>
          <w:rFonts w:ascii="Arial Narrow" w:hAnsi="Arial Narrow" w:cs="Arial Narrow"/>
          <w:sz w:val="22"/>
          <w:szCs w:val="22"/>
        </w:rPr>
        <w:t>“</w:t>
      </w:r>
      <w:r w:rsidRPr="00124DAE">
        <w:rPr>
          <w:rFonts w:ascii="Arial Narrow" w:hAnsi="Arial Narrow" w:cs="Arial"/>
          <w:sz w:val="22"/>
          <w:szCs w:val="22"/>
        </w:rPr>
        <w:t>. Komisia po otvoren</w:t>
      </w:r>
      <w:r w:rsidRPr="00124DAE">
        <w:rPr>
          <w:rFonts w:ascii="Arial Narrow" w:hAnsi="Arial Narrow" w:cs="Arial Narrow"/>
          <w:sz w:val="22"/>
          <w:szCs w:val="22"/>
        </w:rPr>
        <w:t>í</w:t>
      </w:r>
      <w:r w:rsidRPr="00124DAE">
        <w:rPr>
          <w:rFonts w:ascii="Arial Narrow" w:hAnsi="Arial Narrow" w:cs="Arial"/>
          <w:sz w:val="22"/>
          <w:szCs w:val="22"/>
        </w:rPr>
        <w:t xml:space="preserve"> predlo</w:t>
      </w:r>
      <w:r w:rsidRPr="00124DAE">
        <w:rPr>
          <w:rFonts w:ascii="Arial Narrow" w:hAnsi="Arial Narrow" w:cs="Arial Narrow"/>
          <w:sz w:val="22"/>
          <w:szCs w:val="22"/>
        </w:rPr>
        <w:t>ž</w:t>
      </w:r>
      <w:r w:rsidRPr="00124DAE">
        <w:rPr>
          <w:rFonts w:ascii="Arial Narrow" w:hAnsi="Arial Narrow" w:cs="Arial"/>
          <w:sz w:val="22"/>
          <w:szCs w:val="22"/>
        </w:rPr>
        <w:t>en</w:t>
      </w:r>
      <w:r w:rsidRPr="00124DAE">
        <w:rPr>
          <w:rFonts w:ascii="Arial Narrow" w:hAnsi="Arial Narrow" w:cs="Arial Narrow"/>
          <w:sz w:val="22"/>
          <w:szCs w:val="22"/>
        </w:rPr>
        <w:t>ý</w:t>
      </w:r>
      <w:r w:rsidRPr="00124DAE">
        <w:rPr>
          <w:rFonts w:ascii="Arial Narrow" w:hAnsi="Arial Narrow" w:cs="Arial"/>
          <w:sz w:val="22"/>
          <w:szCs w:val="22"/>
        </w:rPr>
        <w:t>ch pon</w:t>
      </w:r>
      <w:r w:rsidRPr="00124DAE">
        <w:rPr>
          <w:rFonts w:ascii="Arial Narrow" w:hAnsi="Arial Narrow" w:cs="Arial Narrow"/>
          <w:sz w:val="22"/>
          <w:szCs w:val="22"/>
        </w:rPr>
        <w:t>ú</w:t>
      </w:r>
      <w:r w:rsidRPr="00124DAE">
        <w:rPr>
          <w:rFonts w:ascii="Arial Narrow" w:hAnsi="Arial Narrow" w:cs="Arial"/>
          <w:sz w:val="22"/>
          <w:szCs w:val="22"/>
        </w:rPr>
        <w:t>k a po uplatnen</w:t>
      </w:r>
      <w:r w:rsidRPr="00124DAE">
        <w:rPr>
          <w:rFonts w:ascii="Arial Narrow" w:hAnsi="Arial Narrow" w:cs="Arial Narrow"/>
          <w:sz w:val="22"/>
          <w:szCs w:val="22"/>
        </w:rPr>
        <w:t>í</w:t>
      </w:r>
      <w:r w:rsidRPr="00124DAE">
        <w:rPr>
          <w:rFonts w:ascii="Arial Narrow" w:hAnsi="Arial Narrow" w:cs="Arial"/>
          <w:sz w:val="22"/>
          <w:szCs w:val="22"/>
        </w:rPr>
        <w:t xml:space="preserve"> krit</w:t>
      </w:r>
      <w:r w:rsidRPr="00124DAE">
        <w:rPr>
          <w:rFonts w:ascii="Arial Narrow" w:hAnsi="Arial Narrow" w:cs="Arial Narrow"/>
          <w:sz w:val="22"/>
          <w:szCs w:val="22"/>
        </w:rPr>
        <w:t>é</w:t>
      </w:r>
      <w:r w:rsidRPr="00124DAE">
        <w:rPr>
          <w:rFonts w:ascii="Arial Narrow" w:hAnsi="Arial Narrow" w:cs="Arial"/>
          <w:sz w:val="22"/>
          <w:szCs w:val="22"/>
        </w:rPr>
        <w:t>ri</w:t>
      </w:r>
      <w:r w:rsidRPr="00124DAE">
        <w:rPr>
          <w:rFonts w:ascii="Arial Narrow" w:hAnsi="Arial Narrow" w:cs="Arial Narrow"/>
          <w:sz w:val="22"/>
          <w:szCs w:val="22"/>
        </w:rPr>
        <w:t>í</w:t>
      </w:r>
      <w:r w:rsidRPr="00124DAE">
        <w:rPr>
          <w:rFonts w:ascii="Arial Narrow" w:hAnsi="Arial Narrow" w:cs="Arial"/>
          <w:sz w:val="22"/>
          <w:szCs w:val="22"/>
        </w:rPr>
        <w:t xml:space="preserve"> na vyhodnotenie ponúk vyhodnotila ponuku uchádzača č.4 predbežne na prvom mieste v poradí a následne pristúpila k vyhodnocovaniu jeho ponuky. Predpokladaná hodnota zákazky (ďalej len „PHZ“) na tento predmet zákazky bola určená vo výške 221</w:t>
      </w:r>
      <w:r w:rsidRPr="00124DAE">
        <w:rPr>
          <w:rFonts w:ascii="Arial" w:hAnsi="Arial" w:cs="Arial"/>
          <w:sz w:val="22"/>
          <w:szCs w:val="22"/>
        </w:rPr>
        <w:t> </w:t>
      </w:r>
      <w:r w:rsidRPr="00124DAE">
        <w:rPr>
          <w:rFonts w:ascii="Arial Narrow" w:hAnsi="Arial Narrow" w:cs="Arial"/>
          <w:sz w:val="22"/>
          <w:szCs w:val="22"/>
        </w:rPr>
        <w:t>000 EUR bez DPH, ktor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 xml:space="preserve"> bola stanoven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 xml:space="preserve"> na z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klade skuto</w:t>
      </w:r>
      <w:r w:rsidRPr="00124DAE">
        <w:rPr>
          <w:rFonts w:ascii="Arial Narrow" w:hAnsi="Arial Narrow" w:cs="Arial Narrow"/>
          <w:sz w:val="22"/>
          <w:szCs w:val="22"/>
        </w:rPr>
        <w:t>č</w:t>
      </w:r>
      <w:r w:rsidRPr="00124DAE">
        <w:rPr>
          <w:rFonts w:ascii="Arial Narrow" w:hAnsi="Arial Narrow" w:cs="Arial"/>
          <w:sz w:val="22"/>
          <w:szCs w:val="22"/>
        </w:rPr>
        <w:t>n</w:t>
      </w:r>
      <w:r w:rsidRPr="00124DAE">
        <w:rPr>
          <w:rFonts w:ascii="Arial Narrow" w:hAnsi="Arial Narrow" w:cs="Arial Narrow"/>
          <w:sz w:val="22"/>
          <w:szCs w:val="22"/>
        </w:rPr>
        <w:t>ý</w:t>
      </w:r>
      <w:r w:rsidRPr="00124DAE">
        <w:rPr>
          <w:rFonts w:ascii="Arial Narrow" w:hAnsi="Arial Narrow" w:cs="Arial"/>
          <w:sz w:val="22"/>
          <w:szCs w:val="22"/>
        </w:rPr>
        <w:t>ch n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kladov za rok 2024 a upraven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 xml:space="preserve"> o o</w:t>
      </w:r>
      <w:r w:rsidRPr="00124DAE">
        <w:rPr>
          <w:rFonts w:ascii="Arial Narrow" w:hAnsi="Arial Narrow" w:cs="Arial Narrow"/>
          <w:sz w:val="22"/>
          <w:szCs w:val="22"/>
        </w:rPr>
        <w:t>č</w:t>
      </w:r>
      <w:r w:rsidRPr="00124DAE">
        <w:rPr>
          <w:rFonts w:ascii="Arial Narrow" w:hAnsi="Arial Narrow" w:cs="Arial"/>
          <w:sz w:val="22"/>
          <w:szCs w:val="22"/>
        </w:rPr>
        <w:t>ak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van</w:t>
      </w:r>
      <w:r w:rsidRPr="00124DAE">
        <w:rPr>
          <w:rFonts w:ascii="Arial Narrow" w:hAnsi="Arial Narrow" w:cs="Arial Narrow"/>
          <w:sz w:val="22"/>
          <w:szCs w:val="22"/>
        </w:rPr>
        <w:t>é</w:t>
      </w:r>
      <w:r w:rsidRPr="00124DAE">
        <w:rPr>
          <w:rFonts w:ascii="Arial Narrow" w:hAnsi="Arial Narrow" w:cs="Arial"/>
          <w:sz w:val="22"/>
          <w:szCs w:val="22"/>
        </w:rPr>
        <w:t xml:space="preserve"> nav</w:t>
      </w:r>
      <w:r w:rsidRPr="00124DAE">
        <w:rPr>
          <w:rFonts w:ascii="Arial Narrow" w:hAnsi="Arial Narrow" w:cs="Arial Narrow"/>
          <w:sz w:val="22"/>
          <w:szCs w:val="22"/>
        </w:rPr>
        <w:t>ýš</w:t>
      </w:r>
      <w:r w:rsidRPr="00124DAE">
        <w:rPr>
          <w:rFonts w:ascii="Arial Narrow" w:hAnsi="Arial Narrow" w:cs="Arial"/>
          <w:sz w:val="22"/>
          <w:szCs w:val="22"/>
        </w:rPr>
        <w:t>enie, ktor</w:t>
      </w:r>
      <w:r w:rsidRPr="00124DAE">
        <w:rPr>
          <w:rFonts w:ascii="Arial Narrow" w:hAnsi="Arial Narrow" w:cs="Arial Narrow"/>
          <w:sz w:val="22"/>
          <w:szCs w:val="22"/>
        </w:rPr>
        <w:t>é</w:t>
      </w:r>
      <w:r w:rsidRPr="00124DAE">
        <w:rPr>
          <w:rFonts w:ascii="Arial Narrow" w:hAnsi="Arial Narrow" w:cs="Arial"/>
          <w:sz w:val="22"/>
          <w:szCs w:val="22"/>
        </w:rPr>
        <w:t xml:space="preserve"> je ovplyvnen</w:t>
      </w:r>
      <w:r w:rsidRPr="00124DAE">
        <w:rPr>
          <w:rFonts w:ascii="Arial Narrow" w:hAnsi="Arial Narrow" w:cs="Arial Narrow"/>
          <w:sz w:val="22"/>
          <w:szCs w:val="22"/>
        </w:rPr>
        <w:t>é</w:t>
      </w:r>
      <w:r w:rsidRPr="00124DAE">
        <w:rPr>
          <w:rFonts w:ascii="Arial Narrow" w:hAnsi="Arial Narrow" w:cs="Arial"/>
          <w:sz w:val="22"/>
          <w:szCs w:val="22"/>
        </w:rPr>
        <w:t xml:space="preserve"> v</w:t>
      </w:r>
      <w:r w:rsidRPr="00124DAE">
        <w:rPr>
          <w:rFonts w:ascii="Arial Narrow" w:hAnsi="Arial Narrow" w:cs="Arial Narrow"/>
          <w:sz w:val="22"/>
          <w:szCs w:val="22"/>
        </w:rPr>
        <w:t>ý</w:t>
      </w:r>
      <w:r w:rsidRPr="00124DAE">
        <w:rPr>
          <w:rFonts w:ascii="Arial Narrow" w:hAnsi="Arial Narrow" w:cs="Arial"/>
          <w:sz w:val="22"/>
          <w:szCs w:val="22"/>
        </w:rPr>
        <w:t>vojom cien palivov</w:t>
      </w:r>
      <w:r w:rsidRPr="00124DAE">
        <w:rPr>
          <w:rFonts w:ascii="Arial Narrow" w:hAnsi="Arial Narrow" w:cs="Arial Narrow"/>
          <w:sz w:val="22"/>
          <w:szCs w:val="22"/>
        </w:rPr>
        <w:t>é</w:t>
      </w:r>
      <w:r w:rsidRPr="00124DAE">
        <w:rPr>
          <w:rFonts w:ascii="Arial Narrow" w:hAnsi="Arial Narrow" w:cs="Arial"/>
          <w:sz w:val="22"/>
          <w:szCs w:val="22"/>
        </w:rPr>
        <w:t>ho dreva na trhu. Ponuka uch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dza</w:t>
      </w:r>
      <w:r w:rsidRPr="00124DAE">
        <w:rPr>
          <w:rFonts w:ascii="Arial Narrow" w:hAnsi="Arial Narrow" w:cs="Arial Narrow"/>
          <w:sz w:val="22"/>
          <w:szCs w:val="22"/>
        </w:rPr>
        <w:t>č</w:t>
      </w:r>
      <w:r w:rsidRPr="00124DAE">
        <w:rPr>
          <w:rFonts w:ascii="Arial Narrow" w:hAnsi="Arial Narrow" w:cs="Arial"/>
          <w:sz w:val="22"/>
          <w:szCs w:val="22"/>
        </w:rPr>
        <w:t xml:space="preserve">a </w:t>
      </w:r>
      <w:r w:rsidRPr="00124DAE">
        <w:rPr>
          <w:rFonts w:ascii="Arial Narrow" w:hAnsi="Arial Narrow" w:cs="Arial Narrow"/>
          <w:sz w:val="22"/>
          <w:szCs w:val="22"/>
        </w:rPr>
        <w:t>č</w:t>
      </w:r>
      <w:r w:rsidRPr="00124DAE">
        <w:rPr>
          <w:rFonts w:ascii="Arial Narrow" w:hAnsi="Arial Narrow" w:cs="Arial"/>
          <w:sz w:val="22"/>
          <w:szCs w:val="22"/>
        </w:rPr>
        <w:t>.4 je najni</w:t>
      </w:r>
      <w:r w:rsidRPr="00124DAE">
        <w:rPr>
          <w:rFonts w:ascii="Arial Narrow" w:hAnsi="Arial Narrow" w:cs="Arial Narrow"/>
          <w:sz w:val="22"/>
          <w:szCs w:val="22"/>
        </w:rPr>
        <w:t>žš</w:t>
      </w:r>
      <w:r w:rsidRPr="00124DAE">
        <w:rPr>
          <w:rFonts w:ascii="Arial Narrow" w:hAnsi="Arial Narrow" w:cs="Arial"/>
          <w:sz w:val="22"/>
          <w:szCs w:val="22"/>
        </w:rPr>
        <w:t>ia ponuka (150 000 EUR) a je o 71 000 EUR ni</w:t>
      </w:r>
      <w:r w:rsidRPr="00124DAE">
        <w:rPr>
          <w:rFonts w:ascii="Arial Narrow" w:hAnsi="Arial Narrow" w:cs="Arial Narrow"/>
          <w:sz w:val="22"/>
          <w:szCs w:val="22"/>
        </w:rPr>
        <w:t>žš</w:t>
      </w:r>
      <w:r w:rsidRPr="00124DAE">
        <w:rPr>
          <w:rFonts w:ascii="Arial Narrow" w:hAnsi="Arial Narrow" w:cs="Arial"/>
          <w:sz w:val="22"/>
          <w:szCs w:val="22"/>
        </w:rPr>
        <w:t>ia ako PHZ, respekt</w:t>
      </w:r>
      <w:r w:rsidRPr="00124DAE">
        <w:rPr>
          <w:rFonts w:ascii="Arial Narrow" w:hAnsi="Arial Narrow" w:cs="Arial Narrow"/>
          <w:sz w:val="22"/>
          <w:szCs w:val="22"/>
        </w:rPr>
        <w:t>í</w:t>
      </w:r>
      <w:r w:rsidRPr="00124DAE">
        <w:rPr>
          <w:rFonts w:ascii="Arial Narrow" w:hAnsi="Arial Narrow" w:cs="Arial"/>
          <w:sz w:val="22"/>
          <w:szCs w:val="22"/>
        </w:rPr>
        <w:t>ve o 32,1 % ni</w:t>
      </w:r>
      <w:r w:rsidRPr="00124DAE">
        <w:rPr>
          <w:rFonts w:ascii="Arial Narrow" w:hAnsi="Arial Narrow" w:cs="Arial Narrow"/>
          <w:sz w:val="22"/>
          <w:szCs w:val="22"/>
        </w:rPr>
        <w:t>žš</w:t>
      </w:r>
      <w:r w:rsidRPr="00124DAE">
        <w:rPr>
          <w:rFonts w:ascii="Arial Narrow" w:hAnsi="Arial Narrow" w:cs="Arial"/>
          <w:sz w:val="22"/>
          <w:szCs w:val="22"/>
        </w:rPr>
        <w:t>ia ako PHZ.</w:t>
      </w:r>
    </w:p>
    <w:p w14:paraId="49B1E5A5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Všetky ďalšie ponuky uchádzačov sú 203</w:t>
      </w:r>
      <w:r w:rsidRPr="00124DAE">
        <w:rPr>
          <w:rFonts w:ascii="Arial" w:hAnsi="Arial" w:cs="Arial"/>
          <w:sz w:val="22"/>
          <w:szCs w:val="22"/>
        </w:rPr>
        <w:t> </w:t>
      </w:r>
      <w:r w:rsidRPr="00124DAE">
        <w:rPr>
          <w:rFonts w:ascii="Arial Narrow" w:hAnsi="Arial Narrow" w:cs="Arial"/>
          <w:sz w:val="22"/>
          <w:szCs w:val="22"/>
        </w:rPr>
        <w:t xml:space="preserve">750 EUR a viac, </w:t>
      </w:r>
      <w:r w:rsidRPr="00124DAE">
        <w:rPr>
          <w:rFonts w:ascii="Arial Narrow" w:hAnsi="Arial Narrow" w:cs="Arial Narrow"/>
          <w:sz w:val="22"/>
          <w:szCs w:val="22"/>
        </w:rPr>
        <w:t>č</w:t>
      </w:r>
      <w:r w:rsidRPr="00124DAE">
        <w:rPr>
          <w:rFonts w:ascii="Arial Narrow" w:hAnsi="Arial Narrow" w:cs="Arial"/>
          <w:sz w:val="22"/>
          <w:szCs w:val="22"/>
        </w:rPr>
        <w:t>o sa komisii na vyhodnotenie pon</w:t>
      </w:r>
      <w:r w:rsidRPr="00124DAE">
        <w:rPr>
          <w:rFonts w:ascii="Arial Narrow" w:hAnsi="Arial Narrow" w:cs="Arial Narrow"/>
          <w:sz w:val="22"/>
          <w:szCs w:val="22"/>
        </w:rPr>
        <w:t>ú</w:t>
      </w:r>
      <w:r w:rsidRPr="00124DAE">
        <w:rPr>
          <w:rFonts w:ascii="Arial Narrow" w:hAnsi="Arial Narrow" w:cs="Arial"/>
          <w:sz w:val="22"/>
          <w:szCs w:val="22"/>
        </w:rPr>
        <w:t>k javilo ako mimoriadne n</w:t>
      </w:r>
      <w:r w:rsidRPr="00124DAE">
        <w:rPr>
          <w:rFonts w:ascii="Arial Narrow" w:hAnsi="Arial Narrow" w:cs="Arial Narrow"/>
          <w:sz w:val="22"/>
          <w:szCs w:val="22"/>
        </w:rPr>
        <w:t>í</w:t>
      </w:r>
      <w:r w:rsidRPr="00124DAE">
        <w:rPr>
          <w:rFonts w:ascii="Arial Narrow" w:hAnsi="Arial Narrow" w:cs="Arial"/>
          <w:sz w:val="22"/>
          <w:szCs w:val="22"/>
        </w:rPr>
        <w:t xml:space="preserve">zka ponuka a komisia mala pochybnosti, </w:t>
      </w:r>
      <w:r w:rsidRPr="00124DAE">
        <w:rPr>
          <w:rFonts w:ascii="Arial Narrow" w:hAnsi="Arial Narrow" w:cs="Arial Narrow"/>
          <w:sz w:val="22"/>
          <w:szCs w:val="22"/>
        </w:rPr>
        <w:t>ž</w:t>
      </w:r>
      <w:r w:rsidRPr="00124DAE">
        <w:rPr>
          <w:rFonts w:ascii="Arial Narrow" w:hAnsi="Arial Narrow" w:cs="Arial"/>
          <w:sz w:val="22"/>
          <w:szCs w:val="22"/>
        </w:rPr>
        <w:t>e uch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dza</w:t>
      </w:r>
      <w:r w:rsidRPr="00124DAE">
        <w:rPr>
          <w:rFonts w:ascii="Arial Narrow" w:hAnsi="Arial Narrow" w:cs="Arial Narrow"/>
          <w:sz w:val="22"/>
          <w:szCs w:val="22"/>
        </w:rPr>
        <w:t>č</w:t>
      </w:r>
      <w:r w:rsidRPr="00124DAE">
        <w:rPr>
          <w:rFonts w:ascii="Arial Narrow" w:hAnsi="Arial Narrow" w:cs="Arial"/>
          <w:sz w:val="22"/>
          <w:szCs w:val="22"/>
        </w:rPr>
        <w:t xml:space="preserve"> dok</w:t>
      </w:r>
      <w:r w:rsidRPr="00124DAE">
        <w:rPr>
          <w:rFonts w:ascii="Arial Narrow" w:hAnsi="Arial Narrow" w:cs="Arial Narrow"/>
          <w:sz w:val="22"/>
          <w:szCs w:val="22"/>
        </w:rPr>
        <w:t>áž</w:t>
      </w:r>
      <w:r w:rsidRPr="00124DAE">
        <w:rPr>
          <w:rFonts w:ascii="Arial Narrow" w:hAnsi="Arial Narrow" w:cs="Arial"/>
          <w:sz w:val="22"/>
          <w:szCs w:val="22"/>
        </w:rPr>
        <w:t>e za dan</w:t>
      </w:r>
      <w:r w:rsidRPr="00124DAE">
        <w:rPr>
          <w:rFonts w:ascii="Arial Narrow" w:hAnsi="Arial Narrow" w:cs="Arial Narrow"/>
          <w:sz w:val="22"/>
          <w:szCs w:val="22"/>
        </w:rPr>
        <w:t>ú</w:t>
      </w:r>
      <w:r w:rsidRPr="00124DAE">
        <w:rPr>
          <w:rFonts w:ascii="Arial Narrow" w:hAnsi="Arial Narrow" w:cs="Arial"/>
          <w:sz w:val="22"/>
          <w:szCs w:val="22"/>
        </w:rPr>
        <w:t xml:space="preserve"> cenu re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lne plni</w:t>
      </w:r>
      <w:r w:rsidRPr="00124DAE">
        <w:rPr>
          <w:rFonts w:ascii="Arial Narrow" w:hAnsi="Arial Narrow" w:cs="Arial Narrow"/>
          <w:sz w:val="22"/>
          <w:szCs w:val="22"/>
        </w:rPr>
        <w:t>ť</w:t>
      </w:r>
      <w:r w:rsidRPr="00124DAE">
        <w:rPr>
          <w:rFonts w:ascii="Arial Narrow" w:hAnsi="Arial Narrow" w:cs="Arial"/>
          <w:sz w:val="22"/>
          <w:szCs w:val="22"/>
        </w:rPr>
        <w:t xml:space="preserve"> predmet z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kazky za s</w:t>
      </w:r>
      <w:r w:rsidRPr="00124DAE">
        <w:rPr>
          <w:rFonts w:ascii="Arial Narrow" w:hAnsi="Arial Narrow" w:cs="Arial Narrow"/>
          <w:sz w:val="22"/>
          <w:szCs w:val="22"/>
        </w:rPr>
        <w:t>úč</w:t>
      </w:r>
      <w:r w:rsidRPr="00124DAE">
        <w:rPr>
          <w:rFonts w:ascii="Arial Narrow" w:hAnsi="Arial Narrow" w:cs="Arial"/>
          <w:sz w:val="22"/>
          <w:szCs w:val="22"/>
        </w:rPr>
        <w:t>asn</w:t>
      </w:r>
      <w:r w:rsidRPr="00124DAE">
        <w:rPr>
          <w:rFonts w:ascii="Arial Narrow" w:hAnsi="Arial Narrow" w:cs="Arial Narrow"/>
          <w:sz w:val="22"/>
          <w:szCs w:val="22"/>
        </w:rPr>
        <w:t>é</w:t>
      </w:r>
      <w:r w:rsidRPr="00124DAE">
        <w:rPr>
          <w:rFonts w:ascii="Arial Narrow" w:hAnsi="Arial Narrow" w:cs="Arial"/>
          <w:sz w:val="22"/>
          <w:szCs w:val="22"/>
        </w:rPr>
        <w:t>ho dodr</w:t>
      </w:r>
      <w:r w:rsidRPr="00124DAE">
        <w:rPr>
          <w:rFonts w:ascii="Arial Narrow" w:hAnsi="Arial Narrow" w:cs="Arial Narrow"/>
          <w:sz w:val="22"/>
          <w:szCs w:val="22"/>
        </w:rPr>
        <w:t>ž</w:t>
      </w:r>
      <w:r w:rsidRPr="00124DAE">
        <w:rPr>
          <w:rFonts w:ascii="Arial Narrow" w:hAnsi="Arial Narrow" w:cs="Arial"/>
          <w:sz w:val="22"/>
          <w:szCs w:val="22"/>
        </w:rPr>
        <w:t>ania pracovn</w:t>
      </w:r>
      <w:r w:rsidRPr="00124DAE">
        <w:rPr>
          <w:rFonts w:ascii="Arial Narrow" w:hAnsi="Arial Narrow" w:cs="Arial Narrow"/>
          <w:sz w:val="22"/>
          <w:szCs w:val="22"/>
        </w:rPr>
        <w:t>ý</w:t>
      </w:r>
      <w:r w:rsidRPr="00124DAE">
        <w:rPr>
          <w:rFonts w:ascii="Arial Narrow" w:hAnsi="Arial Narrow" w:cs="Arial"/>
          <w:sz w:val="22"/>
          <w:szCs w:val="22"/>
        </w:rPr>
        <w:t>ch, soci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lnych a environment</w:t>
      </w:r>
      <w:r w:rsidRPr="00124DAE">
        <w:rPr>
          <w:rFonts w:ascii="Arial Narrow" w:hAnsi="Arial Narrow" w:cs="Arial Narrow"/>
          <w:sz w:val="22"/>
          <w:szCs w:val="22"/>
        </w:rPr>
        <w:t>á</w:t>
      </w:r>
      <w:r w:rsidRPr="00124DAE">
        <w:rPr>
          <w:rFonts w:ascii="Arial Narrow" w:hAnsi="Arial Narrow" w:cs="Arial"/>
          <w:sz w:val="22"/>
          <w:szCs w:val="22"/>
        </w:rPr>
        <w:t>lnych povinnost</w:t>
      </w:r>
      <w:r w:rsidRPr="00124DAE">
        <w:rPr>
          <w:rFonts w:ascii="Arial Narrow" w:hAnsi="Arial Narrow" w:cs="Arial Narrow"/>
          <w:sz w:val="22"/>
          <w:szCs w:val="22"/>
        </w:rPr>
        <w:t>í</w:t>
      </w:r>
      <w:r w:rsidRPr="00124DAE">
        <w:rPr>
          <w:rFonts w:ascii="Arial Narrow" w:hAnsi="Arial Narrow" w:cs="Arial"/>
          <w:sz w:val="22"/>
          <w:szCs w:val="22"/>
        </w:rPr>
        <w:t>.</w:t>
      </w:r>
    </w:p>
    <w:p w14:paraId="48C3D3C4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</w:p>
    <w:p w14:paraId="1B9FE477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Komisia verejného obstarávateľa v súlade s § 53 ods. 2 zákona týmto uchádzača č.4 žiadala o vysvetlenie predloženej celkovej ceny v rámci predmetu zákazky „Dodávka palivového dreva“ a jej podrobné rozloženie, a to v zložení :</w:t>
      </w:r>
    </w:p>
    <w:p w14:paraId="600C7009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-</w:t>
      </w:r>
      <w:r w:rsidRPr="00124DAE">
        <w:rPr>
          <w:rFonts w:ascii="Arial Narrow" w:hAnsi="Arial Narrow" w:cs="Arial"/>
          <w:sz w:val="22"/>
          <w:szCs w:val="22"/>
        </w:rPr>
        <w:tab/>
        <w:t>vstupné náklady,</w:t>
      </w:r>
    </w:p>
    <w:p w14:paraId="5832FC0F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-</w:t>
      </w:r>
      <w:r w:rsidRPr="00124DAE">
        <w:rPr>
          <w:rFonts w:ascii="Arial Narrow" w:hAnsi="Arial Narrow" w:cs="Arial"/>
          <w:sz w:val="22"/>
          <w:szCs w:val="22"/>
        </w:rPr>
        <w:tab/>
        <w:t>doprava,</w:t>
      </w:r>
    </w:p>
    <w:p w14:paraId="36FCAFC7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-</w:t>
      </w:r>
      <w:r w:rsidRPr="00124DAE">
        <w:rPr>
          <w:rFonts w:ascii="Arial Narrow" w:hAnsi="Arial Narrow" w:cs="Arial"/>
          <w:sz w:val="22"/>
          <w:szCs w:val="22"/>
        </w:rPr>
        <w:tab/>
        <w:t>režijné náklady,</w:t>
      </w:r>
    </w:p>
    <w:p w14:paraId="16F04774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-</w:t>
      </w:r>
      <w:r w:rsidRPr="00124DAE">
        <w:rPr>
          <w:rFonts w:ascii="Arial Narrow" w:hAnsi="Arial Narrow" w:cs="Arial"/>
          <w:sz w:val="22"/>
          <w:szCs w:val="22"/>
        </w:rPr>
        <w:tab/>
        <w:t>zisk a pod.,</w:t>
      </w:r>
    </w:p>
    <w:p w14:paraId="1AF1DEAC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z ktorých bola vypočítaná jednotková predložená cena.</w:t>
      </w:r>
    </w:p>
    <w:p w14:paraId="4BF8226F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 xml:space="preserve"> </w:t>
      </w:r>
    </w:p>
    <w:p w14:paraId="094DCDC6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 xml:space="preserve">Ďalej komisia uchádzača č.4 týmto požiadala o vysvetlenie: </w:t>
      </w:r>
    </w:p>
    <w:p w14:paraId="08DBE96B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-</w:t>
      </w:r>
      <w:r w:rsidRPr="00124DAE">
        <w:rPr>
          <w:rFonts w:ascii="Arial Narrow" w:hAnsi="Arial Narrow" w:cs="Arial"/>
          <w:sz w:val="22"/>
          <w:szCs w:val="22"/>
        </w:rPr>
        <w:tab/>
        <w:t>či má k dispozícii nejaké osobitne výhodné podmienky na dodanie predmetu zákazky, ak áno, aby ich preukázal,</w:t>
      </w:r>
    </w:p>
    <w:p w14:paraId="77966218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-</w:t>
      </w:r>
      <w:r w:rsidRPr="00124DAE">
        <w:rPr>
          <w:rFonts w:ascii="Arial Narrow" w:hAnsi="Arial Narrow" w:cs="Arial"/>
          <w:sz w:val="22"/>
          <w:szCs w:val="22"/>
        </w:rPr>
        <w:tab/>
        <w:t>či dodrží povinností v oblasti pracovného práva, najmä s ohľadom na dodržiavanie minimálnych mzdových nárokov, ochrany životného prostredia alebo sociálneho práva podľa osobitných predpisov,</w:t>
      </w:r>
    </w:p>
    <w:p w14:paraId="5F3E23B6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-</w:t>
      </w:r>
      <w:r w:rsidRPr="00124DAE">
        <w:rPr>
          <w:rFonts w:ascii="Arial Narrow" w:hAnsi="Arial Narrow" w:cs="Arial"/>
          <w:sz w:val="22"/>
          <w:szCs w:val="22"/>
        </w:rPr>
        <w:tab/>
        <w:t>či získal nejakú štátnu pomoc, ak áno, aby ju preukázal,</w:t>
      </w:r>
    </w:p>
    <w:p w14:paraId="6DECD3A8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>-</w:t>
      </w:r>
      <w:r w:rsidRPr="00124DAE">
        <w:rPr>
          <w:rFonts w:ascii="Arial Narrow" w:hAnsi="Arial Narrow" w:cs="Arial"/>
          <w:sz w:val="22"/>
          <w:szCs w:val="22"/>
        </w:rPr>
        <w:tab/>
        <w:t>či plánuje plniť predmet zákazky sám alebo prostredníctvom subdodávateľov, ak využije subdodávateľa, aby ho uviedol</w:t>
      </w:r>
    </w:p>
    <w:p w14:paraId="3180CC5E" w14:textId="77777777" w:rsidR="00124DAE" w:rsidRPr="00124DAE" w:rsidRDefault="00124DAE" w:rsidP="00124DAE">
      <w:pPr>
        <w:tabs>
          <w:tab w:val="left" w:pos="567"/>
        </w:tabs>
        <w:jc w:val="both"/>
        <w:rPr>
          <w:rFonts w:ascii="Arial Narrow" w:hAnsi="Arial Narrow" w:cs="Arial"/>
          <w:sz w:val="22"/>
          <w:szCs w:val="22"/>
        </w:rPr>
      </w:pPr>
      <w:r w:rsidRPr="00124DAE">
        <w:rPr>
          <w:rFonts w:ascii="Arial Narrow" w:hAnsi="Arial Narrow" w:cs="Arial"/>
          <w:sz w:val="22"/>
          <w:szCs w:val="22"/>
        </w:rPr>
        <w:t xml:space="preserve">- </w:t>
      </w:r>
      <w:r w:rsidRPr="00124DAE">
        <w:rPr>
          <w:rFonts w:ascii="Arial Narrow" w:hAnsi="Arial Narrow" w:cs="Arial"/>
          <w:sz w:val="22"/>
          <w:szCs w:val="22"/>
        </w:rPr>
        <w:tab/>
        <w:t>či má k dispozícii nejaké osobitne výhodné podmienky na dodanie predmetu zákazky, ak áno, aby ich preukázal.</w:t>
      </w:r>
    </w:p>
    <w:p w14:paraId="6B404E47" w14:textId="5426EA85" w:rsidR="00AE1EF2" w:rsidRDefault="00124DAE" w:rsidP="00AE1EF2">
      <w:pPr>
        <w:spacing w:line="276" w:lineRule="auto"/>
        <w:ind w:right="28"/>
        <w:jc w:val="both"/>
        <w:rPr>
          <w:rFonts w:ascii="Arial Narrow" w:eastAsia="Microsoft Sans Serif" w:hAnsi="Arial Narrow"/>
          <w:sz w:val="22"/>
          <w:szCs w:val="22"/>
          <w:lang w:eastAsia="en-US"/>
        </w:rPr>
      </w:pPr>
      <w:r w:rsidRPr="00124DAE">
        <w:rPr>
          <w:rFonts w:ascii="Arial Narrow" w:hAnsi="Arial Narrow" w:cs="Arial"/>
          <w:sz w:val="22"/>
          <w:szCs w:val="22"/>
        </w:rPr>
        <w:t>Uchádzač zaslal dňa 16.3.2026 vysvetlenie mimoriadne nízkej ponuky s tým, že zodpovedal na otázky zaslané mu komisiou</w:t>
      </w:r>
      <w:r>
        <w:rPr>
          <w:rFonts w:ascii="Arial Narrow" w:hAnsi="Arial Narrow" w:cs="Arial"/>
          <w:sz w:val="22"/>
          <w:szCs w:val="22"/>
        </w:rPr>
        <w:t>.</w:t>
      </w:r>
      <w:r w:rsidR="00AE1EF2" w:rsidRPr="00AE1EF2">
        <w:rPr>
          <w:rFonts w:ascii="Arial Narrow" w:eastAsia="Microsoft Sans Serif" w:hAnsi="Arial Narrow"/>
          <w:sz w:val="22"/>
          <w:szCs w:val="22"/>
          <w:lang w:eastAsia="en-US"/>
        </w:rPr>
        <w:t xml:space="preserve"> 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 xml:space="preserve">Uchádzač </w:t>
      </w:r>
      <w:r w:rsidR="00145806">
        <w:rPr>
          <w:rFonts w:ascii="Arial Narrow" w:eastAsia="Microsoft Sans Serif" w:hAnsi="Arial Narrow"/>
          <w:sz w:val="22"/>
          <w:szCs w:val="22"/>
          <w:lang w:eastAsia="en-US"/>
        </w:rPr>
        <w:t>v</w:t>
      </w:r>
      <w:r w:rsidR="00D47E0D">
        <w:rPr>
          <w:rFonts w:ascii="Arial Narrow" w:eastAsia="Microsoft Sans Serif" w:hAnsi="Arial Narrow"/>
          <w:sz w:val="22"/>
          <w:szCs w:val="22"/>
          <w:lang w:eastAsia="en-US"/>
        </w:rPr>
        <w:t>o</w:t>
      </w:r>
      <w:r w:rsidR="00145806">
        <w:rPr>
          <w:rFonts w:ascii="Arial Narrow" w:eastAsia="Microsoft Sans Serif" w:hAnsi="Arial Narrow"/>
          <w:sz w:val="22"/>
          <w:szCs w:val="22"/>
          <w:lang w:eastAsia="en-US"/>
        </w:rPr>
        <w:t> </w:t>
      </w:r>
      <w:r w:rsidR="00D47E0D">
        <w:rPr>
          <w:rFonts w:ascii="Arial Narrow" w:eastAsia="Microsoft Sans Serif" w:hAnsi="Arial Narrow"/>
          <w:sz w:val="22"/>
          <w:szCs w:val="22"/>
          <w:lang w:eastAsia="en-US"/>
        </w:rPr>
        <w:t xml:space="preserve">vysvetlení </w:t>
      </w:r>
      <w:r w:rsidR="00145806">
        <w:rPr>
          <w:rFonts w:ascii="Arial Narrow" w:eastAsia="Microsoft Sans Serif" w:hAnsi="Arial Narrow"/>
          <w:sz w:val="22"/>
          <w:szCs w:val="22"/>
          <w:lang w:eastAsia="en-US"/>
        </w:rPr>
        <w:t>uv</w:t>
      </w:r>
      <w:r w:rsidR="00D47E0D">
        <w:rPr>
          <w:rFonts w:ascii="Arial Narrow" w:eastAsia="Microsoft Sans Serif" w:hAnsi="Arial Narrow"/>
          <w:sz w:val="22"/>
          <w:szCs w:val="22"/>
          <w:lang w:eastAsia="en-US"/>
        </w:rPr>
        <w:t>iedol</w:t>
      </w:r>
      <w:r w:rsidR="00145806">
        <w:rPr>
          <w:rFonts w:ascii="Arial Narrow" w:eastAsia="Microsoft Sans Serif" w:hAnsi="Arial Narrow"/>
          <w:sz w:val="22"/>
          <w:szCs w:val="22"/>
          <w:lang w:eastAsia="en-US"/>
        </w:rPr>
        <w:t xml:space="preserve">, že 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>m</w:t>
      </w:r>
      <w:r w:rsidR="00145806">
        <w:rPr>
          <w:rFonts w:ascii="Arial Narrow" w:eastAsia="Microsoft Sans Serif" w:hAnsi="Arial Narrow"/>
          <w:sz w:val="22"/>
          <w:szCs w:val="22"/>
          <w:lang w:eastAsia="en-US"/>
        </w:rPr>
        <w:t>á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 xml:space="preserve"> skúsenosti s </w:t>
      </w:r>
      <w:r w:rsidR="00145806">
        <w:rPr>
          <w:rFonts w:ascii="Arial Narrow" w:eastAsia="Microsoft Sans Serif" w:hAnsi="Arial Narrow"/>
          <w:sz w:val="22"/>
          <w:szCs w:val="22"/>
          <w:lang w:eastAsia="en-US"/>
        </w:rPr>
        <w:t>dodávaním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 xml:space="preserve"> palivového dreva pre verejný sektor, nakoľko bol úspešný vo verejnom obstarávaní v roku 2021,</w:t>
      </w:r>
      <w:r w:rsidR="001D4996">
        <w:rPr>
          <w:rFonts w:ascii="Arial Narrow" w:eastAsia="Microsoft Sans Serif" w:hAnsi="Arial Narrow"/>
          <w:sz w:val="22"/>
          <w:szCs w:val="22"/>
          <w:lang w:eastAsia="en-US"/>
        </w:rPr>
        <w:t xml:space="preserve"> 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>2022,</w:t>
      </w:r>
      <w:r w:rsidR="001D4996">
        <w:rPr>
          <w:rFonts w:ascii="Arial Narrow" w:eastAsia="Microsoft Sans Serif" w:hAnsi="Arial Narrow"/>
          <w:sz w:val="22"/>
          <w:szCs w:val="22"/>
          <w:lang w:eastAsia="en-US"/>
        </w:rPr>
        <w:t xml:space="preserve"> 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>2023,</w:t>
      </w:r>
      <w:r w:rsidR="001D4996">
        <w:rPr>
          <w:rFonts w:ascii="Arial Narrow" w:eastAsia="Microsoft Sans Serif" w:hAnsi="Arial Narrow"/>
          <w:sz w:val="22"/>
          <w:szCs w:val="22"/>
          <w:lang w:eastAsia="en-US"/>
        </w:rPr>
        <w:t xml:space="preserve"> 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 xml:space="preserve">2024 </w:t>
      </w:r>
      <w:r w:rsidR="00145806">
        <w:rPr>
          <w:rFonts w:ascii="Arial Narrow" w:eastAsia="Microsoft Sans Serif" w:hAnsi="Arial Narrow"/>
          <w:sz w:val="22"/>
          <w:szCs w:val="22"/>
          <w:lang w:eastAsia="en-US"/>
        </w:rPr>
        <w:t>kde dodával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 xml:space="preserve"> palivové drev</w:t>
      </w:r>
      <w:r w:rsidR="00145806">
        <w:rPr>
          <w:rFonts w:ascii="Arial Narrow" w:eastAsia="Microsoft Sans Serif" w:hAnsi="Arial Narrow"/>
          <w:sz w:val="22"/>
          <w:szCs w:val="22"/>
          <w:lang w:eastAsia="en-US"/>
        </w:rPr>
        <w:t>o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 xml:space="preserve"> pre DSS Dúbrava v množstve 550prm</w:t>
      </w:r>
      <w:r w:rsidR="00145806">
        <w:rPr>
          <w:rFonts w:ascii="Arial Narrow" w:eastAsia="Microsoft Sans Serif" w:hAnsi="Arial Narrow"/>
          <w:sz w:val="22"/>
          <w:szCs w:val="22"/>
          <w:lang w:eastAsia="en-US"/>
        </w:rPr>
        <w:t xml:space="preserve">. </w:t>
      </w:r>
      <w:r w:rsidR="00D47E0D">
        <w:rPr>
          <w:rFonts w:ascii="Arial Narrow" w:eastAsia="Microsoft Sans Serif" w:hAnsi="Arial Narrow"/>
          <w:sz w:val="22"/>
          <w:szCs w:val="22"/>
          <w:lang w:eastAsia="en-US"/>
        </w:rPr>
        <w:t xml:space="preserve">Ďalej tiež </w:t>
      </w:r>
      <w:proofErr w:type="spellStart"/>
      <w:r w:rsidR="00C219C0">
        <w:rPr>
          <w:rFonts w:ascii="Arial Narrow" w:eastAsia="Microsoft Sans Serif" w:hAnsi="Arial Narrow"/>
          <w:sz w:val="22"/>
          <w:szCs w:val="22"/>
          <w:lang w:eastAsia="en-US"/>
        </w:rPr>
        <w:t>o.i</w:t>
      </w:r>
      <w:proofErr w:type="spellEnd"/>
      <w:r w:rsidR="00C219C0">
        <w:rPr>
          <w:rFonts w:ascii="Arial Narrow" w:eastAsia="Microsoft Sans Serif" w:hAnsi="Arial Narrow"/>
          <w:sz w:val="22"/>
          <w:szCs w:val="22"/>
          <w:lang w:eastAsia="en-US"/>
        </w:rPr>
        <w:t xml:space="preserve">. </w:t>
      </w:r>
      <w:r w:rsidR="00D47E0D">
        <w:rPr>
          <w:rFonts w:ascii="Arial Narrow" w:eastAsia="Microsoft Sans Serif" w:hAnsi="Arial Narrow"/>
          <w:sz w:val="22"/>
          <w:szCs w:val="22"/>
          <w:lang w:eastAsia="en-US"/>
        </w:rPr>
        <w:t xml:space="preserve">uviedol, že miesto plnenia zákazky sa nachádza v bezprostrednej blízkosti jeho prevádzky, na základe čoho sú jeho náklady na PHM znížené oproti konkurencie a zároveň krátka vzdialenosť mu umožňuje realizovať viac vývozov za deň. 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 xml:space="preserve">Uchádzač </w:t>
      </w:r>
      <w:r w:rsidR="00D47E0D" w:rsidRPr="00145806">
        <w:rPr>
          <w:rFonts w:ascii="Arial Narrow" w:eastAsia="Microsoft Sans Serif" w:hAnsi="Arial Narrow"/>
          <w:sz w:val="22"/>
          <w:szCs w:val="22"/>
          <w:lang w:eastAsia="en-US"/>
        </w:rPr>
        <w:t>vyhl</w:t>
      </w:r>
      <w:r w:rsidR="00D47E0D">
        <w:rPr>
          <w:rFonts w:ascii="Arial Narrow" w:eastAsia="Microsoft Sans Serif" w:hAnsi="Arial Narrow"/>
          <w:sz w:val="22"/>
          <w:szCs w:val="22"/>
          <w:lang w:eastAsia="en-US"/>
        </w:rPr>
        <w:t>ásil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>,</w:t>
      </w:r>
      <w:r w:rsidR="001D4996">
        <w:rPr>
          <w:rFonts w:ascii="Arial Narrow" w:eastAsia="Microsoft Sans Serif" w:hAnsi="Arial Narrow"/>
          <w:sz w:val="22"/>
          <w:szCs w:val="22"/>
          <w:lang w:eastAsia="en-US"/>
        </w:rPr>
        <w:t xml:space="preserve"> 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>že je plne technicky aj personálne spôsobilý zabezpečiť predmet zákazky riadne,</w:t>
      </w:r>
      <w:r w:rsidR="001D4996">
        <w:rPr>
          <w:rFonts w:ascii="Arial Narrow" w:eastAsia="Microsoft Sans Serif" w:hAnsi="Arial Narrow"/>
          <w:sz w:val="22"/>
          <w:szCs w:val="22"/>
          <w:lang w:eastAsia="en-US"/>
        </w:rPr>
        <w:t xml:space="preserve"> </w:t>
      </w:r>
      <w:r w:rsidR="00145806" w:rsidRPr="00145806">
        <w:rPr>
          <w:rFonts w:ascii="Arial Narrow" w:eastAsia="Microsoft Sans Serif" w:hAnsi="Arial Narrow"/>
          <w:sz w:val="22"/>
          <w:szCs w:val="22"/>
          <w:lang w:eastAsia="en-US"/>
        </w:rPr>
        <w:t>včas a v požadovanej kvalite.</w:t>
      </w:r>
      <w:r w:rsidR="00145806">
        <w:rPr>
          <w:rFonts w:ascii="Arial Narrow" w:eastAsia="Microsoft Sans Serif" w:hAnsi="Arial Narrow"/>
          <w:sz w:val="22"/>
          <w:szCs w:val="22"/>
          <w:lang w:eastAsia="en-US"/>
        </w:rPr>
        <w:t xml:space="preserve"> Komisia</w:t>
      </w:r>
      <w:r w:rsidR="00AE1EF2">
        <w:rPr>
          <w:rFonts w:ascii="Arial Narrow" w:eastAsia="Microsoft Sans Serif" w:hAnsi="Arial Narrow"/>
          <w:sz w:val="22"/>
          <w:szCs w:val="22"/>
          <w:lang w:eastAsia="en-US"/>
        </w:rPr>
        <w:t xml:space="preserve"> zaslané vysvetlenie uchádzača akceptovala v celom rozsahu a </w:t>
      </w:r>
      <w:r w:rsidR="00AE1EF2" w:rsidRPr="00C82030">
        <w:rPr>
          <w:rFonts w:ascii="Arial Narrow" w:eastAsia="Microsoft Sans Serif" w:hAnsi="Arial Narrow"/>
          <w:sz w:val="22"/>
          <w:szCs w:val="22"/>
          <w:lang w:eastAsia="en-US"/>
        </w:rPr>
        <w:t>má za to, že celková cena za</w:t>
      </w:r>
      <w:r w:rsidR="00AE1EF2">
        <w:rPr>
          <w:rFonts w:ascii="Arial Narrow" w:eastAsia="Microsoft Sans Serif" w:hAnsi="Arial Narrow"/>
          <w:sz w:val="22"/>
          <w:szCs w:val="22"/>
          <w:lang w:eastAsia="en-US"/>
        </w:rPr>
        <w:t> </w:t>
      </w:r>
      <w:r w:rsidR="00AE1EF2" w:rsidRPr="00C82030">
        <w:rPr>
          <w:rFonts w:ascii="Arial Narrow" w:eastAsia="Microsoft Sans Serif" w:hAnsi="Arial Narrow"/>
          <w:sz w:val="22"/>
          <w:szCs w:val="22"/>
          <w:lang w:eastAsia="en-US"/>
        </w:rPr>
        <w:t xml:space="preserve">predmet zákazky, </w:t>
      </w:r>
      <w:r w:rsidR="00AE1EF2" w:rsidRPr="00C82030">
        <w:rPr>
          <w:rFonts w:ascii="Arial Narrow" w:eastAsia="Calibri" w:hAnsi="Arial Narrow"/>
          <w:sz w:val="22"/>
          <w:szCs w:val="22"/>
          <w:lang w:eastAsia="en-US"/>
        </w:rPr>
        <w:t>na základe</w:t>
      </w:r>
      <w:r w:rsidR="00D47E0D">
        <w:rPr>
          <w:rFonts w:ascii="Arial Narrow" w:eastAsia="Calibri" w:hAnsi="Arial Narrow"/>
          <w:sz w:val="22"/>
          <w:szCs w:val="22"/>
          <w:lang w:eastAsia="en-US"/>
        </w:rPr>
        <w:t xml:space="preserve"> doručeného vysvetlenia mimoriadne nízkej,</w:t>
      </w:r>
      <w:r w:rsidR="00AE1EF2" w:rsidRPr="00C82030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C219C0">
        <w:rPr>
          <w:rFonts w:ascii="Arial Narrow" w:eastAsia="Calibri" w:hAnsi="Arial Narrow"/>
          <w:sz w:val="22"/>
          <w:szCs w:val="22"/>
          <w:lang w:eastAsia="en-US"/>
        </w:rPr>
        <w:t>je reálna</w:t>
      </w:r>
      <w:r w:rsidR="00AE1EF2" w:rsidRPr="00C82030">
        <w:rPr>
          <w:rFonts w:ascii="Arial Narrow" w:eastAsia="Microsoft Sans Serif" w:hAnsi="Arial Narrow"/>
          <w:sz w:val="22"/>
          <w:szCs w:val="22"/>
          <w:lang w:eastAsia="en-US"/>
        </w:rPr>
        <w:t>.</w:t>
      </w:r>
    </w:p>
    <w:p w14:paraId="27B743C7" w14:textId="1D07DAE7" w:rsidR="00464DA4" w:rsidRPr="007C4C8D" w:rsidRDefault="00464DA4" w:rsidP="00124DAE">
      <w:pPr>
        <w:tabs>
          <w:tab w:val="left" w:pos="567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3CAFF1E6" w14:textId="77777777" w:rsidR="00C831C0" w:rsidRDefault="00CD6FD2" w:rsidP="00E93E80">
      <w:pPr>
        <w:numPr>
          <w:ilvl w:val="0"/>
          <w:numId w:val="2"/>
        </w:numPr>
        <w:ind w:left="567" w:hanging="567"/>
        <w:jc w:val="both"/>
        <w:rPr>
          <w:rFonts w:ascii="Arial Narrow" w:hAnsi="Arial Narrow" w:cs="Arial"/>
          <w:b/>
          <w:sz w:val="22"/>
          <w:szCs w:val="22"/>
        </w:rPr>
      </w:pPr>
      <w:r w:rsidRPr="007C4C8D">
        <w:rPr>
          <w:rFonts w:ascii="Arial Narrow" w:hAnsi="Arial Narrow" w:cs="Arial"/>
          <w:b/>
          <w:sz w:val="22"/>
          <w:szCs w:val="22"/>
        </w:rPr>
        <w:t xml:space="preserve">Poradie </w:t>
      </w:r>
      <w:r w:rsidR="00555337" w:rsidRPr="007C4C8D">
        <w:rPr>
          <w:rFonts w:ascii="Arial Narrow" w:hAnsi="Arial Narrow" w:cs="Arial"/>
          <w:b/>
          <w:sz w:val="22"/>
          <w:szCs w:val="22"/>
        </w:rPr>
        <w:t>uchádzačov a identifikácia</w:t>
      </w:r>
      <w:r w:rsidR="00555337" w:rsidRPr="00555337">
        <w:rPr>
          <w:rFonts w:ascii="Arial Narrow" w:hAnsi="Arial Narrow" w:cs="Arial"/>
          <w:b/>
          <w:sz w:val="22"/>
          <w:szCs w:val="22"/>
        </w:rPr>
        <w:t xml:space="preserve"> úspešného uchádzača s uvedením dôvodov úspešnosti ponuky; podiel subdodávky, ak je známy, ak ide o verejnú súťaž, informácie o vyhodnotení splnenia podmienok účasti</w:t>
      </w:r>
    </w:p>
    <w:p w14:paraId="44DFDEC5" w14:textId="77777777" w:rsidR="007C4C8D" w:rsidRDefault="007C4C8D" w:rsidP="007C4C8D">
      <w:pPr>
        <w:ind w:left="567"/>
        <w:jc w:val="both"/>
        <w:rPr>
          <w:rFonts w:ascii="Arial Narrow" w:hAnsi="Arial Narrow" w:cs="Arial"/>
          <w:b/>
          <w:sz w:val="22"/>
          <w:szCs w:val="22"/>
        </w:rPr>
      </w:pPr>
    </w:p>
    <w:p w14:paraId="5B71F9B7" w14:textId="77777777" w:rsidR="007C4C8D" w:rsidRDefault="00F87F40" w:rsidP="007C4C8D">
      <w:pPr>
        <w:jc w:val="both"/>
        <w:rPr>
          <w:rFonts w:ascii="Arial Narrow" w:hAnsi="Arial Narrow" w:cs="Arial"/>
          <w:b/>
          <w:sz w:val="22"/>
          <w:szCs w:val="22"/>
        </w:rPr>
      </w:pPr>
      <w:r w:rsidRPr="00F87F40">
        <w:rPr>
          <w:rFonts w:ascii="Arial Narrow" w:hAnsi="Arial Narrow" w:cs="Arial"/>
          <w:b/>
          <w:sz w:val="22"/>
          <w:szCs w:val="22"/>
        </w:rPr>
        <w:t xml:space="preserve">  </w:t>
      </w:r>
      <w:r w:rsidR="007C4C8D" w:rsidRPr="007C4C8D">
        <w:rPr>
          <w:rFonts w:ascii="Arial Narrow" w:hAnsi="Arial Narrow" w:cs="Arial"/>
          <w:b/>
          <w:sz w:val="22"/>
          <w:szCs w:val="22"/>
          <w:u w:val="single"/>
        </w:rPr>
        <w:t>Poradie uchádzačov</w:t>
      </w:r>
      <w:r w:rsidR="007C4C8D">
        <w:rPr>
          <w:rFonts w:ascii="Arial Narrow" w:hAnsi="Arial Narrow" w:cs="Arial"/>
          <w:b/>
          <w:sz w:val="22"/>
          <w:szCs w:val="22"/>
        </w:rPr>
        <w:t>:</w:t>
      </w:r>
    </w:p>
    <w:p w14:paraId="3E85CCA1" w14:textId="77777777" w:rsidR="000B51A6" w:rsidRDefault="000B51A6" w:rsidP="007C4C8D">
      <w:pPr>
        <w:jc w:val="both"/>
        <w:rPr>
          <w:rFonts w:ascii="Arial Narrow" w:hAnsi="Arial Narrow" w:cs="Arial"/>
          <w:b/>
          <w:sz w:val="22"/>
          <w:szCs w:val="22"/>
        </w:rPr>
      </w:pPr>
    </w:p>
    <w:tbl>
      <w:tblPr>
        <w:tblW w:w="9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"/>
        <w:gridCol w:w="5392"/>
        <w:gridCol w:w="2975"/>
      </w:tblGrid>
      <w:tr w:rsidR="0058745E" w:rsidRPr="000B7533" w14:paraId="43FEFD89" w14:textId="77777777" w:rsidTr="00AE1EF2">
        <w:trPr>
          <w:trHeight w:val="780"/>
          <w:jc w:val="center"/>
        </w:trPr>
        <w:tc>
          <w:tcPr>
            <w:tcW w:w="878" w:type="dxa"/>
            <w:shd w:val="clear" w:color="auto" w:fill="BFBFBF"/>
          </w:tcPr>
          <w:p w14:paraId="2E080C97" w14:textId="77777777" w:rsidR="0058745E" w:rsidRDefault="0058745E" w:rsidP="0079111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05D7B701" w14:textId="77777777" w:rsidR="0058745E" w:rsidRPr="00026D5E" w:rsidRDefault="0058745E" w:rsidP="0079111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Poradie</w:t>
            </w:r>
          </w:p>
        </w:tc>
        <w:tc>
          <w:tcPr>
            <w:tcW w:w="5392" w:type="dxa"/>
            <w:shd w:val="clear" w:color="auto" w:fill="BFBFBF"/>
          </w:tcPr>
          <w:p w14:paraId="3F94530B" w14:textId="77777777" w:rsidR="0058745E" w:rsidRDefault="0058745E" w:rsidP="0079111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384290E2" w14:textId="77777777" w:rsidR="0058745E" w:rsidRDefault="0058745E" w:rsidP="0079111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Obchodné meno /názov</w:t>
            </w:r>
          </w:p>
          <w:p w14:paraId="6CBCF74E" w14:textId="77777777" w:rsidR="0058745E" w:rsidRPr="00026D5E" w:rsidRDefault="0058745E" w:rsidP="00791115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Adresa sídla</w:t>
            </w:r>
          </w:p>
        </w:tc>
        <w:tc>
          <w:tcPr>
            <w:tcW w:w="2975" w:type="dxa"/>
            <w:shd w:val="clear" w:color="auto" w:fill="BFBFBF"/>
          </w:tcPr>
          <w:p w14:paraId="286856EF" w14:textId="77777777" w:rsidR="0058745E" w:rsidRDefault="0058745E" w:rsidP="0079111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45DBE25F" w14:textId="77777777" w:rsidR="0058745E" w:rsidRPr="003B64CB" w:rsidRDefault="0058745E" w:rsidP="0079111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B64CB">
              <w:rPr>
                <w:rFonts w:ascii="Arial Narrow" w:hAnsi="Arial Narrow" w:cs="Arial"/>
                <w:b/>
                <w:sz w:val="22"/>
                <w:szCs w:val="22"/>
              </w:rPr>
              <w:t xml:space="preserve">Celková ponúknutá cena </w:t>
            </w:r>
          </w:p>
          <w:p w14:paraId="1F881E4C" w14:textId="77777777" w:rsidR="0058745E" w:rsidRPr="00026D5E" w:rsidRDefault="0058745E" w:rsidP="00791115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B64CB">
              <w:rPr>
                <w:rFonts w:ascii="Arial Narrow" w:hAnsi="Arial Narrow" w:cs="Arial"/>
                <w:b/>
                <w:sz w:val="22"/>
                <w:szCs w:val="22"/>
              </w:rPr>
              <w:t>v </w:t>
            </w:r>
            <w:r w:rsidR="00B60C36" w:rsidRPr="003B64CB">
              <w:rPr>
                <w:rFonts w:ascii="Arial Narrow" w:hAnsi="Arial Narrow" w:cs="Arial"/>
                <w:b/>
                <w:sz w:val="22"/>
                <w:szCs w:val="22"/>
              </w:rPr>
              <w:t xml:space="preserve">EUR </w:t>
            </w:r>
            <w:r w:rsidR="00B60C36" w:rsidRPr="00E42B41">
              <w:rPr>
                <w:rFonts w:ascii="Arial Narrow" w:hAnsi="Arial Narrow" w:cs="Arial"/>
                <w:b/>
                <w:sz w:val="22"/>
                <w:szCs w:val="22"/>
              </w:rPr>
              <w:t>bez</w:t>
            </w:r>
            <w:r w:rsidRPr="009C7F57">
              <w:rPr>
                <w:rFonts w:ascii="Arial Narrow" w:hAnsi="Arial Narrow" w:cs="Arial"/>
                <w:b/>
                <w:sz w:val="22"/>
                <w:szCs w:val="22"/>
              </w:rPr>
              <w:t xml:space="preserve"> DPH</w:t>
            </w:r>
          </w:p>
        </w:tc>
      </w:tr>
      <w:tr w:rsidR="00AE1EF2" w:rsidRPr="000B7533" w14:paraId="20D9D3E0" w14:textId="77777777" w:rsidTr="00AE1EF2">
        <w:trPr>
          <w:trHeight w:val="626"/>
          <w:jc w:val="center"/>
        </w:trPr>
        <w:tc>
          <w:tcPr>
            <w:tcW w:w="878" w:type="dxa"/>
            <w:vAlign w:val="center"/>
          </w:tcPr>
          <w:p w14:paraId="285145E4" w14:textId="77777777" w:rsidR="00AE1EF2" w:rsidRPr="00980D12" w:rsidRDefault="00AE1EF2" w:rsidP="00AE1EF2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2FC7E" w14:textId="2E1B044C" w:rsidR="00AE1EF2" w:rsidRPr="00A97AAD" w:rsidRDefault="00AE1EF2" w:rsidP="00AE1EF2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bookmarkStart w:id="2" w:name="_Hlk226619703"/>
            <w:r w:rsidRPr="002F3F11">
              <w:rPr>
                <w:rFonts w:ascii="Arial Narrow" w:hAnsi="Arial Narrow" w:cs="Arial"/>
                <w:b/>
                <w:bCs/>
                <w:sz w:val="22"/>
              </w:rPr>
              <w:t xml:space="preserve">Jan </w:t>
            </w:r>
            <w:proofErr w:type="spellStart"/>
            <w:r w:rsidRPr="002F3F11">
              <w:rPr>
                <w:rFonts w:ascii="Arial Narrow" w:hAnsi="Arial Narrow" w:cs="Arial"/>
                <w:b/>
                <w:bCs/>
                <w:sz w:val="22"/>
              </w:rPr>
              <w:t>Grundza</w:t>
            </w:r>
            <w:proofErr w:type="spellEnd"/>
            <w:r w:rsidRPr="002F3F11">
              <w:rPr>
                <w:rFonts w:ascii="Arial Narrow" w:hAnsi="Arial Narrow" w:cs="Arial"/>
                <w:b/>
                <w:bCs/>
                <w:sz w:val="22"/>
              </w:rPr>
              <w:t>., Podhoroď 53, 072 64 Podhoroď, (IČO: 43119298, SK)</w:t>
            </w:r>
            <w:bookmarkEnd w:id="2"/>
          </w:p>
        </w:tc>
        <w:tc>
          <w:tcPr>
            <w:tcW w:w="2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CD3E40" w14:textId="5D809A38" w:rsidR="00AE1EF2" w:rsidRPr="00FD1893" w:rsidRDefault="00AE1EF2" w:rsidP="00AE1EF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hAnsi="Arial Narrow" w:cs="Arial"/>
              </w:rPr>
            </w:pPr>
            <w:r w:rsidRPr="002F3F11">
              <w:rPr>
                <w:rFonts w:ascii="Arial Narrow" w:eastAsia="Calibri" w:hAnsi="Arial Narrow" w:cs="Arial Narrow"/>
                <w:b/>
                <w:bCs/>
                <w:sz w:val="22"/>
                <w:szCs w:val="22"/>
                <w:lang w:eastAsia="en-US"/>
              </w:rPr>
              <w:t>150 000,00</w:t>
            </w:r>
          </w:p>
        </w:tc>
      </w:tr>
      <w:tr w:rsidR="00AE1EF2" w:rsidRPr="000B7533" w14:paraId="0FC5E20D" w14:textId="77777777" w:rsidTr="001A1E15">
        <w:trPr>
          <w:trHeight w:val="620"/>
          <w:jc w:val="center"/>
        </w:trPr>
        <w:tc>
          <w:tcPr>
            <w:tcW w:w="878" w:type="dxa"/>
            <w:vAlign w:val="center"/>
          </w:tcPr>
          <w:p w14:paraId="5FA1FBCF" w14:textId="77777777" w:rsidR="00AE1EF2" w:rsidRPr="003D3A3F" w:rsidRDefault="00AE1EF2" w:rsidP="00AE1EF2">
            <w:pPr>
              <w:spacing w:line="276" w:lineRule="auto"/>
              <w:ind w:right="-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2052" w14:textId="5213EAEF" w:rsidR="00AE1EF2" w:rsidRPr="00A97AAD" w:rsidRDefault="00AE1EF2" w:rsidP="00AE1EF2">
            <w:pPr>
              <w:spacing w:line="276" w:lineRule="auto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D61C66">
              <w:rPr>
                <w:rFonts w:ascii="Arial Narrow" w:hAnsi="Arial Narrow" w:cs="Arial"/>
                <w:sz w:val="22"/>
              </w:rPr>
              <w:t xml:space="preserve">MK </w:t>
            </w:r>
            <w:proofErr w:type="spellStart"/>
            <w:r w:rsidRPr="00D61C66">
              <w:rPr>
                <w:rFonts w:ascii="Arial Narrow" w:hAnsi="Arial Narrow" w:cs="Arial"/>
                <w:sz w:val="22"/>
              </w:rPr>
              <w:t>Less</w:t>
            </w:r>
            <w:proofErr w:type="spellEnd"/>
            <w:r w:rsidRPr="00D61C66">
              <w:rPr>
                <w:rFonts w:ascii="Arial Narrow" w:hAnsi="Arial Narrow" w:cs="Arial"/>
                <w:sz w:val="22"/>
              </w:rPr>
              <w:t xml:space="preserve"> s. r. o.</w:t>
            </w:r>
            <w:r w:rsidRPr="00B55C11">
              <w:rPr>
                <w:rFonts w:ascii="Arial Narrow" w:hAnsi="Arial Narrow" w:cs="Arial"/>
                <w:sz w:val="22"/>
              </w:rPr>
              <w:t xml:space="preserve">., </w:t>
            </w:r>
            <w:r w:rsidRPr="00D61C66">
              <w:rPr>
                <w:rFonts w:ascii="Arial Narrow" w:hAnsi="Arial Narrow" w:cs="Arial"/>
                <w:sz w:val="22"/>
              </w:rPr>
              <w:t>Hlavná</w:t>
            </w:r>
            <w:r>
              <w:rPr>
                <w:rFonts w:ascii="Arial Narrow" w:hAnsi="Arial Narrow" w:cs="Arial"/>
                <w:sz w:val="22"/>
              </w:rPr>
              <w:t xml:space="preserve"> </w:t>
            </w:r>
            <w:r w:rsidRPr="00D61C66">
              <w:rPr>
                <w:rFonts w:ascii="Arial Narrow" w:hAnsi="Arial Narrow" w:cs="Arial"/>
                <w:sz w:val="22"/>
              </w:rPr>
              <w:t>743/119</w:t>
            </w:r>
            <w:r w:rsidRPr="00B55C11">
              <w:rPr>
                <w:rFonts w:ascii="Arial Narrow" w:hAnsi="Arial Narrow" w:cs="Arial"/>
                <w:sz w:val="22"/>
              </w:rPr>
              <w:t xml:space="preserve">, </w:t>
            </w:r>
            <w:r w:rsidRPr="00D61C66">
              <w:rPr>
                <w:rFonts w:ascii="Arial Narrow" w:hAnsi="Arial Narrow" w:cs="Arial"/>
                <w:sz w:val="22"/>
              </w:rPr>
              <w:t>053</w:t>
            </w:r>
            <w:r>
              <w:rPr>
                <w:rFonts w:ascii="Arial Narrow" w:hAnsi="Arial Narrow" w:cs="Arial"/>
                <w:sz w:val="22"/>
              </w:rPr>
              <w:t xml:space="preserve"> </w:t>
            </w:r>
            <w:r w:rsidRPr="00D61C66">
              <w:rPr>
                <w:rFonts w:ascii="Arial Narrow" w:hAnsi="Arial Narrow" w:cs="Arial"/>
                <w:sz w:val="22"/>
              </w:rPr>
              <w:t>33</w:t>
            </w:r>
            <w:r>
              <w:rPr>
                <w:rFonts w:ascii="Arial Narrow" w:hAnsi="Arial Narrow" w:cs="Arial"/>
                <w:sz w:val="22"/>
              </w:rPr>
              <w:t xml:space="preserve"> </w:t>
            </w:r>
            <w:r w:rsidRPr="00D61C66">
              <w:rPr>
                <w:rFonts w:ascii="Arial Narrow" w:hAnsi="Arial Narrow" w:cs="Arial"/>
                <w:sz w:val="22"/>
              </w:rPr>
              <w:t>Nálepkovo</w:t>
            </w:r>
            <w:r w:rsidRPr="00B55C11">
              <w:rPr>
                <w:rFonts w:ascii="Arial Narrow" w:hAnsi="Arial Narrow" w:cs="Arial"/>
                <w:sz w:val="22"/>
              </w:rPr>
              <w:t xml:space="preserve">, (IČO: </w:t>
            </w:r>
            <w:r w:rsidRPr="00D61C66">
              <w:rPr>
                <w:rFonts w:ascii="Arial Narrow" w:hAnsi="Arial Narrow" w:cs="Arial"/>
                <w:sz w:val="22"/>
              </w:rPr>
              <w:t>52658261</w:t>
            </w:r>
            <w:r w:rsidRPr="00B55C11">
              <w:rPr>
                <w:rFonts w:ascii="Arial Narrow" w:hAnsi="Arial Narrow" w:cs="Arial"/>
                <w:sz w:val="22"/>
              </w:rPr>
              <w:t>, SK)</w:t>
            </w:r>
          </w:p>
        </w:tc>
        <w:tc>
          <w:tcPr>
            <w:tcW w:w="2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52C7BF" w14:textId="6128B26E" w:rsidR="00AE1EF2" w:rsidRPr="00FD1893" w:rsidRDefault="00AE1EF2" w:rsidP="00AE1EF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hAnsi="Arial Narrow" w:cs="Arial"/>
              </w:rPr>
            </w:pPr>
            <w:r w:rsidRPr="002F3F11"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  <w:t>203 750,00</w:t>
            </w:r>
          </w:p>
        </w:tc>
      </w:tr>
      <w:tr w:rsidR="00AE1EF2" w:rsidRPr="000B7533" w14:paraId="23EECDF2" w14:textId="77777777" w:rsidTr="001A1E15">
        <w:trPr>
          <w:trHeight w:val="620"/>
          <w:jc w:val="center"/>
        </w:trPr>
        <w:tc>
          <w:tcPr>
            <w:tcW w:w="878" w:type="dxa"/>
            <w:vAlign w:val="center"/>
          </w:tcPr>
          <w:p w14:paraId="18369EBB" w14:textId="0D794C82" w:rsidR="00AE1EF2" w:rsidRDefault="00AE1EF2" w:rsidP="00AE1EF2">
            <w:pPr>
              <w:spacing w:line="276" w:lineRule="auto"/>
              <w:ind w:right="-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41D9D" w14:textId="0178BF05" w:rsidR="00AE1EF2" w:rsidRPr="00D61C66" w:rsidRDefault="00AE1EF2" w:rsidP="00AE1EF2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proofErr w:type="spellStart"/>
            <w:r w:rsidRPr="00174F5F">
              <w:rPr>
                <w:rFonts w:ascii="Arial Narrow" w:hAnsi="Arial Narrow" w:cs="Arial"/>
                <w:sz w:val="22"/>
              </w:rPr>
              <w:t>jai</w:t>
            </w:r>
            <w:proofErr w:type="spellEnd"/>
            <w:r w:rsidRPr="00174F5F">
              <w:rPr>
                <w:rFonts w:ascii="Arial Narrow" w:hAnsi="Arial Narrow" w:cs="Arial"/>
                <w:sz w:val="22"/>
              </w:rPr>
              <w:t xml:space="preserve"> </w:t>
            </w:r>
            <w:proofErr w:type="spellStart"/>
            <w:r w:rsidRPr="00174F5F">
              <w:rPr>
                <w:rFonts w:ascii="Arial Narrow" w:hAnsi="Arial Narrow" w:cs="Arial"/>
                <w:sz w:val="22"/>
              </w:rPr>
              <w:t>group</w:t>
            </w:r>
            <w:proofErr w:type="spellEnd"/>
            <w:r w:rsidRPr="00174F5F">
              <w:rPr>
                <w:rFonts w:ascii="Arial Narrow" w:hAnsi="Arial Narrow" w:cs="Arial"/>
                <w:sz w:val="22"/>
              </w:rPr>
              <w:t xml:space="preserve"> s.r.o.</w:t>
            </w:r>
            <w:r>
              <w:rPr>
                <w:rFonts w:ascii="Arial Narrow" w:hAnsi="Arial Narrow" w:cs="Arial"/>
                <w:sz w:val="22"/>
              </w:rPr>
              <w:t xml:space="preserve">, </w:t>
            </w:r>
            <w:r w:rsidRPr="00174F5F">
              <w:rPr>
                <w:rFonts w:ascii="Arial Narrow" w:hAnsi="Arial Narrow" w:cs="Arial"/>
                <w:sz w:val="22"/>
              </w:rPr>
              <w:t>Farská</w:t>
            </w:r>
            <w:r>
              <w:rPr>
                <w:rFonts w:ascii="Arial Narrow" w:hAnsi="Arial Narrow" w:cs="Arial"/>
                <w:sz w:val="22"/>
              </w:rPr>
              <w:t xml:space="preserve"> </w:t>
            </w:r>
            <w:r w:rsidRPr="00174F5F">
              <w:rPr>
                <w:rFonts w:ascii="Arial Narrow" w:hAnsi="Arial Narrow" w:cs="Arial"/>
                <w:sz w:val="22"/>
              </w:rPr>
              <w:t>1339/44</w:t>
            </w:r>
            <w:r w:rsidRPr="00B55C11">
              <w:rPr>
                <w:rFonts w:ascii="Arial Narrow" w:hAnsi="Arial Narrow" w:cs="Arial"/>
                <w:sz w:val="22"/>
              </w:rPr>
              <w:t xml:space="preserve">, </w:t>
            </w:r>
            <w:r w:rsidRPr="00174F5F">
              <w:rPr>
                <w:rFonts w:ascii="Arial Narrow" w:hAnsi="Arial Narrow" w:cs="Arial"/>
                <w:sz w:val="22"/>
              </w:rPr>
              <w:t>949 01</w:t>
            </w:r>
            <w:r>
              <w:rPr>
                <w:rFonts w:ascii="Arial Narrow" w:hAnsi="Arial Narrow" w:cs="Arial"/>
                <w:sz w:val="22"/>
              </w:rPr>
              <w:t xml:space="preserve"> </w:t>
            </w:r>
            <w:r w:rsidRPr="00174F5F">
              <w:rPr>
                <w:rFonts w:ascii="Arial Narrow" w:hAnsi="Arial Narrow" w:cs="Arial"/>
                <w:sz w:val="22"/>
              </w:rPr>
              <w:t>Nitra</w:t>
            </w:r>
            <w:r w:rsidRPr="00B55C11">
              <w:rPr>
                <w:rFonts w:ascii="Arial Narrow" w:hAnsi="Arial Narrow" w:cs="Arial"/>
                <w:sz w:val="22"/>
              </w:rPr>
              <w:t xml:space="preserve">, (IČO: </w:t>
            </w:r>
            <w:r w:rsidRPr="00174F5F">
              <w:rPr>
                <w:rFonts w:ascii="Arial Narrow" w:hAnsi="Arial Narrow" w:cs="Arial"/>
                <w:sz w:val="22"/>
              </w:rPr>
              <w:t>45328919</w:t>
            </w:r>
            <w:r w:rsidRPr="00B55C11">
              <w:rPr>
                <w:rFonts w:ascii="Arial Narrow" w:hAnsi="Arial Narrow" w:cs="Arial"/>
                <w:sz w:val="22"/>
              </w:rPr>
              <w:t>, SK)</w:t>
            </w:r>
          </w:p>
        </w:tc>
        <w:tc>
          <w:tcPr>
            <w:tcW w:w="2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D3EC" w14:textId="1044C13E" w:rsidR="00AE1EF2" w:rsidRPr="002F3F11" w:rsidRDefault="00AE1EF2" w:rsidP="00AE1EF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</w:pPr>
            <w:r w:rsidRPr="002F3F11"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  <w:t>209 750,00</w:t>
            </w:r>
          </w:p>
        </w:tc>
      </w:tr>
      <w:tr w:rsidR="00AE1EF2" w:rsidRPr="000B7533" w14:paraId="1D16F681" w14:textId="77777777" w:rsidTr="001A1E15">
        <w:trPr>
          <w:trHeight w:val="620"/>
          <w:jc w:val="center"/>
        </w:trPr>
        <w:tc>
          <w:tcPr>
            <w:tcW w:w="878" w:type="dxa"/>
            <w:vAlign w:val="center"/>
          </w:tcPr>
          <w:p w14:paraId="42F9EF84" w14:textId="0BA8E83F" w:rsidR="00AE1EF2" w:rsidRDefault="00AE1EF2" w:rsidP="00AE1EF2">
            <w:pPr>
              <w:spacing w:line="276" w:lineRule="auto"/>
              <w:ind w:right="-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7EE9" w14:textId="4134B0B4" w:rsidR="00AE1EF2" w:rsidRPr="00174F5F" w:rsidRDefault="00AE1EF2" w:rsidP="00AE1EF2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AE1EF2">
              <w:rPr>
                <w:rFonts w:ascii="Arial Narrow" w:hAnsi="Arial Narrow" w:cs="Arial"/>
                <w:sz w:val="22"/>
              </w:rPr>
              <w:t xml:space="preserve">Jaroslav </w:t>
            </w:r>
            <w:proofErr w:type="spellStart"/>
            <w:r w:rsidRPr="00AE1EF2">
              <w:rPr>
                <w:rFonts w:ascii="Arial Narrow" w:hAnsi="Arial Narrow" w:cs="Arial"/>
                <w:sz w:val="22"/>
              </w:rPr>
              <w:t>Dutko-Drevoproduct</w:t>
            </w:r>
            <w:proofErr w:type="spellEnd"/>
            <w:r w:rsidRPr="00AE1EF2">
              <w:rPr>
                <w:rFonts w:ascii="Arial Narrow" w:hAnsi="Arial Narrow" w:cs="Arial"/>
                <w:sz w:val="22"/>
              </w:rPr>
              <w:t>, Osloboditeľov 1579/10, 066 01Humenné, (IČO: 37373455, SK)</w:t>
            </w:r>
          </w:p>
        </w:tc>
        <w:tc>
          <w:tcPr>
            <w:tcW w:w="2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C1F6FF6" w14:textId="5CDFAA8D" w:rsidR="00AE1EF2" w:rsidRPr="002F3F11" w:rsidRDefault="00AE1EF2" w:rsidP="00AE1EF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</w:pPr>
            <w:r w:rsidRPr="00AE1EF2"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  <w:t>212 225,00</w:t>
            </w:r>
          </w:p>
        </w:tc>
      </w:tr>
      <w:tr w:rsidR="00AE1EF2" w:rsidRPr="000B7533" w14:paraId="01147808" w14:textId="77777777" w:rsidTr="001A1E15">
        <w:trPr>
          <w:trHeight w:val="620"/>
          <w:jc w:val="center"/>
        </w:trPr>
        <w:tc>
          <w:tcPr>
            <w:tcW w:w="878" w:type="dxa"/>
            <w:vAlign w:val="center"/>
          </w:tcPr>
          <w:p w14:paraId="50996B11" w14:textId="2F21B4EC" w:rsidR="00AE1EF2" w:rsidRDefault="00AE1EF2" w:rsidP="00AE1EF2">
            <w:pPr>
              <w:spacing w:line="276" w:lineRule="auto"/>
              <w:ind w:right="-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D3C1A" w14:textId="3454F3EF" w:rsidR="00AE1EF2" w:rsidRPr="00174F5F" w:rsidRDefault="00AE1EF2" w:rsidP="00AE1EF2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AE1EF2">
              <w:rPr>
                <w:rFonts w:ascii="Arial Narrow" w:hAnsi="Arial Narrow" w:cs="Arial"/>
                <w:sz w:val="22"/>
              </w:rPr>
              <w:t>MASSSA s.r.o., Partizánska 2544, 962 05 Hriňová, (IČO: 55257429, SK)</w:t>
            </w:r>
          </w:p>
        </w:tc>
        <w:tc>
          <w:tcPr>
            <w:tcW w:w="2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E76B84" w14:textId="73390B6B" w:rsidR="00AE1EF2" w:rsidRPr="002F3F11" w:rsidRDefault="00AE1EF2" w:rsidP="00AE1EF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</w:pPr>
            <w:r w:rsidRPr="00AE1EF2"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  <w:t>212 500,00</w:t>
            </w:r>
          </w:p>
        </w:tc>
      </w:tr>
      <w:tr w:rsidR="00AE1EF2" w:rsidRPr="000B7533" w14:paraId="49817893" w14:textId="77777777" w:rsidTr="001A1E15">
        <w:trPr>
          <w:trHeight w:val="620"/>
          <w:jc w:val="center"/>
        </w:trPr>
        <w:tc>
          <w:tcPr>
            <w:tcW w:w="878" w:type="dxa"/>
            <w:vAlign w:val="center"/>
          </w:tcPr>
          <w:p w14:paraId="09FCD577" w14:textId="5295AECC" w:rsidR="00AE1EF2" w:rsidRDefault="00AE1EF2" w:rsidP="00AE1EF2">
            <w:pPr>
              <w:spacing w:line="276" w:lineRule="auto"/>
              <w:ind w:right="-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5F911" w14:textId="14BC056F" w:rsidR="00AE1EF2" w:rsidRPr="00174F5F" w:rsidRDefault="00AE1EF2" w:rsidP="00AE1EF2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AE1EF2">
              <w:rPr>
                <w:rFonts w:ascii="Arial Narrow" w:hAnsi="Arial Narrow" w:cs="Arial"/>
                <w:sz w:val="22"/>
              </w:rPr>
              <w:t xml:space="preserve">H2B-GROUP, spol. s </w:t>
            </w:r>
            <w:proofErr w:type="spellStart"/>
            <w:r w:rsidRPr="00AE1EF2">
              <w:rPr>
                <w:rFonts w:ascii="Arial Narrow" w:hAnsi="Arial Narrow" w:cs="Arial"/>
                <w:sz w:val="22"/>
              </w:rPr>
              <w:t>r.o</w:t>
            </w:r>
            <w:proofErr w:type="spellEnd"/>
            <w:r w:rsidRPr="00AE1EF2">
              <w:rPr>
                <w:rFonts w:ascii="Arial Narrow" w:hAnsi="Arial Narrow" w:cs="Arial"/>
                <w:sz w:val="22"/>
              </w:rPr>
              <w:t>., Tibava 62, 073 01 Tibava, (IČO: 57370087, SK)</w:t>
            </w:r>
          </w:p>
        </w:tc>
        <w:tc>
          <w:tcPr>
            <w:tcW w:w="2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80DBE9" w14:textId="3D1D44F6" w:rsidR="00AE1EF2" w:rsidRPr="002F3F11" w:rsidRDefault="00AE1EF2" w:rsidP="00AE1EF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</w:pPr>
            <w:r w:rsidRPr="00AE1EF2"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  <w:t>215 000,00</w:t>
            </w:r>
          </w:p>
        </w:tc>
      </w:tr>
      <w:tr w:rsidR="00AE1EF2" w:rsidRPr="000B7533" w14:paraId="3105E449" w14:textId="77777777" w:rsidTr="001A1E15">
        <w:trPr>
          <w:trHeight w:val="620"/>
          <w:jc w:val="center"/>
        </w:trPr>
        <w:tc>
          <w:tcPr>
            <w:tcW w:w="878" w:type="dxa"/>
            <w:vAlign w:val="center"/>
          </w:tcPr>
          <w:p w14:paraId="06493384" w14:textId="1A21D2EE" w:rsidR="00AE1EF2" w:rsidRDefault="00AE1EF2" w:rsidP="00AE1EF2">
            <w:pPr>
              <w:spacing w:line="276" w:lineRule="auto"/>
              <w:ind w:right="-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9FADD" w14:textId="15FC4FCD" w:rsidR="00AE1EF2" w:rsidRPr="00174F5F" w:rsidRDefault="00AE1EF2" w:rsidP="00AE1EF2">
            <w:pPr>
              <w:spacing w:line="276" w:lineRule="auto"/>
              <w:jc w:val="both"/>
              <w:rPr>
                <w:rFonts w:ascii="Arial Narrow" w:hAnsi="Arial Narrow" w:cs="Arial"/>
                <w:sz w:val="22"/>
              </w:rPr>
            </w:pPr>
            <w:r w:rsidRPr="00AE1EF2">
              <w:rPr>
                <w:rFonts w:ascii="Arial Narrow" w:hAnsi="Arial Narrow" w:cs="Arial"/>
                <w:sz w:val="22"/>
              </w:rPr>
              <w:t xml:space="preserve">SLORAMA, spol. s </w:t>
            </w:r>
            <w:proofErr w:type="spellStart"/>
            <w:r w:rsidRPr="00AE1EF2">
              <w:rPr>
                <w:rFonts w:ascii="Arial Narrow" w:hAnsi="Arial Narrow" w:cs="Arial"/>
                <w:sz w:val="22"/>
              </w:rPr>
              <w:t>r.o</w:t>
            </w:r>
            <w:proofErr w:type="spellEnd"/>
            <w:r w:rsidRPr="00AE1EF2">
              <w:rPr>
                <w:rFonts w:ascii="Arial Narrow" w:hAnsi="Arial Narrow" w:cs="Arial"/>
                <w:sz w:val="22"/>
              </w:rPr>
              <w:t>., Sládkovičova 37A, 974 05 Banská Bystrica, (IČO: 00616265, SK)</w:t>
            </w:r>
          </w:p>
        </w:tc>
        <w:tc>
          <w:tcPr>
            <w:tcW w:w="2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E29B4B2" w14:textId="661FD383" w:rsidR="00AE1EF2" w:rsidRPr="002F3F11" w:rsidRDefault="00AE1EF2" w:rsidP="00AE1EF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</w:pPr>
            <w:r w:rsidRPr="00AE1EF2">
              <w:rPr>
                <w:rFonts w:ascii="Arial Narrow" w:eastAsia="Calibri" w:hAnsi="Arial Narrow" w:cs="Arial Narrow"/>
                <w:bCs/>
                <w:sz w:val="22"/>
                <w:szCs w:val="22"/>
                <w:lang w:eastAsia="en-US"/>
              </w:rPr>
              <w:t>216 000,00</w:t>
            </w:r>
          </w:p>
        </w:tc>
      </w:tr>
      <w:tr w:rsidR="00AE1EF2" w:rsidRPr="000B7533" w14:paraId="7857FD1C" w14:textId="77777777" w:rsidTr="00530A4C">
        <w:trPr>
          <w:trHeight w:val="670"/>
          <w:jc w:val="center"/>
        </w:trPr>
        <w:tc>
          <w:tcPr>
            <w:tcW w:w="878" w:type="dxa"/>
            <w:vAlign w:val="center"/>
          </w:tcPr>
          <w:p w14:paraId="357DC359" w14:textId="567E58F5" w:rsidR="00AE1EF2" w:rsidRPr="003D3A3F" w:rsidRDefault="00AE1EF2" w:rsidP="00AE1EF2">
            <w:pPr>
              <w:spacing w:line="276" w:lineRule="auto"/>
              <w:ind w:right="-250"/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5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BF0C5" w14:textId="714DC7CC" w:rsidR="00AE1EF2" w:rsidRPr="00AE1EF2" w:rsidRDefault="00AE1EF2" w:rsidP="00AE1EF2">
            <w:pPr>
              <w:spacing w:line="276" w:lineRule="auto"/>
              <w:jc w:val="both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AE1EF2">
              <w:rPr>
                <w:rFonts w:ascii="Arial Narrow" w:hAnsi="Arial Narrow" w:cs="Arial"/>
                <w:bCs/>
                <w:sz w:val="22"/>
                <w:szCs w:val="22"/>
              </w:rPr>
              <w:t>Ramotech</w:t>
            </w:r>
            <w:proofErr w:type="spellEnd"/>
            <w:r w:rsidRPr="00AE1EF2">
              <w:rPr>
                <w:rFonts w:ascii="Arial Narrow" w:hAnsi="Arial Narrow" w:cs="Arial"/>
                <w:bCs/>
                <w:sz w:val="22"/>
                <w:szCs w:val="22"/>
              </w:rPr>
              <w:t xml:space="preserve"> s. r. o., Richvald 123, 085 01 Bardejov, (IČO: 52700763, SK)</w:t>
            </w:r>
          </w:p>
        </w:tc>
        <w:tc>
          <w:tcPr>
            <w:tcW w:w="29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107B54" w14:textId="7B5DD0DC" w:rsidR="00AE1EF2" w:rsidRDefault="00AE1EF2" w:rsidP="00AE1EF2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Arial Narrow" w:hAnsi="Arial Narrow" w:cs="Arial"/>
              </w:rPr>
            </w:pPr>
            <w:r w:rsidRPr="00AE1EF2">
              <w:rPr>
                <w:rFonts w:ascii="Arial Narrow" w:hAnsi="Arial Narrow" w:cs="Arial"/>
              </w:rPr>
              <w:t>220 000,00</w:t>
            </w:r>
          </w:p>
        </w:tc>
      </w:tr>
    </w:tbl>
    <w:p w14:paraId="629612D5" w14:textId="6E780A18" w:rsidR="00AF57CB" w:rsidRDefault="00AE1EF2" w:rsidP="00AF57CB">
      <w:pPr>
        <w:ind w:left="106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25D525E" w14:textId="77777777" w:rsidR="00464DA4" w:rsidRDefault="00DB76BA" w:rsidP="00D3222A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 w:rsidRPr="007C4C8D">
        <w:rPr>
          <w:rFonts w:ascii="Arial Narrow" w:hAnsi="Arial Narrow" w:cs="Arial"/>
          <w:b/>
          <w:sz w:val="22"/>
          <w:szCs w:val="22"/>
          <w:u w:val="single"/>
        </w:rPr>
        <w:t>Identifikácia úspešného uchádzača</w:t>
      </w:r>
      <w:r w:rsidR="005F71CB" w:rsidRPr="007C4C8D">
        <w:rPr>
          <w:rFonts w:ascii="Arial Narrow" w:hAnsi="Arial Narrow" w:cs="Arial"/>
          <w:b/>
          <w:sz w:val="22"/>
          <w:szCs w:val="22"/>
          <w:u w:val="single"/>
        </w:rPr>
        <w:t xml:space="preserve"> a dôvod úspešnosti jeho ponuky</w:t>
      </w:r>
      <w:r w:rsidRPr="005C184C">
        <w:rPr>
          <w:rFonts w:ascii="Arial Narrow" w:hAnsi="Arial Narrow" w:cs="Arial"/>
          <w:sz w:val="22"/>
          <w:szCs w:val="22"/>
          <w:u w:val="single"/>
        </w:rPr>
        <w:t>:</w:t>
      </w:r>
      <w:r w:rsidRPr="005C184C">
        <w:rPr>
          <w:rFonts w:ascii="Arial Narrow" w:hAnsi="Arial Narrow" w:cs="Arial"/>
          <w:sz w:val="22"/>
          <w:szCs w:val="22"/>
        </w:rPr>
        <w:t xml:space="preserve"> </w:t>
      </w:r>
    </w:p>
    <w:p w14:paraId="412DA396" w14:textId="6241D0A5" w:rsidR="00DB76BA" w:rsidRPr="005C184C" w:rsidRDefault="00AE1EF2" w:rsidP="003F630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bookmarkStart w:id="3" w:name="_Hlk226619880"/>
      <w:r w:rsidRPr="00AE1EF2">
        <w:rPr>
          <w:rFonts w:ascii="Arial Narrow" w:eastAsia="Arial" w:hAnsi="Arial Narrow" w:cs="Arial"/>
          <w:b/>
          <w:sz w:val="22"/>
          <w:szCs w:val="22"/>
        </w:rPr>
        <w:t xml:space="preserve">Jan </w:t>
      </w:r>
      <w:proofErr w:type="spellStart"/>
      <w:r w:rsidRPr="00AE1EF2">
        <w:rPr>
          <w:rFonts w:ascii="Arial Narrow" w:eastAsia="Arial" w:hAnsi="Arial Narrow" w:cs="Arial"/>
          <w:b/>
          <w:sz w:val="22"/>
          <w:szCs w:val="22"/>
        </w:rPr>
        <w:t>Grundza</w:t>
      </w:r>
      <w:proofErr w:type="spellEnd"/>
      <w:r w:rsidRPr="00AE1EF2">
        <w:rPr>
          <w:rFonts w:ascii="Arial Narrow" w:eastAsia="Arial" w:hAnsi="Arial Narrow" w:cs="Arial"/>
          <w:b/>
          <w:sz w:val="22"/>
          <w:szCs w:val="22"/>
        </w:rPr>
        <w:t>., Podhoroď 53, 072 64 Podhoroď, (IČO: 43119298, SK)</w:t>
      </w:r>
      <w:bookmarkEnd w:id="3"/>
      <w:r w:rsidR="000B51A6">
        <w:rPr>
          <w:rFonts w:ascii="Arial Narrow" w:eastAsia="Arial" w:hAnsi="Arial Narrow" w:cs="Arial"/>
          <w:b/>
          <w:sz w:val="22"/>
          <w:szCs w:val="22"/>
        </w:rPr>
        <w:t xml:space="preserve"> </w:t>
      </w:r>
      <w:r w:rsidR="00DB76BA" w:rsidRPr="005C184C">
        <w:rPr>
          <w:rFonts w:ascii="Arial Narrow" w:hAnsi="Arial Narrow" w:cs="Arial"/>
          <w:sz w:val="22"/>
          <w:szCs w:val="22"/>
        </w:rPr>
        <w:t>(uchá</w:t>
      </w:r>
      <w:r w:rsidR="00417239" w:rsidRPr="005C184C">
        <w:rPr>
          <w:rFonts w:ascii="Arial Narrow" w:hAnsi="Arial Narrow" w:cs="Arial"/>
          <w:sz w:val="22"/>
          <w:szCs w:val="22"/>
        </w:rPr>
        <w:t xml:space="preserve">dzač </w:t>
      </w:r>
      <w:r w:rsidR="00871C68">
        <w:rPr>
          <w:rFonts w:ascii="Arial Narrow" w:hAnsi="Arial Narrow" w:cs="Arial"/>
          <w:sz w:val="22"/>
          <w:szCs w:val="22"/>
        </w:rPr>
        <w:t xml:space="preserve">sa </w:t>
      </w:r>
      <w:r w:rsidR="00141217">
        <w:rPr>
          <w:rFonts w:ascii="Arial Narrow" w:hAnsi="Arial Narrow" w:cs="Arial"/>
          <w:sz w:val="22"/>
          <w:szCs w:val="22"/>
        </w:rPr>
        <w:t xml:space="preserve">na základe </w:t>
      </w:r>
      <w:r w:rsidR="00B60C36">
        <w:rPr>
          <w:rFonts w:ascii="Arial Narrow" w:hAnsi="Arial Narrow" w:cs="Arial"/>
          <w:sz w:val="22"/>
          <w:szCs w:val="22"/>
        </w:rPr>
        <w:t xml:space="preserve">stanoveného kritéria na vyhodnotenie ponúk </w:t>
      </w:r>
      <w:r w:rsidR="00871C68" w:rsidRPr="005C184C">
        <w:rPr>
          <w:rFonts w:ascii="Arial Narrow" w:hAnsi="Arial Narrow" w:cs="Arial"/>
          <w:sz w:val="22"/>
          <w:szCs w:val="22"/>
        </w:rPr>
        <w:t>umi</w:t>
      </w:r>
      <w:r w:rsidR="00871C68">
        <w:rPr>
          <w:rFonts w:ascii="Arial Narrow" w:hAnsi="Arial Narrow" w:cs="Arial"/>
          <w:sz w:val="22"/>
          <w:szCs w:val="22"/>
        </w:rPr>
        <w:t xml:space="preserve">estnil na </w:t>
      </w:r>
      <w:r w:rsidR="00DA286D">
        <w:rPr>
          <w:rFonts w:ascii="Arial Narrow" w:hAnsi="Arial Narrow" w:cs="Arial"/>
          <w:sz w:val="22"/>
          <w:szCs w:val="22"/>
        </w:rPr>
        <w:t>prvom</w:t>
      </w:r>
      <w:r w:rsidR="00871C68">
        <w:rPr>
          <w:rFonts w:ascii="Arial Narrow" w:hAnsi="Arial Narrow" w:cs="Arial"/>
          <w:sz w:val="22"/>
          <w:szCs w:val="22"/>
        </w:rPr>
        <w:t xml:space="preserve"> mieste v poradí a </w:t>
      </w:r>
      <w:r w:rsidR="00417239" w:rsidRPr="005C184C">
        <w:rPr>
          <w:rFonts w:ascii="Arial Narrow" w:hAnsi="Arial Narrow" w:cs="Arial"/>
          <w:sz w:val="22"/>
          <w:szCs w:val="22"/>
        </w:rPr>
        <w:t xml:space="preserve">splnil </w:t>
      </w:r>
      <w:r w:rsidR="004641D1" w:rsidRPr="005C184C">
        <w:rPr>
          <w:rFonts w:ascii="Arial Narrow" w:hAnsi="Arial Narrow" w:cs="Arial"/>
          <w:sz w:val="22"/>
          <w:szCs w:val="22"/>
        </w:rPr>
        <w:t xml:space="preserve">všetky </w:t>
      </w:r>
      <w:r w:rsidR="00417239" w:rsidRPr="005C184C">
        <w:rPr>
          <w:rFonts w:ascii="Arial Narrow" w:hAnsi="Arial Narrow" w:cs="Arial"/>
          <w:sz w:val="22"/>
          <w:szCs w:val="22"/>
        </w:rPr>
        <w:t>požiadavky na p</w:t>
      </w:r>
      <w:r w:rsidR="00DB76BA" w:rsidRPr="005C184C">
        <w:rPr>
          <w:rFonts w:ascii="Arial Narrow" w:hAnsi="Arial Narrow" w:cs="Arial"/>
          <w:sz w:val="22"/>
          <w:szCs w:val="22"/>
        </w:rPr>
        <w:t xml:space="preserve">redmet zákazky </w:t>
      </w:r>
      <w:r w:rsidR="004641D1" w:rsidRPr="005C184C">
        <w:rPr>
          <w:rFonts w:ascii="Arial Narrow" w:hAnsi="Arial Narrow" w:cs="Arial"/>
          <w:sz w:val="22"/>
          <w:szCs w:val="22"/>
        </w:rPr>
        <w:t xml:space="preserve">a podmienky účasti </w:t>
      </w:r>
      <w:r w:rsidR="005F71CB" w:rsidRPr="005C184C">
        <w:rPr>
          <w:rFonts w:ascii="Arial Narrow" w:hAnsi="Arial Narrow" w:cs="Arial"/>
          <w:sz w:val="22"/>
          <w:szCs w:val="22"/>
        </w:rPr>
        <w:t xml:space="preserve">stanovené </w:t>
      </w:r>
      <w:r w:rsidR="00141217">
        <w:rPr>
          <w:rFonts w:ascii="Arial Narrow" w:hAnsi="Arial Narrow" w:cs="Arial"/>
          <w:sz w:val="22"/>
          <w:szCs w:val="22"/>
        </w:rPr>
        <w:t>verejným obstarávateľom</w:t>
      </w:r>
      <w:r w:rsidR="00DB76BA" w:rsidRPr="005C184C">
        <w:rPr>
          <w:rFonts w:ascii="Arial Narrow" w:hAnsi="Arial Narrow" w:cs="Arial"/>
          <w:sz w:val="22"/>
          <w:szCs w:val="22"/>
        </w:rPr>
        <w:t>)</w:t>
      </w:r>
      <w:r w:rsidR="00AF57CB" w:rsidRPr="005C184C">
        <w:rPr>
          <w:rFonts w:ascii="Arial Narrow" w:hAnsi="Arial Narrow" w:cs="Arial"/>
          <w:sz w:val="22"/>
          <w:szCs w:val="22"/>
        </w:rPr>
        <w:t>.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0EE97741" w14:textId="39F779DA" w:rsidR="005F71CB" w:rsidRPr="005C184C" w:rsidRDefault="005F71CB" w:rsidP="00D3222A">
      <w:pPr>
        <w:pStyle w:val="Style17"/>
        <w:spacing w:line="276" w:lineRule="auto"/>
        <w:ind w:firstLine="0"/>
        <w:rPr>
          <w:rFonts w:ascii="Arial Narrow" w:hAnsi="Arial Narrow" w:cs="Arial"/>
          <w:sz w:val="22"/>
          <w:szCs w:val="22"/>
          <w:u w:val="single"/>
        </w:rPr>
      </w:pPr>
    </w:p>
    <w:p w14:paraId="2D90B036" w14:textId="77777777" w:rsidR="00EB4BA6" w:rsidRPr="005C184C" w:rsidRDefault="003D4CCE" w:rsidP="00D3222A">
      <w:pPr>
        <w:pStyle w:val="Style17"/>
        <w:spacing w:line="276" w:lineRule="auto"/>
        <w:ind w:firstLine="0"/>
        <w:rPr>
          <w:rFonts w:ascii="Arial Narrow" w:eastAsia="Calibri" w:hAnsi="Arial Narrow" w:cs="Arial Narrow"/>
          <w:sz w:val="22"/>
          <w:szCs w:val="22"/>
        </w:rPr>
      </w:pPr>
      <w:r w:rsidRPr="00AE1EF2">
        <w:rPr>
          <w:rFonts w:ascii="Arial Narrow" w:hAnsi="Arial Narrow" w:cs="Arial"/>
          <w:b/>
          <w:sz w:val="22"/>
          <w:szCs w:val="22"/>
          <w:u w:val="single"/>
        </w:rPr>
        <w:t>Podiel subdodávky</w:t>
      </w:r>
      <w:r w:rsidRPr="00AE1EF2">
        <w:rPr>
          <w:rFonts w:ascii="Arial Narrow" w:hAnsi="Arial Narrow" w:cs="Arial"/>
          <w:sz w:val="22"/>
          <w:szCs w:val="22"/>
        </w:rPr>
        <w:t xml:space="preserve">: </w:t>
      </w:r>
      <w:r w:rsidR="00EB4BA6" w:rsidRPr="00AE1EF2">
        <w:rPr>
          <w:rFonts w:ascii="Arial Narrow" w:hAnsi="Arial Narrow" w:cs="Arial"/>
          <w:sz w:val="22"/>
          <w:szCs w:val="22"/>
        </w:rPr>
        <w:t xml:space="preserve">- </w:t>
      </w:r>
      <w:r w:rsidR="00AF5437" w:rsidRPr="00AE1EF2">
        <w:rPr>
          <w:rFonts w:ascii="Arial Narrow" w:hAnsi="Arial Narrow" w:cs="Arial"/>
          <w:sz w:val="22"/>
          <w:szCs w:val="22"/>
        </w:rPr>
        <w:t>nie je známy</w:t>
      </w:r>
      <w:r w:rsidR="00EB4BA6" w:rsidRPr="005C184C">
        <w:rPr>
          <w:rFonts w:ascii="Arial Narrow" w:eastAsia="Calibri" w:hAnsi="Arial Narrow" w:cs="Arial Narrow"/>
          <w:sz w:val="22"/>
          <w:szCs w:val="22"/>
        </w:rPr>
        <w:t xml:space="preserve"> </w:t>
      </w:r>
    </w:p>
    <w:p w14:paraId="74C265EA" w14:textId="77777777" w:rsidR="00C128B1" w:rsidRPr="007C4C8D" w:rsidRDefault="00791C3B" w:rsidP="00C128B1">
      <w:pPr>
        <w:numPr>
          <w:ilvl w:val="1"/>
          <w:numId w:val="0"/>
        </w:numPr>
        <w:tabs>
          <w:tab w:val="num" w:pos="0"/>
          <w:tab w:val="left" w:pos="2160"/>
          <w:tab w:val="left" w:pos="2880"/>
          <w:tab w:val="left" w:pos="4500"/>
        </w:tabs>
        <w:spacing w:before="240" w:line="276" w:lineRule="auto"/>
        <w:ind w:hanging="567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791C3B">
        <w:rPr>
          <w:rFonts w:ascii="Arial Narrow" w:hAnsi="Arial Narrow" w:cs="Arial"/>
          <w:b/>
          <w:bCs/>
          <w:sz w:val="22"/>
          <w:szCs w:val="22"/>
        </w:rPr>
        <w:t xml:space="preserve">           </w:t>
      </w:r>
      <w:r w:rsidR="00C128B1" w:rsidRPr="007C4C8D">
        <w:rPr>
          <w:rFonts w:ascii="Arial Narrow" w:hAnsi="Arial Narrow" w:cs="Arial"/>
          <w:b/>
          <w:bCs/>
          <w:sz w:val="22"/>
          <w:szCs w:val="22"/>
          <w:u w:val="single"/>
        </w:rPr>
        <w:t>Informácia o vyhodnotení splnenia podmienok účasti</w:t>
      </w:r>
      <w:r w:rsidR="00C128B1" w:rsidRPr="007C4C8D">
        <w:rPr>
          <w:rFonts w:ascii="Arial Narrow" w:hAnsi="Arial Narrow" w:cs="Arial"/>
          <w:b/>
          <w:bCs/>
          <w:sz w:val="22"/>
          <w:szCs w:val="22"/>
        </w:rPr>
        <w:t xml:space="preserve">:       </w:t>
      </w:r>
    </w:p>
    <w:p w14:paraId="60CCCB33" w14:textId="63D4227D" w:rsidR="00C128B1" w:rsidRDefault="00C128B1" w:rsidP="00C128B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9F3918">
        <w:rPr>
          <w:rFonts w:ascii="Arial Narrow" w:eastAsia="Calibri" w:hAnsi="Arial Narrow" w:cs="Arial Narrow"/>
          <w:sz w:val="22"/>
          <w:szCs w:val="22"/>
        </w:rPr>
        <w:t>Priebeh vyhodnotenia podmienok ú</w:t>
      </w:r>
      <w:r w:rsidRPr="00100E53">
        <w:rPr>
          <w:rFonts w:ascii="Arial Narrow" w:eastAsia="Calibri" w:hAnsi="Arial Narrow" w:cs="Arial Narrow"/>
          <w:sz w:val="22"/>
          <w:szCs w:val="22"/>
        </w:rPr>
        <w:t>č</w:t>
      </w:r>
      <w:r w:rsidRPr="009F3918">
        <w:rPr>
          <w:rFonts w:ascii="Arial Narrow" w:eastAsia="Calibri" w:hAnsi="Arial Narrow" w:cs="Arial Narrow"/>
          <w:sz w:val="22"/>
          <w:szCs w:val="22"/>
        </w:rPr>
        <w:t>asti stanovených</w:t>
      </w:r>
      <w:r w:rsidRPr="005C184C">
        <w:rPr>
          <w:rFonts w:ascii="Arial Narrow" w:eastAsia="Calibri" w:hAnsi="Arial Narrow" w:cs="Arial Narrow"/>
          <w:sz w:val="22"/>
          <w:szCs w:val="22"/>
        </w:rPr>
        <w:t xml:space="preserve"> verejným obstarávateľom je popísaný v</w:t>
      </w:r>
      <w:r w:rsidR="00F87F40">
        <w:rPr>
          <w:rFonts w:ascii="Arial Narrow" w:eastAsia="Calibri" w:hAnsi="Arial Narrow" w:cs="Arial Narrow"/>
          <w:sz w:val="22"/>
          <w:szCs w:val="22"/>
        </w:rPr>
        <w:t> </w:t>
      </w:r>
      <w:r w:rsidR="00750804">
        <w:rPr>
          <w:rFonts w:ascii="Arial Narrow" w:eastAsia="Calibri" w:hAnsi="Arial Narrow" w:cs="Arial Narrow"/>
          <w:sz w:val="22"/>
          <w:szCs w:val="22"/>
        </w:rPr>
        <w:t>Prílohe č. 1 -  „</w:t>
      </w:r>
      <w:r w:rsidR="00750804" w:rsidRPr="00750804">
        <w:rPr>
          <w:rFonts w:ascii="Arial Narrow" w:eastAsia="Calibri" w:hAnsi="Arial Narrow" w:cs="Arial Narrow"/>
          <w:i/>
          <w:sz w:val="22"/>
          <w:szCs w:val="22"/>
        </w:rPr>
        <w:t>V</w:t>
      </w:r>
      <w:r w:rsidR="00F87F40" w:rsidRPr="00F87F40">
        <w:rPr>
          <w:rFonts w:ascii="Arial Narrow" w:eastAsia="Calibri" w:hAnsi="Arial Narrow" w:cs="Arial Narrow"/>
          <w:i/>
          <w:sz w:val="22"/>
          <w:szCs w:val="22"/>
        </w:rPr>
        <w:t>yhodnotenie náležitostí ponuky a podmienok účasti</w:t>
      </w:r>
      <w:r w:rsidR="00B60C36">
        <w:rPr>
          <w:rFonts w:ascii="Arial Narrow" w:eastAsia="Calibri" w:hAnsi="Arial Narrow" w:cs="Arial Narrow"/>
          <w:sz w:val="22"/>
          <w:szCs w:val="22"/>
        </w:rPr>
        <w:t>“, ktorý</w:t>
      </w:r>
      <w:r w:rsidR="003F6301">
        <w:rPr>
          <w:rFonts w:ascii="Arial Narrow" w:eastAsia="Calibri" w:hAnsi="Arial Narrow" w:cs="Arial Narrow"/>
          <w:sz w:val="22"/>
          <w:szCs w:val="22"/>
        </w:rPr>
        <w:t xml:space="preserve"> je prílohou tejto zápisnice</w:t>
      </w:r>
      <w:r w:rsidR="00750804">
        <w:rPr>
          <w:rFonts w:ascii="Arial Narrow" w:eastAsia="Calibri" w:hAnsi="Arial Narrow" w:cs="Arial Narrow"/>
          <w:sz w:val="22"/>
          <w:szCs w:val="22"/>
        </w:rPr>
        <w:t>.</w:t>
      </w:r>
      <w:r w:rsidR="00DA286D">
        <w:rPr>
          <w:rFonts w:ascii="Arial Narrow" w:eastAsia="Calibri" w:hAnsi="Arial Narrow" w:cs="Arial Narrow"/>
          <w:sz w:val="22"/>
          <w:szCs w:val="22"/>
        </w:rPr>
        <w:t xml:space="preserve"> </w:t>
      </w:r>
      <w:r w:rsidRPr="00AE1EF2">
        <w:rPr>
          <w:rFonts w:ascii="Arial Narrow" w:eastAsia="Calibri" w:hAnsi="Arial Narrow" w:cs="Arial Narrow"/>
          <w:sz w:val="22"/>
          <w:szCs w:val="22"/>
        </w:rPr>
        <w:t>Z dôvodu nesplnenia podmienok účasti nebol z verejného obstarávania vylúčený žiadny uchádzač.</w:t>
      </w:r>
      <w:r>
        <w:rPr>
          <w:rFonts w:ascii="Arial Narrow" w:eastAsia="Calibri" w:hAnsi="Arial Narrow" w:cs="Arial Narrow"/>
          <w:sz w:val="22"/>
          <w:szCs w:val="22"/>
        </w:rPr>
        <w:t xml:space="preserve"> </w:t>
      </w:r>
      <w:r w:rsidRPr="00100E53">
        <w:rPr>
          <w:rFonts w:ascii="Arial Narrow" w:eastAsia="Calibri" w:hAnsi="Arial Narrow" w:cs="Arial Narrow"/>
          <w:sz w:val="22"/>
          <w:szCs w:val="22"/>
        </w:rPr>
        <w:t xml:space="preserve">Vyhodnotenie a posúdenie splnenia podmienok účasti sa </w:t>
      </w:r>
      <w:r w:rsidRPr="00AE1EF2">
        <w:rPr>
          <w:rFonts w:ascii="Arial Narrow" w:eastAsia="Calibri" w:hAnsi="Arial Narrow" w:cs="Arial Narrow"/>
          <w:sz w:val="22"/>
          <w:szCs w:val="22"/>
        </w:rPr>
        <w:t>uskutočnilo u prvého uchádzača</w:t>
      </w:r>
      <w:r w:rsidR="00F87F40" w:rsidRPr="00AE1EF2">
        <w:rPr>
          <w:rFonts w:ascii="Arial Narrow" w:eastAsia="Calibri" w:hAnsi="Arial Narrow" w:cs="Arial Narrow"/>
          <w:sz w:val="22"/>
          <w:szCs w:val="22"/>
        </w:rPr>
        <w:t xml:space="preserve"> v poradí v zmysle § 55 ods. 1 ZVO</w:t>
      </w:r>
      <w:r w:rsidRPr="00AE1EF2">
        <w:rPr>
          <w:rFonts w:ascii="Arial Narrow" w:eastAsia="Calibri" w:hAnsi="Arial Narrow" w:cs="Arial Narrow"/>
          <w:sz w:val="22"/>
          <w:szCs w:val="22"/>
        </w:rPr>
        <w:t>, nakoľko podľa</w:t>
      </w:r>
      <w:r w:rsidR="003F6301" w:rsidRPr="00AE1EF2">
        <w:rPr>
          <w:rFonts w:ascii="Arial Narrow" w:eastAsia="Calibri" w:hAnsi="Arial Narrow" w:cs="Arial Narrow"/>
          <w:sz w:val="22"/>
          <w:szCs w:val="22"/>
        </w:rPr>
        <w:t xml:space="preserve"> </w:t>
      </w:r>
      <w:r w:rsidR="00B60C36" w:rsidRPr="00AE1EF2">
        <w:rPr>
          <w:rFonts w:ascii="Arial Narrow" w:eastAsia="Calibri" w:hAnsi="Arial Narrow" w:cs="Arial Narrow"/>
          <w:sz w:val="22"/>
          <w:szCs w:val="22"/>
        </w:rPr>
        <w:br/>
      </w:r>
      <w:r w:rsidRPr="00AE1EF2">
        <w:rPr>
          <w:rFonts w:ascii="Arial Narrow" w:eastAsia="Calibri" w:hAnsi="Arial Narrow" w:cs="Arial Narrow"/>
          <w:sz w:val="22"/>
          <w:szCs w:val="22"/>
        </w:rPr>
        <w:t>§ 66 ods.</w:t>
      </w:r>
      <w:r w:rsidR="00F66669" w:rsidRPr="00AE1EF2">
        <w:rPr>
          <w:rFonts w:ascii="Arial Narrow" w:eastAsia="Calibri" w:hAnsi="Arial Narrow" w:cs="Arial Narrow"/>
          <w:sz w:val="22"/>
          <w:szCs w:val="22"/>
        </w:rPr>
        <w:t xml:space="preserve"> </w:t>
      </w:r>
      <w:r w:rsidRPr="00AE1EF2">
        <w:rPr>
          <w:rFonts w:ascii="Arial Narrow" w:eastAsia="Calibri" w:hAnsi="Arial Narrow" w:cs="Arial Narrow"/>
          <w:sz w:val="22"/>
          <w:szCs w:val="22"/>
        </w:rPr>
        <w:t xml:space="preserve">7 písm. b) </w:t>
      </w:r>
      <w:r w:rsidR="00B60C36" w:rsidRPr="00AE1EF2">
        <w:rPr>
          <w:rFonts w:ascii="Arial Narrow" w:eastAsia="Calibri" w:hAnsi="Arial Narrow" w:cs="Arial Narrow"/>
          <w:sz w:val="22"/>
          <w:szCs w:val="22"/>
        </w:rPr>
        <w:t>ZVO</w:t>
      </w:r>
      <w:r w:rsidRPr="00AE1EF2">
        <w:rPr>
          <w:rFonts w:ascii="Arial Narrow" w:eastAsia="Calibri" w:hAnsi="Arial Narrow" w:cs="Arial Narrow"/>
          <w:sz w:val="22"/>
          <w:szCs w:val="22"/>
        </w:rPr>
        <w:t xml:space="preserve"> vyhodnotenie splnenia podmienok účasti nasledovalo</w:t>
      </w:r>
      <w:r w:rsidR="00DA286D" w:rsidRPr="00AE1EF2">
        <w:rPr>
          <w:rFonts w:ascii="Arial Narrow" w:eastAsia="Calibri" w:hAnsi="Arial Narrow" w:cs="Arial Narrow"/>
          <w:sz w:val="22"/>
          <w:szCs w:val="22"/>
        </w:rPr>
        <w:t xml:space="preserve"> </w:t>
      </w:r>
      <w:r w:rsidRPr="00AE1EF2">
        <w:rPr>
          <w:rFonts w:ascii="Arial Narrow" w:eastAsia="Calibri" w:hAnsi="Arial Narrow" w:cs="Arial Narrow"/>
          <w:sz w:val="22"/>
          <w:szCs w:val="22"/>
        </w:rPr>
        <w:t>po vyhodnotení ponúk na základe kritérií na vyhodnotenie ponúk</w:t>
      </w:r>
      <w:r w:rsidRPr="00AE1EF2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a to u uchádzača </w:t>
      </w:r>
      <w:r w:rsidR="000C316E">
        <w:rPr>
          <w:rFonts w:ascii="Arial Narrow" w:eastAsia="Arial" w:hAnsi="Arial Narrow" w:cs="Arial"/>
          <w:b/>
          <w:sz w:val="22"/>
          <w:szCs w:val="22"/>
        </w:rPr>
        <w:t xml:space="preserve">č.4 </w:t>
      </w:r>
      <w:r w:rsidR="000C316E" w:rsidRPr="000C316E">
        <w:rPr>
          <w:rFonts w:ascii="Arial Narrow" w:eastAsia="Arial" w:hAnsi="Arial Narrow" w:cs="Arial"/>
          <w:b/>
          <w:sz w:val="22"/>
          <w:szCs w:val="22"/>
        </w:rPr>
        <w:t xml:space="preserve">Jan </w:t>
      </w:r>
      <w:proofErr w:type="spellStart"/>
      <w:r w:rsidR="000C316E" w:rsidRPr="000C316E">
        <w:rPr>
          <w:rFonts w:ascii="Arial Narrow" w:eastAsia="Arial" w:hAnsi="Arial Narrow" w:cs="Arial"/>
          <w:b/>
          <w:sz w:val="22"/>
          <w:szCs w:val="22"/>
        </w:rPr>
        <w:t>Grundza</w:t>
      </w:r>
      <w:proofErr w:type="spellEnd"/>
      <w:r w:rsidR="000C316E" w:rsidRPr="000C316E">
        <w:rPr>
          <w:rFonts w:ascii="Arial Narrow" w:eastAsia="Arial" w:hAnsi="Arial Narrow" w:cs="Arial"/>
          <w:b/>
          <w:sz w:val="22"/>
          <w:szCs w:val="22"/>
        </w:rPr>
        <w:t>., Podhoroď 53, 072 64 Podhoroď, (IČO: 43119298, SK)</w:t>
      </w:r>
      <w:r w:rsidR="000C316E">
        <w:rPr>
          <w:rFonts w:ascii="Arial Narrow" w:eastAsia="Arial" w:hAnsi="Arial Narrow" w:cs="Arial"/>
          <w:b/>
          <w:sz w:val="22"/>
          <w:szCs w:val="22"/>
        </w:rPr>
        <w:t xml:space="preserve"> </w:t>
      </w:r>
      <w:r w:rsidR="00F87F40">
        <w:rPr>
          <w:rFonts w:ascii="Arial Narrow" w:eastAsia="Arial" w:hAnsi="Arial Narrow" w:cs="Arial"/>
          <w:b/>
          <w:sz w:val="22"/>
          <w:szCs w:val="22"/>
        </w:rPr>
        <w:t>,</w:t>
      </w:r>
      <w:r w:rsidRPr="004C4239">
        <w:rPr>
          <w:rFonts w:ascii="Arial Narrow" w:hAnsi="Arial Narrow" w:cs="Arial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ktorý splnil všetky verejným obstarávateľom stanovené podmienky účasti.</w:t>
      </w:r>
      <w:r w:rsidR="000C316E">
        <w:rPr>
          <w:rFonts w:ascii="Arial Narrow" w:hAnsi="Arial Narrow"/>
          <w:sz w:val="22"/>
          <w:szCs w:val="22"/>
        </w:rPr>
        <w:t xml:space="preserve"> </w:t>
      </w:r>
    </w:p>
    <w:p w14:paraId="053BDA8F" w14:textId="77777777" w:rsidR="000C316E" w:rsidRDefault="000C316E" w:rsidP="00C128B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B9C53D9" w14:textId="77777777" w:rsidR="008E69D4" w:rsidRPr="005C184C" w:rsidRDefault="008E69D4" w:rsidP="00C128B1">
      <w:pPr>
        <w:numPr>
          <w:ilvl w:val="1"/>
          <w:numId w:val="0"/>
        </w:numPr>
        <w:tabs>
          <w:tab w:val="num" w:pos="0"/>
          <w:tab w:val="left" w:pos="2160"/>
          <w:tab w:val="left" w:pos="2880"/>
          <w:tab w:val="left" w:pos="4500"/>
        </w:tabs>
        <w:spacing w:before="240" w:line="276" w:lineRule="auto"/>
        <w:ind w:hanging="567"/>
        <w:jc w:val="both"/>
        <w:rPr>
          <w:rFonts w:ascii="Arial Narrow" w:hAnsi="Arial Narrow" w:cs="Arial"/>
          <w:bCs/>
          <w:sz w:val="22"/>
          <w:szCs w:val="22"/>
        </w:rPr>
      </w:pPr>
      <w:r w:rsidRPr="005C184C">
        <w:rPr>
          <w:rFonts w:ascii="Arial Narrow" w:hAnsi="Arial Narrow" w:cs="Arial"/>
          <w:b/>
          <w:bCs/>
          <w:sz w:val="22"/>
          <w:szCs w:val="22"/>
        </w:rPr>
        <w:t xml:space="preserve">          </w:t>
      </w:r>
      <w:r w:rsidR="00D3222A" w:rsidRPr="005C184C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7C4C8D">
        <w:rPr>
          <w:rFonts w:ascii="Arial Narrow" w:hAnsi="Arial Narrow" w:cs="Arial"/>
          <w:b/>
          <w:bCs/>
          <w:sz w:val="22"/>
          <w:szCs w:val="22"/>
          <w:u w:val="single"/>
        </w:rPr>
        <w:t xml:space="preserve">Informácia o vyhodnotení </w:t>
      </w:r>
      <w:r w:rsidR="00D3222A" w:rsidRPr="007C4C8D">
        <w:rPr>
          <w:rFonts w:ascii="Arial Narrow" w:hAnsi="Arial Narrow" w:cs="Arial"/>
          <w:b/>
          <w:bCs/>
          <w:sz w:val="22"/>
          <w:szCs w:val="22"/>
          <w:u w:val="single"/>
        </w:rPr>
        <w:t>ponúk z hľadiska splnenia</w:t>
      </w:r>
      <w:r w:rsidRPr="007C4C8D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požiadaviek na predmet zákazky</w:t>
      </w:r>
      <w:r w:rsidR="00555337" w:rsidRPr="007C4C8D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a náležitostí ponuky</w:t>
      </w:r>
      <w:r w:rsidRPr="005C184C">
        <w:rPr>
          <w:rFonts w:ascii="Arial Narrow" w:hAnsi="Arial Narrow" w:cs="Arial"/>
          <w:b/>
          <w:bCs/>
          <w:sz w:val="22"/>
          <w:szCs w:val="22"/>
        </w:rPr>
        <w:t>:</w:t>
      </w:r>
      <w:r w:rsidRPr="005C184C">
        <w:rPr>
          <w:rFonts w:ascii="Arial Narrow" w:hAnsi="Arial Narrow" w:cs="Arial"/>
          <w:bCs/>
          <w:sz w:val="22"/>
          <w:szCs w:val="22"/>
        </w:rPr>
        <w:t xml:space="preserve">       </w:t>
      </w:r>
    </w:p>
    <w:p w14:paraId="27496A06" w14:textId="48BAAA17" w:rsidR="008D1FB1" w:rsidRDefault="00A66BC4" w:rsidP="00D3222A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0C316E">
        <w:rPr>
          <w:rFonts w:ascii="Arial Narrow" w:eastAsia="Calibri" w:hAnsi="Arial Narrow" w:cs="Arial Narrow"/>
          <w:sz w:val="22"/>
          <w:szCs w:val="22"/>
        </w:rPr>
        <w:t>Vyhodnotenie</w:t>
      </w:r>
      <w:r w:rsidR="008D1FB1" w:rsidRPr="000C316E">
        <w:rPr>
          <w:rFonts w:ascii="Arial Narrow" w:eastAsia="Calibri" w:hAnsi="Arial Narrow" w:cs="Arial Narrow"/>
          <w:sz w:val="22"/>
          <w:szCs w:val="22"/>
        </w:rPr>
        <w:t xml:space="preserve"> požiadaviek na predmet zákazky stanovených verejným obstarávateľom v súťažných podkladoch je bližšie popísaný v </w:t>
      </w:r>
      <w:r w:rsidRPr="000C316E">
        <w:rPr>
          <w:rFonts w:ascii="Arial Narrow" w:eastAsia="Calibri" w:hAnsi="Arial Narrow" w:cs="Arial Narrow"/>
          <w:sz w:val="22"/>
          <w:szCs w:val="22"/>
        </w:rPr>
        <w:t xml:space="preserve">Prílohe č. </w:t>
      </w:r>
      <w:r w:rsidR="2301AB95" w:rsidRPr="000C316E">
        <w:rPr>
          <w:rFonts w:ascii="Arial Narrow" w:eastAsia="Calibri" w:hAnsi="Arial Narrow" w:cs="Arial Narrow"/>
          <w:sz w:val="22"/>
          <w:szCs w:val="22"/>
        </w:rPr>
        <w:t>3</w:t>
      </w:r>
      <w:r w:rsidR="00750F11" w:rsidRPr="000C316E">
        <w:rPr>
          <w:rFonts w:ascii="Arial Narrow" w:eastAsia="Calibri" w:hAnsi="Arial Narrow" w:cs="Arial Narrow"/>
          <w:sz w:val="22"/>
          <w:szCs w:val="22"/>
        </w:rPr>
        <w:t xml:space="preserve"> – „</w:t>
      </w:r>
      <w:r w:rsidR="00750F11" w:rsidRPr="000C316E">
        <w:rPr>
          <w:rFonts w:ascii="Arial Narrow" w:eastAsia="Calibri" w:hAnsi="Arial Narrow" w:cs="Arial Narrow"/>
          <w:i/>
          <w:iCs/>
          <w:sz w:val="22"/>
          <w:szCs w:val="22"/>
        </w:rPr>
        <w:t>Vyhodnotenie splnenia požiadaviek na predmet zákazky</w:t>
      </w:r>
      <w:r w:rsidR="003F6301" w:rsidRPr="000C316E">
        <w:rPr>
          <w:rFonts w:ascii="Arial Narrow" w:eastAsia="Calibri" w:hAnsi="Arial Narrow" w:cs="Arial Narrow"/>
          <w:sz w:val="22"/>
          <w:szCs w:val="22"/>
        </w:rPr>
        <w:t>“</w:t>
      </w:r>
      <w:r w:rsidR="00F87F40" w:rsidRPr="000C316E">
        <w:rPr>
          <w:rFonts w:ascii="Arial Narrow" w:eastAsia="Calibri" w:hAnsi="Arial Narrow" w:cs="Arial Narrow"/>
          <w:sz w:val="22"/>
          <w:szCs w:val="22"/>
        </w:rPr>
        <w:t xml:space="preserve"> a</w:t>
      </w:r>
      <w:r w:rsidR="00B60C36" w:rsidRPr="000C316E">
        <w:rPr>
          <w:rFonts w:ascii="Arial Narrow" w:eastAsia="Calibri" w:hAnsi="Arial Narrow" w:cs="Arial Narrow"/>
          <w:sz w:val="22"/>
          <w:szCs w:val="22"/>
        </w:rPr>
        <w:t xml:space="preserve"> posúdenie </w:t>
      </w:r>
      <w:r w:rsidR="00F87F40" w:rsidRPr="000C316E">
        <w:rPr>
          <w:rFonts w:ascii="Arial Narrow" w:eastAsia="Calibri" w:hAnsi="Arial Narrow" w:cs="Arial Narrow"/>
          <w:sz w:val="22"/>
          <w:szCs w:val="22"/>
        </w:rPr>
        <w:t>splneni</w:t>
      </w:r>
      <w:r w:rsidR="00B60C36" w:rsidRPr="000C316E">
        <w:rPr>
          <w:rFonts w:ascii="Arial Narrow" w:eastAsia="Calibri" w:hAnsi="Arial Narrow" w:cs="Arial Narrow"/>
          <w:sz w:val="22"/>
          <w:szCs w:val="22"/>
        </w:rPr>
        <w:t>a</w:t>
      </w:r>
      <w:r w:rsidR="00F87F40" w:rsidRPr="000C316E">
        <w:rPr>
          <w:rFonts w:ascii="Arial Narrow" w:eastAsia="Calibri" w:hAnsi="Arial Narrow" w:cs="Arial Narrow"/>
          <w:sz w:val="22"/>
          <w:szCs w:val="22"/>
        </w:rPr>
        <w:t xml:space="preserve"> náležitostí ponuky je popísané v</w:t>
      </w:r>
      <w:r w:rsidR="04AE74EB" w:rsidRPr="000C316E">
        <w:rPr>
          <w:rFonts w:ascii="Arial Narrow" w:eastAsia="Calibri" w:hAnsi="Arial Narrow" w:cs="Arial Narrow"/>
          <w:sz w:val="22"/>
          <w:szCs w:val="22"/>
        </w:rPr>
        <w:t xml:space="preserve"> </w:t>
      </w:r>
      <w:r w:rsidR="00F87F40" w:rsidRPr="000C316E">
        <w:rPr>
          <w:rFonts w:ascii="Arial Narrow" w:eastAsia="Calibri" w:hAnsi="Arial Narrow" w:cs="Arial Narrow"/>
          <w:sz w:val="22"/>
          <w:szCs w:val="22"/>
        </w:rPr>
        <w:t> </w:t>
      </w:r>
      <w:r w:rsidRPr="000C316E">
        <w:rPr>
          <w:rFonts w:ascii="Arial Narrow" w:eastAsia="Calibri" w:hAnsi="Arial Narrow" w:cs="Arial Narrow"/>
          <w:sz w:val="22"/>
          <w:szCs w:val="22"/>
        </w:rPr>
        <w:t xml:space="preserve">Prílohe č. 1 - </w:t>
      </w:r>
      <w:r w:rsidR="00F87F40" w:rsidRPr="000C316E">
        <w:rPr>
          <w:rFonts w:ascii="Arial Narrow" w:eastAsia="Calibri" w:hAnsi="Arial Narrow" w:cs="Arial Narrow"/>
          <w:sz w:val="22"/>
          <w:szCs w:val="22"/>
        </w:rPr>
        <w:t>„</w:t>
      </w:r>
      <w:r w:rsidR="00F87F40" w:rsidRPr="000C316E">
        <w:rPr>
          <w:rFonts w:ascii="Arial Narrow" w:eastAsia="Calibri" w:hAnsi="Arial Narrow" w:cs="Arial Narrow"/>
          <w:i/>
          <w:iCs/>
          <w:sz w:val="22"/>
          <w:szCs w:val="22"/>
        </w:rPr>
        <w:t>Vyhodnotenie náležitostí ponuky a podmienok účasti</w:t>
      </w:r>
      <w:r w:rsidR="00F87F40" w:rsidRPr="000C316E">
        <w:rPr>
          <w:rFonts w:ascii="Arial Narrow" w:eastAsia="Calibri" w:hAnsi="Arial Narrow" w:cs="Arial Narrow"/>
          <w:sz w:val="22"/>
          <w:szCs w:val="22"/>
        </w:rPr>
        <w:t>“</w:t>
      </w:r>
      <w:r w:rsidR="008D1FB1" w:rsidRPr="000C316E">
        <w:rPr>
          <w:rFonts w:ascii="Arial Narrow" w:eastAsia="Calibri" w:hAnsi="Arial Narrow" w:cs="Arial Narrow"/>
          <w:sz w:val="22"/>
          <w:szCs w:val="22"/>
        </w:rPr>
        <w:t>. Z dôvodu nesplnenia požiadaviek na predmet zákazky nebol z verejného obstar</w:t>
      </w:r>
      <w:r w:rsidR="00867077" w:rsidRPr="000C316E">
        <w:rPr>
          <w:rFonts w:ascii="Arial Narrow" w:eastAsia="Calibri" w:hAnsi="Arial Narrow" w:cs="Arial Narrow"/>
          <w:sz w:val="22"/>
          <w:szCs w:val="22"/>
        </w:rPr>
        <w:t xml:space="preserve">ávania vylúčený žiadny uchádzač, vyhodnotenie sa uskutočnilo u uchádzača, </w:t>
      </w:r>
      <w:r w:rsidR="00141217" w:rsidRPr="000C316E">
        <w:rPr>
          <w:rFonts w:ascii="Arial Narrow" w:eastAsia="Calibri" w:hAnsi="Arial Narrow" w:cs="Arial Narrow"/>
          <w:sz w:val="22"/>
          <w:szCs w:val="22"/>
        </w:rPr>
        <w:t xml:space="preserve">ktorý sa na základe </w:t>
      </w:r>
      <w:r w:rsidR="00867077" w:rsidRPr="000C316E">
        <w:rPr>
          <w:rFonts w:ascii="Arial Narrow" w:eastAsia="Calibri" w:hAnsi="Arial Narrow" w:cs="Arial Narrow"/>
          <w:sz w:val="22"/>
          <w:szCs w:val="22"/>
        </w:rPr>
        <w:t xml:space="preserve">kritérií </w:t>
      </w:r>
      <w:r w:rsidR="002E2812" w:rsidRPr="000C316E">
        <w:rPr>
          <w:rFonts w:ascii="Arial Narrow" w:eastAsia="Calibri" w:hAnsi="Arial Narrow" w:cs="Arial Narrow"/>
          <w:sz w:val="22"/>
          <w:szCs w:val="22"/>
        </w:rPr>
        <w:t xml:space="preserve">na vyhodnotenie ponúk </w:t>
      </w:r>
      <w:r w:rsidR="00867077" w:rsidRPr="000C316E">
        <w:rPr>
          <w:rFonts w:ascii="Arial Narrow" w:eastAsia="Calibri" w:hAnsi="Arial Narrow" w:cs="Arial Narrow"/>
          <w:sz w:val="22"/>
          <w:szCs w:val="22"/>
        </w:rPr>
        <w:t>umiestnil na prvom mieste v poradí</w:t>
      </w:r>
      <w:r w:rsidR="002E2812" w:rsidRPr="000C316E">
        <w:rPr>
          <w:rFonts w:ascii="Arial Narrow" w:eastAsia="Calibri" w:hAnsi="Arial Narrow" w:cs="Arial Narrow"/>
          <w:sz w:val="22"/>
          <w:szCs w:val="22"/>
        </w:rPr>
        <w:t>,</w:t>
      </w:r>
      <w:r w:rsidR="002E2812" w:rsidRPr="4CB51C40">
        <w:rPr>
          <w:rFonts w:ascii="Arial Narrow" w:eastAsia="Calibri" w:hAnsi="Arial Narrow" w:cs="Arial Narrow"/>
          <w:sz w:val="22"/>
          <w:szCs w:val="22"/>
        </w:rPr>
        <w:t xml:space="preserve"> t. </w:t>
      </w:r>
      <w:r w:rsidR="00867077" w:rsidRPr="4CB51C40">
        <w:rPr>
          <w:rFonts w:ascii="Arial Narrow" w:eastAsia="Calibri" w:hAnsi="Arial Narrow" w:cs="Arial Narrow"/>
          <w:sz w:val="22"/>
          <w:szCs w:val="22"/>
        </w:rPr>
        <w:t xml:space="preserve">j. </w:t>
      </w:r>
      <w:bookmarkStart w:id="4" w:name="_Hlk226620048"/>
      <w:r w:rsidR="000C316E">
        <w:rPr>
          <w:rFonts w:ascii="Arial Narrow" w:eastAsia="Arial" w:hAnsi="Arial Narrow" w:cs="Arial"/>
          <w:b/>
          <w:bCs/>
          <w:sz w:val="22"/>
          <w:szCs w:val="22"/>
        </w:rPr>
        <w:t xml:space="preserve">č.4 </w:t>
      </w:r>
      <w:r w:rsidR="000C316E" w:rsidRPr="00AE1EF2">
        <w:rPr>
          <w:rFonts w:ascii="Arial Narrow" w:eastAsia="Arial" w:hAnsi="Arial Narrow" w:cs="Arial"/>
          <w:b/>
          <w:sz w:val="22"/>
          <w:szCs w:val="22"/>
        </w:rPr>
        <w:t xml:space="preserve">Jan </w:t>
      </w:r>
      <w:proofErr w:type="spellStart"/>
      <w:r w:rsidR="000C316E" w:rsidRPr="00AE1EF2">
        <w:rPr>
          <w:rFonts w:ascii="Arial Narrow" w:eastAsia="Arial" w:hAnsi="Arial Narrow" w:cs="Arial"/>
          <w:b/>
          <w:sz w:val="22"/>
          <w:szCs w:val="22"/>
        </w:rPr>
        <w:t>Grundza</w:t>
      </w:r>
      <w:proofErr w:type="spellEnd"/>
      <w:r w:rsidR="000C316E" w:rsidRPr="00AE1EF2">
        <w:rPr>
          <w:rFonts w:ascii="Arial Narrow" w:eastAsia="Arial" w:hAnsi="Arial Narrow" w:cs="Arial"/>
          <w:b/>
          <w:sz w:val="22"/>
          <w:szCs w:val="22"/>
        </w:rPr>
        <w:t>., Podhoroď 53, 072 64 Podhoroď, (IČO: 43119298, SK)</w:t>
      </w:r>
      <w:bookmarkEnd w:id="4"/>
      <w:r w:rsidR="0069587C" w:rsidRPr="4CB51C40">
        <w:rPr>
          <w:rFonts w:ascii="Arial Narrow" w:hAnsi="Arial Narrow" w:cs="Arial"/>
          <w:sz w:val="22"/>
          <w:szCs w:val="22"/>
        </w:rPr>
        <w:t xml:space="preserve">, </w:t>
      </w:r>
      <w:r w:rsidR="00867077" w:rsidRPr="4CB51C40">
        <w:rPr>
          <w:rFonts w:ascii="Arial Narrow" w:hAnsi="Arial Narrow"/>
          <w:sz w:val="22"/>
          <w:szCs w:val="22"/>
        </w:rPr>
        <w:t xml:space="preserve">ktorý </w:t>
      </w:r>
      <w:r w:rsidR="00555337" w:rsidRPr="4CB51C40">
        <w:rPr>
          <w:rFonts w:ascii="Arial Narrow" w:hAnsi="Arial Narrow"/>
          <w:sz w:val="22"/>
          <w:szCs w:val="22"/>
        </w:rPr>
        <w:t>predložil všetky požadované doklady</w:t>
      </w:r>
      <w:r w:rsidR="000C316E">
        <w:rPr>
          <w:rFonts w:ascii="Arial Narrow" w:hAnsi="Arial Narrow"/>
          <w:sz w:val="22"/>
          <w:szCs w:val="22"/>
        </w:rPr>
        <w:t xml:space="preserve"> </w:t>
      </w:r>
      <w:r w:rsidR="00555337" w:rsidRPr="4CB51C40">
        <w:rPr>
          <w:rFonts w:ascii="Arial Narrow" w:hAnsi="Arial Narrow"/>
          <w:sz w:val="22"/>
          <w:szCs w:val="22"/>
        </w:rPr>
        <w:t xml:space="preserve">a </w:t>
      </w:r>
      <w:r w:rsidR="00867077" w:rsidRPr="4CB51C40">
        <w:rPr>
          <w:rFonts w:ascii="Arial Narrow" w:hAnsi="Arial Narrow"/>
          <w:sz w:val="22"/>
          <w:szCs w:val="22"/>
        </w:rPr>
        <w:t xml:space="preserve">splnil </w:t>
      </w:r>
      <w:r w:rsidR="00F87F40" w:rsidRPr="4CB51C40">
        <w:rPr>
          <w:rFonts w:ascii="Arial Narrow" w:hAnsi="Arial Narrow"/>
          <w:sz w:val="22"/>
          <w:szCs w:val="22"/>
        </w:rPr>
        <w:t xml:space="preserve">tiež </w:t>
      </w:r>
      <w:r w:rsidR="00750F11" w:rsidRPr="4CB51C40">
        <w:rPr>
          <w:rFonts w:ascii="Arial Narrow" w:hAnsi="Arial Narrow"/>
          <w:sz w:val="22"/>
          <w:szCs w:val="22"/>
        </w:rPr>
        <w:t xml:space="preserve">všetky </w:t>
      </w:r>
      <w:r w:rsidR="00867077" w:rsidRPr="4CB51C40">
        <w:rPr>
          <w:rFonts w:ascii="Arial Narrow" w:hAnsi="Arial Narrow"/>
          <w:sz w:val="22"/>
          <w:szCs w:val="22"/>
        </w:rPr>
        <w:t>požiadavky</w:t>
      </w:r>
      <w:r w:rsidR="002E2812" w:rsidRPr="4CB51C40">
        <w:rPr>
          <w:rFonts w:ascii="Arial Narrow" w:hAnsi="Arial Narrow"/>
          <w:sz w:val="22"/>
          <w:szCs w:val="22"/>
        </w:rPr>
        <w:t xml:space="preserve"> na predmet zákazky stanovené </w:t>
      </w:r>
      <w:r w:rsidR="00B60C36" w:rsidRPr="4CB51C40">
        <w:rPr>
          <w:rFonts w:ascii="Arial Narrow" w:hAnsi="Arial Narrow"/>
          <w:sz w:val="22"/>
          <w:szCs w:val="22"/>
        </w:rPr>
        <w:t>verejn</w:t>
      </w:r>
      <w:r w:rsidR="002E2812" w:rsidRPr="4CB51C40">
        <w:rPr>
          <w:rFonts w:ascii="Arial Narrow" w:hAnsi="Arial Narrow"/>
          <w:sz w:val="22"/>
          <w:szCs w:val="22"/>
        </w:rPr>
        <w:t>ým obstarávateľom.</w:t>
      </w:r>
    </w:p>
    <w:p w14:paraId="467538E1" w14:textId="2F2614AA" w:rsidR="00871C68" w:rsidRDefault="00871C68" w:rsidP="00434713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62F39D11" w14:textId="77777777" w:rsidR="00A66BC4" w:rsidRDefault="00A66BC4" w:rsidP="00434713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1A13DB45" w14:textId="77777777" w:rsidR="004B67F6" w:rsidRPr="005C184C" w:rsidRDefault="004B67F6" w:rsidP="0069587C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5C184C">
        <w:rPr>
          <w:rFonts w:ascii="Arial Narrow" w:hAnsi="Arial Narrow" w:cs="Arial"/>
          <w:b/>
          <w:sz w:val="22"/>
          <w:szCs w:val="22"/>
          <w:u w:val="single"/>
        </w:rPr>
        <w:t>Záver:</w:t>
      </w:r>
    </w:p>
    <w:p w14:paraId="06CF9D24" w14:textId="546298A7" w:rsidR="00434713" w:rsidRDefault="003F6301" w:rsidP="0069587C">
      <w:pPr>
        <w:spacing w:line="276" w:lineRule="auto"/>
        <w:jc w:val="both"/>
        <w:rPr>
          <w:rFonts w:ascii="Arial Narrow" w:hAnsi="Arial Narrow" w:cs="Arial"/>
          <w:b/>
          <w:sz w:val="22"/>
          <w:szCs w:val="22"/>
        </w:rPr>
      </w:pPr>
      <w:r w:rsidRPr="000C316E">
        <w:rPr>
          <w:rFonts w:ascii="Arial Narrow" w:hAnsi="Arial Narrow" w:cs="Arial"/>
          <w:sz w:val="22"/>
          <w:szCs w:val="22"/>
        </w:rPr>
        <w:t>Úspešným uchádzačom sa po zostavení poradia na základe určených kritérií na vyhodnotenie ponúk a posúdení splnenia požiadaviek na predmet zákazky a podmienok účasti</w:t>
      </w:r>
      <w:r w:rsidR="00842F94" w:rsidRPr="000C316E">
        <w:rPr>
          <w:rFonts w:ascii="Arial Narrow" w:hAnsi="Arial Narrow" w:cs="Arial"/>
          <w:sz w:val="22"/>
          <w:szCs w:val="22"/>
        </w:rPr>
        <w:t xml:space="preserve"> </w:t>
      </w:r>
      <w:r w:rsidRPr="000C316E">
        <w:rPr>
          <w:rFonts w:ascii="Arial Narrow" w:hAnsi="Arial Narrow" w:cs="Arial"/>
          <w:sz w:val="22"/>
          <w:szCs w:val="22"/>
        </w:rPr>
        <w:t xml:space="preserve">u uchádzača, ktorý sa </w:t>
      </w:r>
      <w:r w:rsidR="00A66BC4" w:rsidRPr="000C316E">
        <w:rPr>
          <w:rFonts w:ascii="Arial Narrow" w:hAnsi="Arial Narrow" w:cs="Arial"/>
          <w:sz w:val="22"/>
          <w:szCs w:val="22"/>
        </w:rPr>
        <w:t xml:space="preserve">na základe kritérií na vyhodnotenie ponúk </w:t>
      </w:r>
      <w:r w:rsidRPr="000C316E">
        <w:rPr>
          <w:rFonts w:ascii="Arial Narrow" w:hAnsi="Arial Narrow" w:cs="Arial"/>
          <w:sz w:val="22"/>
          <w:szCs w:val="22"/>
        </w:rPr>
        <w:t xml:space="preserve">umiestnil na prvom mieste v poradí v zmysle § 66 ods. 7 písm. b) ZVO stal </w:t>
      </w:r>
      <w:r w:rsidR="00842F94" w:rsidRPr="000C316E">
        <w:rPr>
          <w:rFonts w:ascii="Arial Narrow" w:hAnsi="Arial Narrow" w:cs="Arial"/>
          <w:sz w:val="22"/>
          <w:szCs w:val="22"/>
        </w:rPr>
        <w:t>u</w:t>
      </w:r>
      <w:r w:rsidR="00434713" w:rsidRPr="000C316E">
        <w:rPr>
          <w:rFonts w:ascii="Arial Narrow" w:hAnsi="Arial Narrow" w:cs="Arial"/>
          <w:sz w:val="22"/>
          <w:szCs w:val="22"/>
        </w:rPr>
        <w:t xml:space="preserve">chádzač </w:t>
      </w:r>
      <w:r w:rsidR="00750F11" w:rsidRPr="000C316E">
        <w:rPr>
          <w:rFonts w:ascii="Arial Narrow" w:hAnsi="Arial Narrow" w:cs="Arial"/>
          <w:sz w:val="22"/>
          <w:szCs w:val="22"/>
        </w:rPr>
        <w:t xml:space="preserve"> </w:t>
      </w:r>
      <w:r w:rsidR="000C316E" w:rsidRPr="000C316E">
        <w:rPr>
          <w:rFonts w:ascii="Arial Narrow" w:eastAsia="Arial" w:hAnsi="Arial Narrow" w:cs="Arial"/>
          <w:b/>
          <w:sz w:val="22"/>
          <w:szCs w:val="22"/>
        </w:rPr>
        <w:t xml:space="preserve">č.4 Jan </w:t>
      </w:r>
      <w:proofErr w:type="spellStart"/>
      <w:r w:rsidR="000C316E" w:rsidRPr="000C316E">
        <w:rPr>
          <w:rFonts w:ascii="Arial Narrow" w:eastAsia="Arial" w:hAnsi="Arial Narrow" w:cs="Arial"/>
          <w:b/>
          <w:sz w:val="22"/>
          <w:szCs w:val="22"/>
        </w:rPr>
        <w:t>Grundza</w:t>
      </w:r>
      <w:proofErr w:type="spellEnd"/>
      <w:r w:rsidR="000C316E" w:rsidRPr="000C316E">
        <w:rPr>
          <w:rFonts w:ascii="Arial Narrow" w:eastAsia="Arial" w:hAnsi="Arial Narrow" w:cs="Arial"/>
          <w:b/>
          <w:sz w:val="22"/>
          <w:szCs w:val="22"/>
        </w:rPr>
        <w:t>., Podhoroď 53, 072 64 Podhoroď, (IČO: 43119298, SK)</w:t>
      </w:r>
      <w:r w:rsidR="00750F11" w:rsidRPr="000C316E">
        <w:rPr>
          <w:rFonts w:ascii="Arial Narrow" w:eastAsia="Arial" w:hAnsi="Arial Narrow" w:cs="Arial"/>
          <w:b/>
          <w:sz w:val="22"/>
          <w:szCs w:val="22"/>
        </w:rPr>
        <w:t>,</w:t>
      </w:r>
      <w:r w:rsidRPr="000C316E">
        <w:rPr>
          <w:rFonts w:ascii="Arial Narrow" w:hAnsi="Arial Narrow" w:cs="Arial"/>
          <w:sz w:val="22"/>
          <w:szCs w:val="22"/>
        </w:rPr>
        <w:t xml:space="preserve"> </w:t>
      </w:r>
      <w:r w:rsidR="002E2812" w:rsidRPr="000C316E">
        <w:rPr>
          <w:rFonts w:ascii="Arial Narrow" w:hAnsi="Arial Narrow" w:cs="Arial"/>
          <w:sz w:val="22"/>
          <w:szCs w:val="22"/>
        </w:rPr>
        <w:t xml:space="preserve">ktorý </w:t>
      </w:r>
      <w:r w:rsidR="00842F94" w:rsidRPr="000C316E">
        <w:rPr>
          <w:rFonts w:ascii="Arial Narrow" w:hAnsi="Arial Narrow" w:cs="Arial"/>
          <w:sz w:val="22"/>
          <w:szCs w:val="22"/>
        </w:rPr>
        <w:t>splnil všetky verejným obstarávateľom stanovené</w:t>
      </w:r>
      <w:r w:rsidR="00842F94" w:rsidRPr="005C184C">
        <w:rPr>
          <w:rFonts w:ascii="Arial Narrow" w:hAnsi="Arial Narrow" w:cs="Arial"/>
          <w:sz w:val="22"/>
          <w:szCs w:val="22"/>
        </w:rPr>
        <w:t xml:space="preserve"> požiadavky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842F94" w:rsidRPr="005C184C">
        <w:rPr>
          <w:rFonts w:ascii="Arial Narrow" w:hAnsi="Arial Narrow" w:cs="Arial"/>
          <w:sz w:val="22"/>
          <w:szCs w:val="22"/>
        </w:rPr>
        <w:t>na predmet zákazky a</w:t>
      </w:r>
      <w:r w:rsidR="002E2812">
        <w:rPr>
          <w:rFonts w:ascii="Arial Narrow" w:hAnsi="Arial Narrow" w:cs="Arial"/>
          <w:sz w:val="22"/>
          <w:szCs w:val="22"/>
        </w:rPr>
        <w:t xml:space="preserve"> </w:t>
      </w:r>
      <w:r w:rsidR="00842F94" w:rsidRPr="005C184C">
        <w:rPr>
          <w:rFonts w:ascii="Arial Narrow" w:hAnsi="Arial Narrow" w:cs="Arial"/>
          <w:sz w:val="22"/>
          <w:szCs w:val="22"/>
        </w:rPr>
        <w:t> podmienky účasti určené v oznámení o vyhlásení verejného obstarávania a súťažných podkladoch</w:t>
      </w:r>
      <w:r w:rsidR="006309E7">
        <w:rPr>
          <w:rFonts w:ascii="Arial Narrow" w:hAnsi="Arial Narrow" w:cs="Arial"/>
          <w:sz w:val="22"/>
          <w:szCs w:val="22"/>
        </w:rPr>
        <w:t xml:space="preserve">, na základe čoho komisia na vyhodnotenie ponúk a vyhodnotenie podmienok účasti odporúča verejnému obstarávateľovi prijať </w:t>
      </w:r>
      <w:r w:rsidR="00A66BC4">
        <w:rPr>
          <w:rFonts w:ascii="Arial Narrow" w:hAnsi="Arial Narrow" w:cs="Arial"/>
          <w:sz w:val="22"/>
          <w:szCs w:val="22"/>
        </w:rPr>
        <w:t xml:space="preserve">jeho </w:t>
      </w:r>
      <w:r w:rsidR="006309E7">
        <w:rPr>
          <w:rFonts w:ascii="Arial Narrow" w:hAnsi="Arial Narrow" w:cs="Arial"/>
          <w:sz w:val="22"/>
          <w:szCs w:val="22"/>
        </w:rPr>
        <w:t xml:space="preserve">ponuku. </w:t>
      </w:r>
    </w:p>
    <w:p w14:paraId="65CC34F5" w14:textId="77777777" w:rsidR="00D47E15" w:rsidRDefault="00D47E15" w:rsidP="00C831C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661894C3" w14:textId="389A03F4" w:rsidR="006971CB" w:rsidRPr="0082408C" w:rsidRDefault="00F52F3A" w:rsidP="006971CB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sz w:val="22"/>
          <w:szCs w:val="22"/>
          <w:u w:val="single"/>
        </w:rPr>
        <w:t>Vyhodnotenie konfliktu</w:t>
      </w:r>
      <w:r w:rsidR="006971CB" w:rsidRPr="0082408C">
        <w:rPr>
          <w:rFonts w:ascii="Arial Narrow" w:hAnsi="Arial Narrow" w:cs="Arial"/>
          <w:sz w:val="22"/>
          <w:szCs w:val="22"/>
          <w:u w:val="single"/>
        </w:rPr>
        <w:t xml:space="preserve"> záujmov a</w:t>
      </w:r>
      <w:r>
        <w:rPr>
          <w:rFonts w:ascii="Arial Narrow" w:hAnsi="Arial Narrow" w:cs="Arial"/>
          <w:sz w:val="22"/>
          <w:szCs w:val="22"/>
          <w:u w:val="single"/>
        </w:rPr>
        <w:t> </w:t>
      </w:r>
      <w:r w:rsidR="00A66BC4">
        <w:rPr>
          <w:rFonts w:ascii="Arial Narrow" w:hAnsi="Arial Narrow" w:cs="Arial"/>
          <w:sz w:val="22"/>
          <w:szCs w:val="22"/>
          <w:u w:val="single"/>
        </w:rPr>
        <w:t xml:space="preserve"> </w:t>
      </w:r>
      <w:r>
        <w:rPr>
          <w:rFonts w:ascii="Arial Narrow" w:hAnsi="Arial Narrow" w:cs="Arial"/>
          <w:sz w:val="22"/>
          <w:szCs w:val="22"/>
          <w:u w:val="single"/>
        </w:rPr>
        <w:t xml:space="preserve">príp. </w:t>
      </w:r>
      <w:r w:rsidR="00A66BC4">
        <w:rPr>
          <w:rFonts w:ascii="Arial Narrow" w:hAnsi="Arial Narrow" w:cs="Arial"/>
          <w:sz w:val="22"/>
          <w:szCs w:val="22"/>
          <w:u w:val="single"/>
        </w:rPr>
        <w:t>následné</w:t>
      </w:r>
      <w:r w:rsidR="006971CB" w:rsidRPr="0082408C">
        <w:rPr>
          <w:rFonts w:ascii="Arial Narrow" w:hAnsi="Arial Narrow" w:cs="Arial"/>
          <w:sz w:val="22"/>
          <w:szCs w:val="22"/>
          <w:u w:val="single"/>
        </w:rPr>
        <w:t xml:space="preserve"> prijaté opatrenia:</w:t>
      </w:r>
      <w:r w:rsidR="006971CB" w:rsidRPr="0082408C">
        <w:rPr>
          <w:rFonts w:ascii="Arial Narrow" w:hAnsi="Arial Narrow" w:cs="Arial"/>
          <w:sz w:val="22"/>
          <w:szCs w:val="22"/>
        </w:rPr>
        <w:t xml:space="preserve"> </w:t>
      </w:r>
      <w:r w:rsidR="006971CB" w:rsidRPr="0082408C">
        <w:rPr>
          <w:rFonts w:ascii="Arial Narrow" w:hAnsi="Arial Narrow" w:cs="Arial"/>
          <w:b/>
          <w:sz w:val="22"/>
          <w:szCs w:val="22"/>
        </w:rPr>
        <w:t>V postupe zadávania zákazky nebol identifikovaný konflikt záujmov.</w:t>
      </w:r>
      <w:r w:rsidR="006971CB">
        <w:rPr>
          <w:rFonts w:ascii="Arial Narrow" w:hAnsi="Arial Narrow" w:cs="Arial"/>
          <w:b/>
          <w:sz w:val="22"/>
          <w:szCs w:val="22"/>
        </w:rPr>
        <w:t xml:space="preserve"> Verejný obstarávateľ na prešetrenie prípadného konfliktu záujmov využil tiež elektronický systém </w:t>
      </w:r>
      <w:r w:rsidR="002E2812">
        <w:rPr>
          <w:rFonts w:ascii="Arial Narrow" w:hAnsi="Arial Narrow" w:cs="Arial"/>
          <w:b/>
          <w:sz w:val="22"/>
          <w:szCs w:val="22"/>
        </w:rPr>
        <w:t>slúžiaci na preskúmanie konfliktu záujmov</w:t>
      </w:r>
      <w:r>
        <w:rPr>
          <w:rFonts w:ascii="Arial Narrow" w:hAnsi="Arial Narrow" w:cs="Arial"/>
          <w:b/>
          <w:sz w:val="22"/>
          <w:szCs w:val="22"/>
        </w:rPr>
        <w:t xml:space="preserve"> (viď Prílohu č. 2)</w:t>
      </w:r>
      <w:r w:rsidR="006971CB">
        <w:rPr>
          <w:rFonts w:ascii="Arial Narrow" w:hAnsi="Arial Narrow" w:cs="Arial"/>
          <w:b/>
          <w:sz w:val="22"/>
          <w:szCs w:val="22"/>
        </w:rPr>
        <w:t>.</w:t>
      </w:r>
    </w:p>
    <w:p w14:paraId="580FDD0C" w14:textId="77777777" w:rsidR="00DA286D" w:rsidRDefault="00DA286D" w:rsidP="00C831C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739FF7E3" w14:textId="77777777" w:rsidR="006971CB" w:rsidRPr="005C184C" w:rsidRDefault="006971CB" w:rsidP="00C831C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5AF5BA32" w14:textId="77777777" w:rsidR="00F5429F" w:rsidRPr="000C316E" w:rsidRDefault="00CA67FB" w:rsidP="00E93E80">
      <w:pPr>
        <w:numPr>
          <w:ilvl w:val="0"/>
          <w:numId w:val="2"/>
        </w:numPr>
        <w:ind w:left="426" w:hanging="426"/>
        <w:jc w:val="both"/>
        <w:rPr>
          <w:rFonts w:ascii="Arial Narrow" w:hAnsi="Arial Narrow" w:cs="Arial"/>
          <w:b/>
          <w:sz w:val="22"/>
          <w:szCs w:val="22"/>
        </w:rPr>
      </w:pPr>
      <w:r w:rsidRPr="000C316E">
        <w:rPr>
          <w:rFonts w:ascii="Arial Narrow" w:hAnsi="Arial Narrow" w:cs="Arial"/>
          <w:b/>
          <w:sz w:val="22"/>
          <w:szCs w:val="22"/>
        </w:rPr>
        <w:t>Dôvody, pre ktoré člen komisie odmietol podpísať zápisnicu alebo podpísal zápisnicu s</w:t>
      </w:r>
      <w:r w:rsidR="006A16B7" w:rsidRPr="000C316E">
        <w:rPr>
          <w:rFonts w:ascii="Arial Narrow" w:hAnsi="Arial Narrow" w:cs="Arial"/>
          <w:b/>
          <w:sz w:val="22"/>
          <w:szCs w:val="22"/>
        </w:rPr>
        <w:t> </w:t>
      </w:r>
      <w:r w:rsidRPr="000C316E">
        <w:rPr>
          <w:rFonts w:ascii="Arial Narrow" w:hAnsi="Arial Narrow" w:cs="Arial"/>
          <w:b/>
          <w:sz w:val="22"/>
          <w:szCs w:val="22"/>
        </w:rPr>
        <w:t>výhradou</w:t>
      </w:r>
      <w:r w:rsidR="006A16B7" w:rsidRPr="000C316E">
        <w:rPr>
          <w:rFonts w:ascii="Arial Narrow" w:hAnsi="Arial Narrow" w:cs="Arial"/>
          <w:b/>
          <w:sz w:val="22"/>
          <w:szCs w:val="22"/>
        </w:rPr>
        <w:t>:</w:t>
      </w:r>
      <w:r w:rsidR="008D1FB1" w:rsidRPr="000C316E">
        <w:rPr>
          <w:rFonts w:ascii="Arial Narrow" w:hAnsi="Arial Narrow" w:cs="Arial"/>
          <w:sz w:val="22"/>
          <w:szCs w:val="22"/>
        </w:rPr>
        <w:t xml:space="preserve"> </w:t>
      </w:r>
      <w:r w:rsidR="00D47E15" w:rsidRPr="000C316E">
        <w:rPr>
          <w:rFonts w:ascii="Arial Narrow" w:hAnsi="Arial Narrow" w:cs="Arial"/>
          <w:sz w:val="22"/>
          <w:szCs w:val="22"/>
        </w:rPr>
        <w:t xml:space="preserve">Zápisnicu podpísali všetci </w:t>
      </w:r>
      <w:r w:rsidR="00BE0E31" w:rsidRPr="000C316E">
        <w:rPr>
          <w:rFonts w:ascii="Arial Narrow" w:hAnsi="Arial Narrow" w:cs="Arial"/>
          <w:sz w:val="22"/>
          <w:szCs w:val="22"/>
        </w:rPr>
        <w:t xml:space="preserve">prítomní </w:t>
      </w:r>
      <w:r w:rsidR="00D47E15" w:rsidRPr="000C316E">
        <w:rPr>
          <w:rFonts w:ascii="Arial Narrow" w:hAnsi="Arial Narrow" w:cs="Arial"/>
          <w:sz w:val="22"/>
          <w:szCs w:val="22"/>
        </w:rPr>
        <w:t>členovia komisie bez výhrad.</w:t>
      </w:r>
    </w:p>
    <w:p w14:paraId="1FF4FE63" w14:textId="77777777" w:rsidR="0082408C" w:rsidRPr="0082408C" w:rsidRDefault="0082408C" w:rsidP="00C831C0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14CFD6DD" w14:textId="77777777" w:rsidR="007C4C8D" w:rsidRDefault="007C4C8D" w:rsidP="005D7E5A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047286EC" w14:textId="77777777" w:rsidR="005D7E5A" w:rsidRPr="005C184C" w:rsidRDefault="005D7E5A" w:rsidP="005D7E5A">
      <w:pPr>
        <w:jc w:val="both"/>
        <w:rPr>
          <w:rFonts w:ascii="Arial Narrow" w:hAnsi="Arial Narrow" w:cs="Arial"/>
          <w:b/>
          <w:sz w:val="22"/>
          <w:szCs w:val="22"/>
        </w:rPr>
      </w:pPr>
      <w:r w:rsidRPr="005C184C">
        <w:rPr>
          <w:rFonts w:ascii="Arial Narrow" w:hAnsi="Arial Narrow" w:cs="Arial"/>
          <w:b/>
          <w:sz w:val="22"/>
          <w:szCs w:val="22"/>
        </w:rPr>
        <w:t>Zoznam príloh:</w:t>
      </w:r>
    </w:p>
    <w:p w14:paraId="38AECCC6" w14:textId="4E22505E" w:rsidR="00AB53EA" w:rsidRDefault="00F52F3A" w:rsidP="00AB53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Príloha č. 1 - </w:t>
      </w:r>
      <w:r w:rsidR="009B1B85" w:rsidRPr="009B1B85">
        <w:rPr>
          <w:rFonts w:ascii="Arial Narrow" w:hAnsi="Arial Narrow" w:cs="Arial"/>
          <w:sz w:val="22"/>
          <w:szCs w:val="22"/>
        </w:rPr>
        <w:t>Vyhodnotenie náležitostí ponuky a podmienok účasti</w:t>
      </w:r>
    </w:p>
    <w:p w14:paraId="770C5CF7" w14:textId="5F89FB79" w:rsidR="00F52F3A" w:rsidRDefault="00F52F3A" w:rsidP="00AB53E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Príloha č. 2 - </w:t>
      </w:r>
      <w:r w:rsidRPr="00F52F3A">
        <w:rPr>
          <w:rFonts w:ascii="Arial Narrow" w:hAnsi="Arial Narrow" w:cs="Arial"/>
          <w:sz w:val="22"/>
          <w:szCs w:val="22"/>
        </w:rPr>
        <w:t>Protokol zo skúmania konfliktu záujmov</w:t>
      </w:r>
    </w:p>
    <w:p w14:paraId="24F294E2" w14:textId="15720336" w:rsidR="00C769D2" w:rsidRDefault="00F52F3A" w:rsidP="00AB53EA">
      <w:pPr>
        <w:jc w:val="both"/>
        <w:rPr>
          <w:rFonts w:ascii="Arial Narrow" w:hAnsi="Arial Narrow" w:cs="Arial"/>
          <w:sz w:val="22"/>
          <w:szCs w:val="22"/>
        </w:rPr>
      </w:pPr>
      <w:r w:rsidRPr="000C316E">
        <w:rPr>
          <w:rFonts w:ascii="Arial Narrow" w:hAnsi="Arial Narrow" w:cs="Arial"/>
          <w:sz w:val="22"/>
          <w:szCs w:val="22"/>
        </w:rPr>
        <w:t xml:space="preserve">Príloha č. 3 - </w:t>
      </w:r>
      <w:r w:rsidR="009B1B85" w:rsidRPr="000C316E">
        <w:rPr>
          <w:rFonts w:ascii="Arial Narrow" w:hAnsi="Arial Narrow" w:cs="Arial"/>
          <w:sz w:val="22"/>
          <w:szCs w:val="22"/>
        </w:rPr>
        <w:t>Vyhodnotenie splnenia požiadaviek na predmet zákazky</w:t>
      </w:r>
    </w:p>
    <w:p w14:paraId="09466A7C" w14:textId="77777777" w:rsidR="00867077" w:rsidRDefault="00867077" w:rsidP="005D7E5A">
      <w:pPr>
        <w:rPr>
          <w:rFonts w:ascii="Arial Narrow" w:hAnsi="Arial Narrow" w:cs="Arial"/>
          <w:sz w:val="22"/>
          <w:szCs w:val="22"/>
        </w:rPr>
      </w:pPr>
    </w:p>
    <w:p w14:paraId="6D6FDC5A" w14:textId="77777777" w:rsidR="00871C68" w:rsidRDefault="00871C68" w:rsidP="005D7E5A">
      <w:pPr>
        <w:rPr>
          <w:rFonts w:ascii="Arial Narrow" w:hAnsi="Arial Narrow" w:cs="Arial"/>
          <w:sz w:val="22"/>
          <w:szCs w:val="22"/>
        </w:rPr>
      </w:pPr>
    </w:p>
    <w:p w14:paraId="77656992" w14:textId="77777777" w:rsidR="00C769D2" w:rsidRDefault="00C769D2" w:rsidP="005D7E5A">
      <w:pPr>
        <w:rPr>
          <w:rFonts w:ascii="Arial Narrow" w:hAnsi="Arial Narrow" w:cs="Arial"/>
          <w:sz w:val="22"/>
          <w:szCs w:val="22"/>
        </w:rPr>
      </w:pPr>
    </w:p>
    <w:p w14:paraId="75019A04" w14:textId="10598471" w:rsidR="000C316E" w:rsidRPr="00753E97" w:rsidRDefault="00C769D2" w:rsidP="000C316E">
      <w:pPr>
        <w:spacing w:after="200" w:line="360" w:lineRule="auto"/>
        <w:rPr>
          <w:rFonts w:ascii="Arial Narrow" w:eastAsia="Cambria" w:hAnsi="Arial Narrow" w:cs="Arial"/>
          <w:sz w:val="22"/>
        </w:rPr>
      </w:pPr>
      <w:r w:rsidRPr="00C769D2">
        <w:rPr>
          <w:rFonts w:ascii="Arial Narrow" w:hAnsi="Arial Narrow" w:cs="Arial"/>
          <w:sz w:val="22"/>
          <w:szCs w:val="22"/>
          <w:u w:val="single"/>
        </w:rPr>
        <w:t>Podpisy členov komisie s právom vyhodnocovať ponuky</w:t>
      </w:r>
      <w:r w:rsidRPr="00C769D2">
        <w:rPr>
          <w:rFonts w:ascii="Arial Narrow" w:hAnsi="Arial Narrow" w:cs="Arial"/>
          <w:sz w:val="22"/>
          <w:szCs w:val="22"/>
        </w:rPr>
        <w:t>:</w:t>
      </w:r>
      <w:r w:rsidR="000C316E">
        <w:rPr>
          <w:rFonts w:ascii="Arial Narrow" w:eastAsia="Cambria" w:hAnsi="Arial Narrow" w:cs="Arial"/>
          <w:sz w:val="22"/>
        </w:rPr>
        <w:tab/>
      </w:r>
    </w:p>
    <w:p w14:paraId="681C4E0D" w14:textId="42ADB63A" w:rsidR="000C316E" w:rsidRPr="00A93CE5" w:rsidRDefault="000C316E" w:rsidP="000C316E">
      <w:pPr>
        <w:contextualSpacing/>
        <w:rPr>
          <w:rFonts w:ascii="Arial Narrow" w:hAnsi="Arial Narrow"/>
          <w:sz w:val="22"/>
        </w:rPr>
      </w:pPr>
      <w:r w:rsidRPr="000C316E">
        <w:rPr>
          <w:rFonts w:ascii="Arial Narrow" w:eastAsia="Cambria" w:hAnsi="Arial Narrow" w:cs="Arial"/>
          <w:sz w:val="22"/>
        </w:rPr>
        <w:t>Ing. Beáta Kraková</w:t>
      </w:r>
      <w:r>
        <w:rPr>
          <w:rFonts w:ascii="Arial Narrow" w:eastAsia="Cambria" w:hAnsi="Arial Narrow" w:cs="Arial"/>
          <w:sz w:val="22"/>
        </w:rPr>
        <w:tab/>
      </w: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</w:p>
    <w:p w14:paraId="20EB488D" w14:textId="77777777" w:rsidR="000C316E" w:rsidRDefault="000C316E" w:rsidP="000C316E">
      <w:pPr>
        <w:jc w:val="both"/>
        <w:rPr>
          <w:rFonts w:ascii="Arial Narrow" w:eastAsia="Cambria" w:hAnsi="Arial Narrow" w:cs="Arial"/>
          <w:sz w:val="22"/>
        </w:rPr>
      </w:pPr>
    </w:p>
    <w:p w14:paraId="45DAB681" w14:textId="0FD8286F" w:rsidR="000C316E" w:rsidRDefault="000C316E" w:rsidP="000C316E">
      <w:pPr>
        <w:tabs>
          <w:tab w:val="center" w:pos="6804"/>
        </w:tabs>
        <w:jc w:val="both"/>
        <w:rPr>
          <w:rFonts w:ascii="Arial Narrow" w:hAnsi="Arial Narrow"/>
          <w:sz w:val="22"/>
        </w:rPr>
      </w:pPr>
      <w:r w:rsidRPr="00D111BF">
        <w:rPr>
          <w:rFonts w:ascii="Arial Narrow" w:eastAsia="Cambria" w:hAnsi="Arial Narrow" w:cs="Arial"/>
          <w:sz w:val="22"/>
        </w:rPr>
        <w:t>Mgr. Michala Turanská</w:t>
      </w:r>
      <w:r>
        <w:rPr>
          <w:rFonts w:ascii="Arial Narrow" w:eastAsia="Cambria" w:hAnsi="Arial Narrow" w:cs="Arial"/>
          <w:sz w:val="22"/>
        </w:rPr>
        <w:t xml:space="preserve">       </w:t>
      </w: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>
        <w:rPr>
          <w:rFonts w:ascii="Arial Narrow" w:eastAsia="Cambria" w:hAnsi="Arial Narrow" w:cs="Arial"/>
          <w:sz w:val="22"/>
        </w:rPr>
        <w:tab/>
      </w:r>
      <w:r>
        <w:rPr>
          <w:rFonts w:ascii="Arial Narrow" w:eastAsia="Cambria" w:hAnsi="Arial Narrow" w:cs="Arial"/>
          <w:sz w:val="22"/>
        </w:rPr>
        <w:tab/>
      </w:r>
    </w:p>
    <w:p w14:paraId="72983F36" w14:textId="77777777" w:rsidR="000C316E" w:rsidRPr="00753E97" w:rsidRDefault="000C316E" w:rsidP="000C316E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</w:p>
    <w:p w14:paraId="74D33608" w14:textId="6EE5E6EA" w:rsidR="000C316E" w:rsidRPr="00F6151F" w:rsidRDefault="000C316E" w:rsidP="000C316E">
      <w:pPr>
        <w:tabs>
          <w:tab w:val="center" w:pos="6804"/>
        </w:tabs>
        <w:jc w:val="both"/>
        <w:rPr>
          <w:rFonts w:ascii="Arial Narrow" w:eastAsia="Cambria" w:hAnsi="Arial Narrow" w:cs="Arial"/>
          <w:sz w:val="22"/>
        </w:rPr>
      </w:pPr>
      <w:r w:rsidRPr="00D111BF">
        <w:rPr>
          <w:rFonts w:ascii="Arial Narrow" w:hAnsi="Arial Narrow"/>
          <w:sz w:val="22"/>
        </w:rPr>
        <w:t>Ing. Ľudmila Paulová</w:t>
      </w:r>
      <w:r w:rsidRPr="00F81BFD">
        <w:t xml:space="preserve"> </w:t>
      </w:r>
      <w:r>
        <w:t xml:space="preserve">       </w:t>
      </w:r>
      <w:r w:rsidRPr="00753E97">
        <w:rPr>
          <w:rFonts w:ascii="Arial Narrow" w:eastAsia="Cambria" w:hAnsi="Arial Narrow" w:cs="Arial"/>
          <w:sz w:val="22"/>
        </w:rPr>
        <w:t>..............................................</w:t>
      </w:r>
      <w:r w:rsidRPr="004D0BD2">
        <w:rPr>
          <w:rFonts w:ascii="Arial Narrow" w:eastAsia="Cambria" w:hAnsi="Arial Narrow" w:cs="Arial"/>
          <w:sz w:val="22"/>
        </w:rPr>
        <w:t xml:space="preserve"> </w:t>
      </w:r>
      <w:r>
        <w:t xml:space="preserve">                                                           </w:t>
      </w:r>
    </w:p>
    <w:p w14:paraId="65CCB65B" w14:textId="77777777" w:rsidR="000C316E" w:rsidRDefault="000C316E" w:rsidP="000C316E">
      <w:pPr>
        <w:tabs>
          <w:tab w:val="center" w:pos="6804"/>
        </w:tabs>
        <w:jc w:val="both"/>
        <w:rPr>
          <w:rFonts w:ascii="Arial Narrow" w:hAnsi="Arial Narrow"/>
          <w:sz w:val="22"/>
        </w:rPr>
      </w:pPr>
      <w:r w:rsidRPr="00F81BFD">
        <w:rPr>
          <w:rFonts w:ascii="Arial Narrow" w:hAnsi="Arial Narrow"/>
          <w:sz w:val="22"/>
        </w:rPr>
        <w:t xml:space="preserve">                                                                                       </w:t>
      </w:r>
    </w:p>
    <w:p w14:paraId="5BCEBF77" w14:textId="77777777" w:rsidR="00555337" w:rsidRPr="00555337" w:rsidRDefault="00555337" w:rsidP="00555337">
      <w:pPr>
        <w:spacing w:line="480" w:lineRule="auto"/>
        <w:rPr>
          <w:rFonts w:ascii="Arial Narrow" w:hAnsi="Arial Narrow" w:cs="Arial"/>
          <w:sz w:val="22"/>
          <w:szCs w:val="22"/>
        </w:rPr>
      </w:pPr>
      <w:r w:rsidRPr="00555337">
        <w:rPr>
          <w:rFonts w:ascii="Arial Narrow" w:hAnsi="Arial Narrow" w:cs="Arial"/>
          <w:sz w:val="22"/>
          <w:szCs w:val="22"/>
          <w:u w:val="single"/>
        </w:rPr>
        <w:t>Podpisy členov komisie bez práva vyhodnocovať ponuky</w:t>
      </w:r>
      <w:r w:rsidRPr="00555337">
        <w:rPr>
          <w:rFonts w:ascii="Arial Narrow" w:hAnsi="Arial Narrow" w:cs="Arial"/>
          <w:sz w:val="22"/>
          <w:szCs w:val="22"/>
        </w:rPr>
        <w:t>:</w:t>
      </w:r>
    </w:p>
    <w:p w14:paraId="2594197D" w14:textId="318B47AD" w:rsidR="00555337" w:rsidRPr="00555337" w:rsidRDefault="00555337" w:rsidP="00555337">
      <w:pPr>
        <w:tabs>
          <w:tab w:val="left" w:pos="1134"/>
        </w:tabs>
        <w:spacing w:line="480" w:lineRule="auto"/>
        <w:ind w:left="709" w:hanging="2124"/>
        <w:rPr>
          <w:rFonts w:ascii="Arial Narrow" w:hAnsi="Arial Narrow"/>
          <w:sz w:val="22"/>
        </w:rPr>
      </w:pPr>
      <w:r w:rsidRPr="00555337">
        <w:rPr>
          <w:rFonts w:ascii="Arial Narrow" w:hAnsi="Arial Narrow"/>
          <w:sz w:val="23"/>
          <w:szCs w:val="23"/>
        </w:rPr>
        <w:t xml:space="preserve">                           </w:t>
      </w:r>
      <w:r w:rsidR="000C316E">
        <w:rPr>
          <w:rFonts w:ascii="Arial Narrow" w:hAnsi="Arial Narrow"/>
          <w:sz w:val="23"/>
          <w:szCs w:val="23"/>
        </w:rPr>
        <w:t>Ing. Milan Varga</w:t>
      </w:r>
      <w:r w:rsidR="00D5647E">
        <w:rPr>
          <w:rFonts w:ascii="Arial Narrow" w:hAnsi="Arial Narrow"/>
          <w:sz w:val="23"/>
          <w:szCs w:val="23"/>
        </w:rPr>
        <w:tab/>
      </w:r>
      <w:r w:rsidR="00D5647E">
        <w:rPr>
          <w:rFonts w:ascii="Arial Narrow" w:hAnsi="Arial Narrow"/>
          <w:sz w:val="23"/>
          <w:szCs w:val="23"/>
        </w:rPr>
        <w:tab/>
      </w:r>
      <w:r w:rsidR="00D5647E">
        <w:rPr>
          <w:rFonts w:ascii="Arial Narrow" w:hAnsi="Arial Narrow"/>
          <w:sz w:val="23"/>
          <w:szCs w:val="23"/>
        </w:rPr>
        <w:tab/>
      </w:r>
      <w:r w:rsidRPr="00555337">
        <w:rPr>
          <w:rFonts w:ascii="Arial Narrow" w:hAnsi="Arial Narrow"/>
          <w:sz w:val="22"/>
        </w:rPr>
        <w:t>..............................................................</w:t>
      </w:r>
    </w:p>
    <w:p w14:paraId="3DA2A168" w14:textId="723365AF" w:rsidR="004A59E3" w:rsidRDefault="00555337" w:rsidP="00286191">
      <w:pPr>
        <w:tabs>
          <w:tab w:val="left" w:pos="1134"/>
        </w:tabs>
        <w:spacing w:line="480" w:lineRule="auto"/>
        <w:ind w:left="709" w:hanging="2124"/>
        <w:rPr>
          <w:rFonts w:ascii="Arial Narrow" w:hAnsi="Arial Narrow" w:cs="Arial"/>
          <w:sz w:val="20"/>
          <w:szCs w:val="20"/>
        </w:rPr>
      </w:pPr>
      <w:r w:rsidRPr="00555337">
        <w:rPr>
          <w:rFonts w:ascii="Arial Narrow" w:hAnsi="Arial Narrow"/>
          <w:sz w:val="22"/>
        </w:rPr>
        <w:t xml:space="preserve">                            </w:t>
      </w:r>
      <w:r w:rsidR="000C316E" w:rsidRPr="000C316E">
        <w:rPr>
          <w:rFonts w:ascii="Arial Narrow" w:hAnsi="Arial Narrow"/>
          <w:sz w:val="23"/>
          <w:szCs w:val="23"/>
        </w:rPr>
        <w:t>JUDr. Ivana Stanová, LL.M.</w:t>
      </w:r>
      <w:r w:rsidR="00D5647E">
        <w:rPr>
          <w:rFonts w:ascii="Arial Narrow" w:hAnsi="Arial Narrow"/>
          <w:sz w:val="23"/>
          <w:szCs w:val="23"/>
        </w:rPr>
        <w:tab/>
      </w:r>
      <w:r w:rsidRPr="00555337">
        <w:rPr>
          <w:rFonts w:ascii="Arial Narrow" w:hAnsi="Arial Narrow"/>
          <w:sz w:val="22"/>
        </w:rPr>
        <w:t>..............................................................</w:t>
      </w:r>
    </w:p>
    <w:sectPr w:rsidR="004A59E3" w:rsidSect="00B32DF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9" w:code="9"/>
      <w:pgMar w:top="851" w:right="1247" w:bottom="1077" w:left="1247" w:header="709" w:footer="0" w:gutter="0"/>
      <w:pgNumType w:start="1"/>
      <w:cols w:space="283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29FD6" w14:textId="77777777" w:rsidR="00B556F9" w:rsidRDefault="00B556F9" w:rsidP="008B4518">
      <w:pPr>
        <w:spacing w:after="240"/>
      </w:pPr>
      <w:r>
        <w:separator/>
      </w:r>
    </w:p>
  </w:endnote>
  <w:endnote w:type="continuationSeparator" w:id="0">
    <w:p w14:paraId="520156AF" w14:textId="77777777" w:rsidR="00B556F9" w:rsidRDefault="00B556F9" w:rsidP="008B4518">
      <w:pPr>
        <w:spacing w:after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9117A" w14:textId="77777777" w:rsidR="009517EB" w:rsidRDefault="009517EB" w:rsidP="008F1372">
    <w:pPr>
      <w:pStyle w:val="Pta"/>
      <w:spacing w:after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10FEBDFA" w14:paraId="1621EAFB" w14:textId="77777777" w:rsidTr="00F52F3A">
      <w:trPr>
        <w:trHeight w:val="300"/>
      </w:trPr>
      <w:tc>
        <w:tcPr>
          <w:tcW w:w="3135" w:type="dxa"/>
        </w:tcPr>
        <w:p w14:paraId="6839668B" w14:textId="6850DA2C" w:rsidR="10FEBDFA" w:rsidRDefault="10FEBDFA" w:rsidP="00F52F3A">
          <w:pPr>
            <w:pStyle w:val="Hlavika"/>
            <w:ind w:left="-115"/>
          </w:pPr>
        </w:p>
      </w:tc>
      <w:tc>
        <w:tcPr>
          <w:tcW w:w="3135" w:type="dxa"/>
        </w:tcPr>
        <w:p w14:paraId="0EE13A63" w14:textId="674FAC7C" w:rsidR="10FEBDFA" w:rsidRDefault="10FEBDFA" w:rsidP="00F52F3A">
          <w:pPr>
            <w:pStyle w:val="Hlavika"/>
            <w:jc w:val="center"/>
          </w:pPr>
        </w:p>
      </w:tc>
      <w:tc>
        <w:tcPr>
          <w:tcW w:w="3135" w:type="dxa"/>
        </w:tcPr>
        <w:p w14:paraId="73436895" w14:textId="4A4C2ECF" w:rsidR="10FEBDFA" w:rsidRDefault="10FEBDFA" w:rsidP="00F52F3A">
          <w:pPr>
            <w:pStyle w:val="Hlavika"/>
            <w:ind w:right="-115"/>
            <w:jc w:val="right"/>
          </w:pPr>
        </w:p>
      </w:tc>
    </w:tr>
  </w:tbl>
  <w:p w14:paraId="1D4C90BB" w14:textId="13591B09" w:rsidR="10FEBDFA" w:rsidRDefault="10FEBDFA" w:rsidP="00F52F3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31EA4E" w14:textId="77777777" w:rsidR="009517EB" w:rsidRDefault="009517EB" w:rsidP="008F1372">
    <w:pPr>
      <w:pStyle w:val="Pta"/>
      <w:spacing w:after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61A98C" w14:textId="77777777" w:rsidR="00B556F9" w:rsidRDefault="00B556F9" w:rsidP="008B4518">
      <w:pPr>
        <w:spacing w:after="240"/>
      </w:pPr>
      <w:r>
        <w:separator/>
      </w:r>
    </w:p>
  </w:footnote>
  <w:footnote w:type="continuationSeparator" w:id="0">
    <w:p w14:paraId="131FFC6B" w14:textId="77777777" w:rsidR="00B556F9" w:rsidRDefault="00B556F9" w:rsidP="008B4518">
      <w:pPr>
        <w:spacing w:after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401F3" w14:textId="77777777" w:rsidR="009517EB" w:rsidRDefault="009517EB" w:rsidP="008F1372">
    <w:pPr>
      <w:pStyle w:val="Hlavika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9A318" w14:textId="26108327" w:rsidR="009517EB" w:rsidRPr="00E67C5E" w:rsidRDefault="00B436AC" w:rsidP="00E67C5E">
    <w:pPr>
      <w:pStyle w:val="Hlavika"/>
      <w:tabs>
        <w:tab w:val="clear" w:pos="4680"/>
        <w:tab w:val="clear" w:pos="9360"/>
        <w:tab w:val="right" w:pos="8900"/>
      </w:tabs>
      <w:spacing w:after="240"/>
      <w:ind w:left="108"/>
    </w:pPr>
    <w:r w:rsidRPr="00FD7367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7B03B7" wp14:editId="60FEB271">
              <wp:simplePos x="0" y="0"/>
              <wp:positionH relativeFrom="column">
                <wp:posOffset>1270</wp:posOffset>
              </wp:positionH>
              <wp:positionV relativeFrom="paragraph">
                <wp:posOffset>180340</wp:posOffset>
              </wp:positionV>
              <wp:extent cx="5400040" cy="8126095"/>
              <wp:effectExtent l="0" t="0" r="0" b="0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00040" cy="8126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0F0F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 xmlns:a="http://schemas.openxmlformats.org/drawingml/2006/main" xmlns:a14="http://schemas.microsoft.com/office/drawing/2010/main" xmlns:pic="http://schemas.openxmlformats.org/drawingml/2006/picture">
          <w:pict w14:anchorId="0573C67B">
            <v:rect id="Rectangle 1" style="position:absolute;margin-left:.1pt;margin-top:14.2pt;width:425.2pt;height:639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fillcolor="#f0f0f0" stroked="f" w14:anchorId="39E516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"/>
          </w:pict>
        </mc:Fallback>
      </mc:AlternateContent>
    </w:r>
    <w:r>
      <w:rPr>
        <w:noProof/>
      </w:rPr>
      <w:drawing>
        <wp:inline distT="0" distB="0" distL="0" distR="0" wp14:anchorId="324A57ED" wp14:editId="7E517D5F">
          <wp:extent cx="5952490" cy="666750"/>
          <wp:effectExtent l="0" t="0" r="0" b="0"/>
          <wp:docPr id="3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249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1E3503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DA17B" w14:textId="77777777" w:rsidR="009517EB" w:rsidRDefault="009517EB" w:rsidP="008F1372">
    <w:pPr>
      <w:pStyle w:val="Hlavika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BC1F8A"/>
    <w:multiLevelType w:val="hybridMultilevel"/>
    <w:tmpl w:val="8DD47460"/>
    <w:lvl w:ilvl="0" w:tplc="2AAC583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9F857BC"/>
    <w:multiLevelType w:val="hybridMultilevel"/>
    <w:tmpl w:val="C02AC766"/>
    <w:lvl w:ilvl="0" w:tplc="4258BF7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4" w:hanging="360"/>
      </w:pPr>
    </w:lvl>
    <w:lvl w:ilvl="2" w:tplc="041B001B" w:tentative="1">
      <w:start w:val="1"/>
      <w:numFmt w:val="lowerRoman"/>
      <w:lvlText w:val="%3."/>
      <w:lvlJc w:val="right"/>
      <w:pPr>
        <w:ind w:left="1834" w:hanging="180"/>
      </w:pPr>
    </w:lvl>
    <w:lvl w:ilvl="3" w:tplc="041B000F" w:tentative="1">
      <w:start w:val="1"/>
      <w:numFmt w:val="decimal"/>
      <w:lvlText w:val="%4."/>
      <w:lvlJc w:val="left"/>
      <w:pPr>
        <w:ind w:left="2554" w:hanging="360"/>
      </w:pPr>
    </w:lvl>
    <w:lvl w:ilvl="4" w:tplc="041B0019" w:tentative="1">
      <w:start w:val="1"/>
      <w:numFmt w:val="lowerLetter"/>
      <w:lvlText w:val="%5."/>
      <w:lvlJc w:val="left"/>
      <w:pPr>
        <w:ind w:left="3274" w:hanging="360"/>
      </w:pPr>
    </w:lvl>
    <w:lvl w:ilvl="5" w:tplc="041B001B" w:tentative="1">
      <w:start w:val="1"/>
      <w:numFmt w:val="lowerRoman"/>
      <w:lvlText w:val="%6."/>
      <w:lvlJc w:val="right"/>
      <w:pPr>
        <w:ind w:left="3994" w:hanging="180"/>
      </w:pPr>
    </w:lvl>
    <w:lvl w:ilvl="6" w:tplc="041B000F" w:tentative="1">
      <w:start w:val="1"/>
      <w:numFmt w:val="decimal"/>
      <w:lvlText w:val="%7."/>
      <w:lvlJc w:val="left"/>
      <w:pPr>
        <w:ind w:left="4714" w:hanging="360"/>
      </w:pPr>
    </w:lvl>
    <w:lvl w:ilvl="7" w:tplc="041B0019" w:tentative="1">
      <w:start w:val="1"/>
      <w:numFmt w:val="lowerLetter"/>
      <w:lvlText w:val="%8."/>
      <w:lvlJc w:val="left"/>
      <w:pPr>
        <w:ind w:left="5434" w:hanging="360"/>
      </w:pPr>
    </w:lvl>
    <w:lvl w:ilvl="8" w:tplc="041B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" w15:restartNumberingAfterBreak="0">
    <w:nsid w:val="6D5814C7"/>
    <w:multiLevelType w:val="hybridMultilevel"/>
    <w:tmpl w:val="7E7CDD02"/>
    <w:lvl w:ilvl="0" w:tplc="3E827E54">
      <w:start w:val="1"/>
      <w:numFmt w:val="bullet"/>
      <w:pStyle w:val="Nadpis6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668571">
    <w:abstractNumId w:val="2"/>
  </w:num>
  <w:num w:numId="2" w16cid:durableId="1065253358">
    <w:abstractNumId w:val="0"/>
  </w:num>
  <w:num w:numId="3" w16cid:durableId="2022077982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trackRevisions/>
  <w:defaultTabStop w:val="720"/>
  <w:hyphenationZone w:val="425"/>
  <w:drawingGridHorizontalSpacing w:val="6"/>
  <w:drawingGridVerticalSpacing w:val="6"/>
  <w:displayHorizontalDrawingGridEvery w:val="2"/>
  <w:characterSpacingControl w:val="doNotCompress"/>
  <w:savePreviewPicture/>
  <w:hdrShapeDefaults>
    <o:shapedefaults v:ext="edit" spidmax="2050" fillcolor="#b71234" stroke="f">
      <v:fill color="#b71234"/>
      <v:stroke weight=".25pt" on="f"/>
      <o:colormru v:ext="edit" colors="#f0f0f0,#b71234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4F3"/>
    <w:rsid w:val="00000C45"/>
    <w:rsid w:val="00013AE4"/>
    <w:rsid w:val="00016F0A"/>
    <w:rsid w:val="00023B4E"/>
    <w:rsid w:val="00024F88"/>
    <w:rsid w:val="00026216"/>
    <w:rsid w:val="0003009D"/>
    <w:rsid w:val="00031034"/>
    <w:rsid w:val="0003536D"/>
    <w:rsid w:val="00037020"/>
    <w:rsid w:val="000420C9"/>
    <w:rsid w:val="00044448"/>
    <w:rsid w:val="00052900"/>
    <w:rsid w:val="00052A73"/>
    <w:rsid w:val="000568C3"/>
    <w:rsid w:val="00080152"/>
    <w:rsid w:val="00083A89"/>
    <w:rsid w:val="00085CFA"/>
    <w:rsid w:val="00087B22"/>
    <w:rsid w:val="00092AD1"/>
    <w:rsid w:val="00096C8C"/>
    <w:rsid w:val="000A1B1B"/>
    <w:rsid w:val="000A344D"/>
    <w:rsid w:val="000A3940"/>
    <w:rsid w:val="000B469F"/>
    <w:rsid w:val="000B51A6"/>
    <w:rsid w:val="000B5911"/>
    <w:rsid w:val="000C046F"/>
    <w:rsid w:val="000C316E"/>
    <w:rsid w:val="000C64A2"/>
    <w:rsid w:val="000C7FA6"/>
    <w:rsid w:val="000D34F3"/>
    <w:rsid w:val="000E27E4"/>
    <w:rsid w:val="000E283F"/>
    <w:rsid w:val="000E79C6"/>
    <w:rsid w:val="000E79FB"/>
    <w:rsid w:val="000F32D4"/>
    <w:rsid w:val="000F39CE"/>
    <w:rsid w:val="000F4AE1"/>
    <w:rsid w:val="000F4E6E"/>
    <w:rsid w:val="00100E53"/>
    <w:rsid w:val="00100F04"/>
    <w:rsid w:val="00105E97"/>
    <w:rsid w:val="0011279E"/>
    <w:rsid w:val="0011463A"/>
    <w:rsid w:val="00114A87"/>
    <w:rsid w:val="0012087B"/>
    <w:rsid w:val="00120E46"/>
    <w:rsid w:val="00124DAE"/>
    <w:rsid w:val="00126781"/>
    <w:rsid w:val="00127451"/>
    <w:rsid w:val="00136692"/>
    <w:rsid w:val="00137180"/>
    <w:rsid w:val="00141217"/>
    <w:rsid w:val="00142244"/>
    <w:rsid w:val="0014258B"/>
    <w:rsid w:val="0014320C"/>
    <w:rsid w:val="00145806"/>
    <w:rsid w:val="0015507E"/>
    <w:rsid w:val="00155577"/>
    <w:rsid w:val="0015683E"/>
    <w:rsid w:val="00157344"/>
    <w:rsid w:val="00165FCF"/>
    <w:rsid w:val="00173A30"/>
    <w:rsid w:val="00186CA6"/>
    <w:rsid w:val="001915FA"/>
    <w:rsid w:val="001931E4"/>
    <w:rsid w:val="00193CDA"/>
    <w:rsid w:val="001A401A"/>
    <w:rsid w:val="001A6648"/>
    <w:rsid w:val="001B167B"/>
    <w:rsid w:val="001B192D"/>
    <w:rsid w:val="001C51D4"/>
    <w:rsid w:val="001C69FD"/>
    <w:rsid w:val="001D4996"/>
    <w:rsid w:val="001D5A31"/>
    <w:rsid w:val="001D68F7"/>
    <w:rsid w:val="001E17CE"/>
    <w:rsid w:val="001E3503"/>
    <w:rsid w:val="001E62DA"/>
    <w:rsid w:val="001F2ED4"/>
    <w:rsid w:val="001F7573"/>
    <w:rsid w:val="002003A4"/>
    <w:rsid w:val="00202B97"/>
    <w:rsid w:val="002030B6"/>
    <w:rsid w:val="002044EB"/>
    <w:rsid w:val="00205682"/>
    <w:rsid w:val="0020589A"/>
    <w:rsid w:val="002101C8"/>
    <w:rsid w:val="002122E8"/>
    <w:rsid w:val="00214F77"/>
    <w:rsid w:val="002176DF"/>
    <w:rsid w:val="00217A40"/>
    <w:rsid w:val="00220257"/>
    <w:rsid w:val="00223812"/>
    <w:rsid w:val="002238AA"/>
    <w:rsid w:val="00223A27"/>
    <w:rsid w:val="00224FFD"/>
    <w:rsid w:val="00227AC5"/>
    <w:rsid w:val="00236B82"/>
    <w:rsid w:val="00241742"/>
    <w:rsid w:val="002463E8"/>
    <w:rsid w:val="0025026E"/>
    <w:rsid w:val="0025249B"/>
    <w:rsid w:val="00254D5C"/>
    <w:rsid w:val="00256507"/>
    <w:rsid w:val="00256679"/>
    <w:rsid w:val="002612F6"/>
    <w:rsid w:val="00261F6C"/>
    <w:rsid w:val="00272074"/>
    <w:rsid w:val="00276A23"/>
    <w:rsid w:val="00276D56"/>
    <w:rsid w:val="00277033"/>
    <w:rsid w:val="0028387B"/>
    <w:rsid w:val="00286191"/>
    <w:rsid w:val="00290AD9"/>
    <w:rsid w:val="00296CE5"/>
    <w:rsid w:val="002A0655"/>
    <w:rsid w:val="002A2C2D"/>
    <w:rsid w:val="002A31D3"/>
    <w:rsid w:val="002A658B"/>
    <w:rsid w:val="002B2F3D"/>
    <w:rsid w:val="002B454B"/>
    <w:rsid w:val="002C7BB4"/>
    <w:rsid w:val="002D32D2"/>
    <w:rsid w:val="002D42E7"/>
    <w:rsid w:val="002D574F"/>
    <w:rsid w:val="002D5E02"/>
    <w:rsid w:val="002D7249"/>
    <w:rsid w:val="002E2812"/>
    <w:rsid w:val="002E4EF0"/>
    <w:rsid w:val="002F10BA"/>
    <w:rsid w:val="002F5025"/>
    <w:rsid w:val="002F660D"/>
    <w:rsid w:val="002F72AA"/>
    <w:rsid w:val="003011DB"/>
    <w:rsid w:val="003021B9"/>
    <w:rsid w:val="003043C1"/>
    <w:rsid w:val="00306D2D"/>
    <w:rsid w:val="003101B3"/>
    <w:rsid w:val="00313760"/>
    <w:rsid w:val="00315762"/>
    <w:rsid w:val="003166BE"/>
    <w:rsid w:val="003222DA"/>
    <w:rsid w:val="00325EF9"/>
    <w:rsid w:val="00330970"/>
    <w:rsid w:val="003312E5"/>
    <w:rsid w:val="0033151B"/>
    <w:rsid w:val="003347CA"/>
    <w:rsid w:val="0033573D"/>
    <w:rsid w:val="00342C85"/>
    <w:rsid w:val="00342F22"/>
    <w:rsid w:val="0034765F"/>
    <w:rsid w:val="00353801"/>
    <w:rsid w:val="00354A1F"/>
    <w:rsid w:val="00360B2B"/>
    <w:rsid w:val="00360B67"/>
    <w:rsid w:val="00362A00"/>
    <w:rsid w:val="00363445"/>
    <w:rsid w:val="00366175"/>
    <w:rsid w:val="00366678"/>
    <w:rsid w:val="0036711A"/>
    <w:rsid w:val="00371B01"/>
    <w:rsid w:val="00371D85"/>
    <w:rsid w:val="00372365"/>
    <w:rsid w:val="003751F8"/>
    <w:rsid w:val="00375384"/>
    <w:rsid w:val="00375AF7"/>
    <w:rsid w:val="00376F0D"/>
    <w:rsid w:val="0038088A"/>
    <w:rsid w:val="00381FF8"/>
    <w:rsid w:val="003908F6"/>
    <w:rsid w:val="003A32B2"/>
    <w:rsid w:val="003A484E"/>
    <w:rsid w:val="003A551C"/>
    <w:rsid w:val="003A73C0"/>
    <w:rsid w:val="003B2358"/>
    <w:rsid w:val="003B32D1"/>
    <w:rsid w:val="003B63FE"/>
    <w:rsid w:val="003B64CB"/>
    <w:rsid w:val="003B687B"/>
    <w:rsid w:val="003B6BEF"/>
    <w:rsid w:val="003B6C6D"/>
    <w:rsid w:val="003B7519"/>
    <w:rsid w:val="003C0F90"/>
    <w:rsid w:val="003C651E"/>
    <w:rsid w:val="003D1A70"/>
    <w:rsid w:val="003D2628"/>
    <w:rsid w:val="003D33BF"/>
    <w:rsid w:val="003D4CCE"/>
    <w:rsid w:val="003E1DF2"/>
    <w:rsid w:val="003E24F1"/>
    <w:rsid w:val="003E6274"/>
    <w:rsid w:val="003E77D3"/>
    <w:rsid w:val="003F0FDC"/>
    <w:rsid w:val="003F4BD4"/>
    <w:rsid w:val="003F6301"/>
    <w:rsid w:val="003F7709"/>
    <w:rsid w:val="0040148B"/>
    <w:rsid w:val="00401742"/>
    <w:rsid w:val="00401B84"/>
    <w:rsid w:val="00404C5C"/>
    <w:rsid w:val="00405672"/>
    <w:rsid w:val="004110ED"/>
    <w:rsid w:val="00412527"/>
    <w:rsid w:val="004133B6"/>
    <w:rsid w:val="00415F17"/>
    <w:rsid w:val="00416825"/>
    <w:rsid w:val="00417239"/>
    <w:rsid w:val="004241FF"/>
    <w:rsid w:val="00425E89"/>
    <w:rsid w:val="0043293B"/>
    <w:rsid w:val="00434713"/>
    <w:rsid w:val="00441965"/>
    <w:rsid w:val="004426E9"/>
    <w:rsid w:val="0044389C"/>
    <w:rsid w:val="00462A4C"/>
    <w:rsid w:val="00463F2E"/>
    <w:rsid w:val="004641D1"/>
    <w:rsid w:val="00464DA4"/>
    <w:rsid w:val="004653B2"/>
    <w:rsid w:val="0047101C"/>
    <w:rsid w:val="00474B37"/>
    <w:rsid w:val="00476060"/>
    <w:rsid w:val="00477FA7"/>
    <w:rsid w:val="00480C9A"/>
    <w:rsid w:val="004864E4"/>
    <w:rsid w:val="00486900"/>
    <w:rsid w:val="00486B58"/>
    <w:rsid w:val="00495573"/>
    <w:rsid w:val="004A074E"/>
    <w:rsid w:val="004A2267"/>
    <w:rsid w:val="004A2480"/>
    <w:rsid w:val="004A59E3"/>
    <w:rsid w:val="004B0D7E"/>
    <w:rsid w:val="004B1630"/>
    <w:rsid w:val="004B1A94"/>
    <w:rsid w:val="004B46F7"/>
    <w:rsid w:val="004B48F8"/>
    <w:rsid w:val="004B5D8B"/>
    <w:rsid w:val="004B67F6"/>
    <w:rsid w:val="004B7361"/>
    <w:rsid w:val="004C3764"/>
    <w:rsid w:val="004C3D9A"/>
    <w:rsid w:val="004C4319"/>
    <w:rsid w:val="004C4BEC"/>
    <w:rsid w:val="004C50F1"/>
    <w:rsid w:val="004C7BF0"/>
    <w:rsid w:val="004D01C3"/>
    <w:rsid w:val="004D29F5"/>
    <w:rsid w:val="004D7B41"/>
    <w:rsid w:val="004E4FAF"/>
    <w:rsid w:val="004E50DA"/>
    <w:rsid w:val="004F231C"/>
    <w:rsid w:val="004F42D8"/>
    <w:rsid w:val="004F4C18"/>
    <w:rsid w:val="004F6337"/>
    <w:rsid w:val="00500379"/>
    <w:rsid w:val="00501BF3"/>
    <w:rsid w:val="00501CAF"/>
    <w:rsid w:val="00515730"/>
    <w:rsid w:val="005168FC"/>
    <w:rsid w:val="00523EC4"/>
    <w:rsid w:val="0052420B"/>
    <w:rsid w:val="00531CD2"/>
    <w:rsid w:val="00531E0C"/>
    <w:rsid w:val="00531F9F"/>
    <w:rsid w:val="00532153"/>
    <w:rsid w:val="0053349D"/>
    <w:rsid w:val="00537A78"/>
    <w:rsid w:val="0054644F"/>
    <w:rsid w:val="00550941"/>
    <w:rsid w:val="0055152A"/>
    <w:rsid w:val="0055259A"/>
    <w:rsid w:val="005526DD"/>
    <w:rsid w:val="00552A17"/>
    <w:rsid w:val="00553B2B"/>
    <w:rsid w:val="00555337"/>
    <w:rsid w:val="00555348"/>
    <w:rsid w:val="005554B5"/>
    <w:rsid w:val="00563F19"/>
    <w:rsid w:val="00564F63"/>
    <w:rsid w:val="00565C10"/>
    <w:rsid w:val="005674D0"/>
    <w:rsid w:val="00572584"/>
    <w:rsid w:val="00573BB2"/>
    <w:rsid w:val="005745AA"/>
    <w:rsid w:val="005750F4"/>
    <w:rsid w:val="0057541D"/>
    <w:rsid w:val="00581C73"/>
    <w:rsid w:val="00583B1E"/>
    <w:rsid w:val="0058745E"/>
    <w:rsid w:val="00591C28"/>
    <w:rsid w:val="005920F1"/>
    <w:rsid w:val="005935CD"/>
    <w:rsid w:val="005976FD"/>
    <w:rsid w:val="005A254A"/>
    <w:rsid w:val="005A5A69"/>
    <w:rsid w:val="005A62F8"/>
    <w:rsid w:val="005A79AF"/>
    <w:rsid w:val="005B0F7A"/>
    <w:rsid w:val="005B1CEB"/>
    <w:rsid w:val="005B3589"/>
    <w:rsid w:val="005B6049"/>
    <w:rsid w:val="005C05DC"/>
    <w:rsid w:val="005C0F7E"/>
    <w:rsid w:val="005C184C"/>
    <w:rsid w:val="005C521A"/>
    <w:rsid w:val="005C54AA"/>
    <w:rsid w:val="005C5994"/>
    <w:rsid w:val="005C5E6C"/>
    <w:rsid w:val="005D012A"/>
    <w:rsid w:val="005D1F96"/>
    <w:rsid w:val="005D30A5"/>
    <w:rsid w:val="005D3873"/>
    <w:rsid w:val="005D7D49"/>
    <w:rsid w:val="005D7E5A"/>
    <w:rsid w:val="005E0574"/>
    <w:rsid w:val="005E6244"/>
    <w:rsid w:val="005E6A00"/>
    <w:rsid w:val="005F3885"/>
    <w:rsid w:val="005F71CB"/>
    <w:rsid w:val="00601929"/>
    <w:rsid w:val="00602153"/>
    <w:rsid w:val="00602AD9"/>
    <w:rsid w:val="00611393"/>
    <w:rsid w:val="00611480"/>
    <w:rsid w:val="0061462B"/>
    <w:rsid w:val="006201F9"/>
    <w:rsid w:val="006229CE"/>
    <w:rsid w:val="006309E7"/>
    <w:rsid w:val="00634121"/>
    <w:rsid w:val="00641C10"/>
    <w:rsid w:val="0064371A"/>
    <w:rsid w:val="0064515C"/>
    <w:rsid w:val="00653292"/>
    <w:rsid w:val="006607DA"/>
    <w:rsid w:val="006635FE"/>
    <w:rsid w:val="00670AF8"/>
    <w:rsid w:val="00681929"/>
    <w:rsid w:val="00684CA9"/>
    <w:rsid w:val="00687737"/>
    <w:rsid w:val="00691D0C"/>
    <w:rsid w:val="0069587C"/>
    <w:rsid w:val="006971CB"/>
    <w:rsid w:val="006A16B7"/>
    <w:rsid w:val="006A18C6"/>
    <w:rsid w:val="006A3A67"/>
    <w:rsid w:val="006A3B18"/>
    <w:rsid w:val="006B72D3"/>
    <w:rsid w:val="006C69BE"/>
    <w:rsid w:val="006D0F8D"/>
    <w:rsid w:val="006D3827"/>
    <w:rsid w:val="006D7224"/>
    <w:rsid w:val="006E1CB5"/>
    <w:rsid w:val="006E26E6"/>
    <w:rsid w:val="006E4686"/>
    <w:rsid w:val="006E7830"/>
    <w:rsid w:val="006F00AE"/>
    <w:rsid w:val="006F33AD"/>
    <w:rsid w:val="006F3F43"/>
    <w:rsid w:val="0070049E"/>
    <w:rsid w:val="007032F8"/>
    <w:rsid w:val="00706C70"/>
    <w:rsid w:val="007076BA"/>
    <w:rsid w:val="00707AB5"/>
    <w:rsid w:val="007179A2"/>
    <w:rsid w:val="00717C11"/>
    <w:rsid w:val="0072570E"/>
    <w:rsid w:val="007266BF"/>
    <w:rsid w:val="007400A2"/>
    <w:rsid w:val="00740C5E"/>
    <w:rsid w:val="0074166D"/>
    <w:rsid w:val="00744531"/>
    <w:rsid w:val="00750804"/>
    <w:rsid w:val="00750F11"/>
    <w:rsid w:val="0075245E"/>
    <w:rsid w:val="00753EF4"/>
    <w:rsid w:val="00754E23"/>
    <w:rsid w:val="00755256"/>
    <w:rsid w:val="007573E4"/>
    <w:rsid w:val="007632E8"/>
    <w:rsid w:val="00763E2E"/>
    <w:rsid w:val="00773364"/>
    <w:rsid w:val="00773D04"/>
    <w:rsid w:val="00775AD2"/>
    <w:rsid w:val="007765E3"/>
    <w:rsid w:val="007815AD"/>
    <w:rsid w:val="0078228A"/>
    <w:rsid w:val="00782B96"/>
    <w:rsid w:val="0078542F"/>
    <w:rsid w:val="00791115"/>
    <w:rsid w:val="00791C3B"/>
    <w:rsid w:val="00797906"/>
    <w:rsid w:val="007A6DDD"/>
    <w:rsid w:val="007B25A2"/>
    <w:rsid w:val="007B4D1D"/>
    <w:rsid w:val="007B5056"/>
    <w:rsid w:val="007B632B"/>
    <w:rsid w:val="007B676A"/>
    <w:rsid w:val="007B6D73"/>
    <w:rsid w:val="007B70F5"/>
    <w:rsid w:val="007B7209"/>
    <w:rsid w:val="007B7900"/>
    <w:rsid w:val="007C1221"/>
    <w:rsid w:val="007C4C8D"/>
    <w:rsid w:val="007C65F4"/>
    <w:rsid w:val="007E0184"/>
    <w:rsid w:val="007E7BBE"/>
    <w:rsid w:val="007F051A"/>
    <w:rsid w:val="007F0B8A"/>
    <w:rsid w:val="007F420D"/>
    <w:rsid w:val="008003C9"/>
    <w:rsid w:val="0080176B"/>
    <w:rsid w:val="00814EA6"/>
    <w:rsid w:val="00816E7C"/>
    <w:rsid w:val="00816FB8"/>
    <w:rsid w:val="008219E8"/>
    <w:rsid w:val="008228F0"/>
    <w:rsid w:val="0082340E"/>
    <w:rsid w:val="0082408C"/>
    <w:rsid w:val="00831DED"/>
    <w:rsid w:val="00842F94"/>
    <w:rsid w:val="00843215"/>
    <w:rsid w:val="00846A08"/>
    <w:rsid w:val="00851DD1"/>
    <w:rsid w:val="00853862"/>
    <w:rsid w:val="00855E26"/>
    <w:rsid w:val="00856D4C"/>
    <w:rsid w:val="00860F70"/>
    <w:rsid w:val="008639AB"/>
    <w:rsid w:val="00867077"/>
    <w:rsid w:val="00871C68"/>
    <w:rsid w:val="00874F4E"/>
    <w:rsid w:val="008828F1"/>
    <w:rsid w:val="00882BA2"/>
    <w:rsid w:val="0088593A"/>
    <w:rsid w:val="00896C5C"/>
    <w:rsid w:val="0089737A"/>
    <w:rsid w:val="008A461F"/>
    <w:rsid w:val="008A7E42"/>
    <w:rsid w:val="008B200F"/>
    <w:rsid w:val="008B2807"/>
    <w:rsid w:val="008B4409"/>
    <w:rsid w:val="008B4518"/>
    <w:rsid w:val="008B7EAC"/>
    <w:rsid w:val="008C1CA6"/>
    <w:rsid w:val="008C2E86"/>
    <w:rsid w:val="008C76F0"/>
    <w:rsid w:val="008D083F"/>
    <w:rsid w:val="008D1FB1"/>
    <w:rsid w:val="008D2271"/>
    <w:rsid w:val="008D5878"/>
    <w:rsid w:val="008E259F"/>
    <w:rsid w:val="008E6044"/>
    <w:rsid w:val="008E69D4"/>
    <w:rsid w:val="008F0012"/>
    <w:rsid w:val="008F1372"/>
    <w:rsid w:val="008F6018"/>
    <w:rsid w:val="008F6650"/>
    <w:rsid w:val="008F67AB"/>
    <w:rsid w:val="009015FB"/>
    <w:rsid w:val="00903E44"/>
    <w:rsid w:val="009063FA"/>
    <w:rsid w:val="00912478"/>
    <w:rsid w:val="009137DF"/>
    <w:rsid w:val="00917BCD"/>
    <w:rsid w:val="009220E9"/>
    <w:rsid w:val="009225AE"/>
    <w:rsid w:val="00922D5D"/>
    <w:rsid w:val="009305F9"/>
    <w:rsid w:val="009330D9"/>
    <w:rsid w:val="0093368A"/>
    <w:rsid w:val="00935FD6"/>
    <w:rsid w:val="00942943"/>
    <w:rsid w:val="009459FB"/>
    <w:rsid w:val="009460AC"/>
    <w:rsid w:val="00947537"/>
    <w:rsid w:val="009517EB"/>
    <w:rsid w:val="00953D4A"/>
    <w:rsid w:val="0095533E"/>
    <w:rsid w:val="00961CB2"/>
    <w:rsid w:val="00961E90"/>
    <w:rsid w:val="0096394A"/>
    <w:rsid w:val="00965920"/>
    <w:rsid w:val="00973AC2"/>
    <w:rsid w:val="009755E0"/>
    <w:rsid w:val="009811F1"/>
    <w:rsid w:val="00984036"/>
    <w:rsid w:val="00984B23"/>
    <w:rsid w:val="0098504D"/>
    <w:rsid w:val="00986A9A"/>
    <w:rsid w:val="009975B0"/>
    <w:rsid w:val="009A16C6"/>
    <w:rsid w:val="009A1899"/>
    <w:rsid w:val="009A1DB2"/>
    <w:rsid w:val="009A4BE8"/>
    <w:rsid w:val="009A4BF9"/>
    <w:rsid w:val="009B1B85"/>
    <w:rsid w:val="009C0A1E"/>
    <w:rsid w:val="009C433D"/>
    <w:rsid w:val="009C6151"/>
    <w:rsid w:val="009C7F57"/>
    <w:rsid w:val="009D2173"/>
    <w:rsid w:val="009D2A6A"/>
    <w:rsid w:val="009D3DCC"/>
    <w:rsid w:val="009D4BA5"/>
    <w:rsid w:val="009D5151"/>
    <w:rsid w:val="009E42C8"/>
    <w:rsid w:val="009E79A6"/>
    <w:rsid w:val="009F04F0"/>
    <w:rsid w:val="009F3918"/>
    <w:rsid w:val="009F50F2"/>
    <w:rsid w:val="009F799E"/>
    <w:rsid w:val="00A017AD"/>
    <w:rsid w:val="00A02C2A"/>
    <w:rsid w:val="00A04B81"/>
    <w:rsid w:val="00A1000E"/>
    <w:rsid w:val="00A16894"/>
    <w:rsid w:val="00A22021"/>
    <w:rsid w:val="00A2229C"/>
    <w:rsid w:val="00A22847"/>
    <w:rsid w:val="00A25898"/>
    <w:rsid w:val="00A26557"/>
    <w:rsid w:val="00A30652"/>
    <w:rsid w:val="00A322A1"/>
    <w:rsid w:val="00A35B3B"/>
    <w:rsid w:val="00A3669D"/>
    <w:rsid w:val="00A36E95"/>
    <w:rsid w:val="00A379AA"/>
    <w:rsid w:val="00A42798"/>
    <w:rsid w:val="00A446D6"/>
    <w:rsid w:val="00A4579E"/>
    <w:rsid w:val="00A47598"/>
    <w:rsid w:val="00A55C8B"/>
    <w:rsid w:val="00A603B1"/>
    <w:rsid w:val="00A66BC4"/>
    <w:rsid w:val="00A74D6E"/>
    <w:rsid w:val="00A754F7"/>
    <w:rsid w:val="00A84731"/>
    <w:rsid w:val="00A87501"/>
    <w:rsid w:val="00A90387"/>
    <w:rsid w:val="00A941F1"/>
    <w:rsid w:val="00AA19DF"/>
    <w:rsid w:val="00AA676C"/>
    <w:rsid w:val="00AB0020"/>
    <w:rsid w:val="00AB53EA"/>
    <w:rsid w:val="00AB6589"/>
    <w:rsid w:val="00AC7687"/>
    <w:rsid w:val="00AD07BF"/>
    <w:rsid w:val="00AD7E06"/>
    <w:rsid w:val="00AE1EF2"/>
    <w:rsid w:val="00AE2AD4"/>
    <w:rsid w:val="00AE2BE6"/>
    <w:rsid w:val="00AE4893"/>
    <w:rsid w:val="00AF3A21"/>
    <w:rsid w:val="00AF3EA2"/>
    <w:rsid w:val="00AF5437"/>
    <w:rsid w:val="00AF57CB"/>
    <w:rsid w:val="00AF7D81"/>
    <w:rsid w:val="00B01CC8"/>
    <w:rsid w:val="00B07A69"/>
    <w:rsid w:val="00B14527"/>
    <w:rsid w:val="00B17C79"/>
    <w:rsid w:val="00B224D0"/>
    <w:rsid w:val="00B25C23"/>
    <w:rsid w:val="00B27861"/>
    <w:rsid w:val="00B27EB7"/>
    <w:rsid w:val="00B30C90"/>
    <w:rsid w:val="00B3224D"/>
    <w:rsid w:val="00B32DFF"/>
    <w:rsid w:val="00B37F46"/>
    <w:rsid w:val="00B42756"/>
    <w:rsid w:val="00B436AC"/>
    <w:rsid w:val="00B441F7"/>
    <w:rsid w:val="00B453C0"/>
    <w:rsid w:val="00B52559"/>
    <w:rsid w:val="00B536B1"/>
    <w:rsid w:val="00B556F9"/>
    <w:rsid w:val="00B56AC2"/>
    <w:rsid w:val="00B571E6"/>
    <w:rsid w:val="00B57CCF"/>
    <w:rsid w:val="00B60C36"/>
    <w:rsid w:val="00B6225F"/>
    <w:rsid w:val="00B62CBE"/>
    <w:rsid w:val="00B63FAB"/>
    <w:rsid w:val="00B662AF"/>
    <w:rsid w:val="00B74E1B"/>
    <w:rsid w:val="00B75743"/>
    <w:rsid w:val="00B775FB"/>
    <w:rsid w:val="00B8181B"/>
    <w:rsid w:val="00B869BC"/>
    <w:rsid w:val="00B94105"/>
    <w:rsid w:val="00B9790B"/>
    <w:rsid w:val="00BA17CD"/>
    <w:rsid w:val="00BA2425"/>
    <w:rsid w:val="00BB302C"/>
    <w:rsid w:val="00BB4B47"/>
    <w:rsid w:val="00BC2831"/>
    <w:rsid w:val="00BC609F"/>
    <w:rsid w:val="00BC7180"/>
    <w:rsid w:val="00BD0628"/>
    <w:rsid w:val="00BD3A6D"/>
    <w:rsid w:val="00BE092B"/>
    <w:rsid w:val="00BE0E31"/>
    <w:rsid w:val="00BE2EDE"/>
    <w:rsid w:val="00BE30B7"/>
    <w:rsid w:val="00BE35B1"/>
    <w:rsid w:val="00BE792D"/>
    <w:rsid w:val="00BF147E"/>
    <w:rsid w:val="00BF197F"/>
    <w:rsid w:val="00BF4890"/>
    <w:rsid w:val="00BF4F77"/>
    <w:rsid w:val="00C04087"/>
    <w:rsid w:val="00C06893"/>
    <w:rsid w:val="00C105F5"/>
    <w:rsid w:val="00C10AC7"/>
    <w:rsid w:val="00C128B1"/>
    <w:rsid w:val="00C12CD6"/>
    <w:rsid w:val="00C149B4"/>
    <w:rsid w:val="00C17EFF"/>
    <w:rsid w:val="00C20BD2"/>
    <w:rsid w:val="00C219C0"/>
    <w:rsid w:val="00C300D5"/>
    <w:rsid w:val="00C32C35"/>
    <w:rsid w:val="00C32EF8"/>
    <w:rsid w:val="00C3410B"/>
    <w:rsid w:val="00C35F79"/>
    <w:rsid w:val="00C43A09"/>
    <w:rsid w:val="00C44A6A"/>
    <w:rsid w:val="00C450D1"/>
    <w:rsid w:val="00C463A5"/>
    <w:rsid w:val="00C61201"/>
    <w:rsid w:val="00C728A9"/>
    <w:rsid w:val="00C769D2"/>
    <w:rsid w:val="00C80D64"/>
    <w:rsid w:val="00C831C0"/>
    <w:rsid w:val="00C8445A"/>
    <w:rsid w:val="00C871A6"/>
    <w:rsid w:val="00C878C9"/>
    <w:rsid w:val="00C90F2B"/>
    <w:rsid w:val="00C91E80"/>
    <w:rsid w:val="00C97DD3"/>
    <w:rsid w:val="00CA2170"/>
    <w:rsid w:val="00CA488F"/>
    <w:rsid w:val="00CA67FB"/>
    <w:rsid w:val="00CB0E9C"/>
    <w:rsid w:val="00CB4E65"/>
    <w:rsid w:val="00CB728F"/>
    <w:rsid w:val="00CB7CF1"/>
    <w:rsid w:val="00CB7E72"/>
    <w:rsid w:val="00CD3949"/>
    <w:rsid w:val="00CD6FD2"/>
    <w:rsid w:val="00CE2D8A"/>
    <w:rsid w:val="00CE3D3B"/>
    <w:rsid w:val="00CE65F6"/>
    <w:rsid w:val="00CE7823"/>
    <w:rsid w:val="00CE7A8C"/>
    <w:rsid w:val="00CF6D14"/>
    <w:rsid w:val="00CF7368"/>
    <w:rsid w:val="00D005CF"/>
    <w:rsid w:val="00D12778"/>
    <w:rsid w:val="00D17469"/>
    <w:rsid w:val="00D201EC"/>
    <w:rsid w:val="00D21071"/>
    <w:rsid w:val="00D21A5A"/>
    <w:rsid w:val="00D24F9A"/>
    <w:rsid w:val="00D25F31"/>
    <w:rsid w:val="00D27F77"/>
    <w:rsid w:val="00D318CB"/>
    <w:rsid w:val="00D3222A"/>
    <w:rsid w:val="00D34610"/>
    <w:rsid w:val="00D36BA4"/>
    <w:rsid w:val="00D4077C"/>
    <w:rsid w:val="00D4195A"/>
    <w:rsid w:val="00D425A2"/>
    <w:rsid w:val="00D43897"/>
    <w:rsid w:val="00D44092"/>
    <w:rsid w:val="00D47E0D"/>
    <w:rsid w:val="00D47E15"/>
    <w:rsid w:val="00D47FE8"/>
    <w:rsid w:val="00D541EF"/>
    <w:rsid w:val="00D5647E"/>
    <w:rsid w:val="00D62FE6"/>
    <w:rsid w:val="00D67E16"/>
    <w:rsid w:val="00D70EC3"/>
    <w:rsid w:val="00D727D6"/>
    <w:rsid w:val="00D73DD2"/>
    <w:rsid w:val="00D75509"/>
    <w:rsid w:val="00D7610C"/>
    <w:rsid w:val="00D76CE1"/>
    <w:rsid w:val="00D77661"/>
    <w:rsid w:val="00D77D95"/>
    <w:rsid w:val="00D805E1"/>
    <w:rsid w:val="00D80D06"/>
    <w:rsid w:val="00D83128"/>
    <w:rsid w:val="00D83417"/>
    <w:rsid w:val="00D852AD"/>
    <w:rsid w:val="00D859AB"/>
    <w:rsid w:val="00D86552"/>
    <w:rsid w:val="00D8715D"/>
    <w:rsid w:val="00D929A6"/>
    <w:rsid w:val="00D955C4"/>
    <w:rsid w:val="00DA1EA0"/>
    <w:rsid w:val="00DA286D"/>
    <w:rsid w:val="00DB01CB"/>
    <w:rsid w:val="00DB23A8"/>
    <w:rsid w:val="00DB65C0"/>
    <w:rsid w:val="00DB66C8"/>
    <w:rsid w:val="00DB6B99"/>
    <w:rsid w:val="00DB76BA"/>
    <w:rsid w:val="00DC0462"/>
    <w:rsid w:val="00DC103C"/>
    <w:rsid w:val="00DC32AE"/>
    <w:rsid w:val="00DC3F81"/>
    <w:rsid w:val="00DC4594"/>
    <w:rsid w:val="00DC7B5B"/>
    <w:rsid w:val="00DD0EDD"/>
    <w:rsid w:val="00DD79B5"/>
    <w:rsid w:val="00DE14A0"/>
    <w:rsid w:val="00DE25D9"/>
    <w:rsid w:val="00DE64EA"/>
    <w:rsid w:val="00DE746C"/>
    <w:rsid w:val="00DF6BBD"/>
    <w:rsid w:val="00E0255E"/>
    <w:rsid w:val="00E041D7"/>
    <w:rsid w:val="00E054DE"/>
    <w:rsid w:val="00E07EEA"/>
    <w:rsid w:val="00E121CA"/>
    <w:rsid w:val="00E15613"/>
    <w:rsid w:val="00E20091"/>
    <w:rsid w:val="00E20CCD"/>
    <w:rsid w:val="00E21748"/>
    <w:rsid w:val="00E23DAE"/>
    <w:rsid w:val="00E30457"/>
    <w:rsid w:val="00E31975"/>
    <w:rsid w:val="00E42B41"/>
    <w:rsid w:val="00E4300F"/>
    <w:rsid w:val="00E4424A"/>
    <w:rsid w:val="00E5361B"/>
    <w:rsid w:val="00E545EA"/>
    <w:rsid w:val="00E60968"/>
    <w:rsid w:val="00E674B8"/>
    <w:rsid w:val="00E67C5E"/>
    <w:rsid w:val="00E77563"/>
    <w:rsid w:val="00E831A5"/>
    <w:rsid w:val="00E84E95"/>
    <w:rsid w:val="00E869DC"/>
    <w:rsid w:val="00E87EC1"/>
    <w:rsid w:val="00E9176C"/>
    <w:rsid w:val="00E92E06"/>
    <w:rsid w:val="00E93E80"/>
    <w:rsid w:val="00E93FA2"/>
    <w:rsid w:val="00E95E5D"/>
    <w:rsid w:val="00EA22EB"/>
    <w:rsid w:val="00EA6BDE"/>
    <w:rsid w:val="00EB0757"/>
    <w:rsid w:val="00EB11FE"/>
    <w:rsid w:val="00EB3B0C"/>
    <w:rsid w:val="00EB4598"/>
    <w:rsid w:val="00EB4833"/>
    <w:rsid w:val="00EB4BA6"/>
    <w:rsid w:val="00EB7FBD"/>
    <w:rsid w:val="00EC0577"/>
    <w:rsid w:val="00EC6AAD"/>
    <w:rsid w:val="00ED1A85"/>
    <w:rsid w:val="00EE069F"/>
    <w:rsid w:val="00EE1AE7"/>
    <w:rsid w:val="00EE2690"/>
    <w:rsid w:val="00EE41FD"/>
    <w:rsid w:val="00EE57E0"/>
    <w:rsid w:val="00EF3DA0"/>
    <w:rsid w:val="00F001F0"/>
    <w:rsid w:val="00F0025F"/>
    <w:rsid w:val="00F02C7F"/>
    <w:rsid w:val="00F102C2"/>
    <w:rsid w:val="00F15344"/>
    <w:rsid w:val="00F15876"/>
    <w:rsid w:val="00F1752A"/>
    <w:rsid w:val="00F201AB"/>
    <w:rsid w:val="00F21A8A"/>
    <w:rsid w:val="00F2396E"/>
    <w:rsid w:val="00F23E50"/>
    <w:rsid w:val="00F30815"/>
    <w:rsid w:val="00F308CF"/>
    <w:rsid w:val="00F30A18"/>
    <w:rsid w:val="00F30CA4"/>
    <w:rsid w:val="00F33FD0"/>
    <w:rsid w:val="00F36593"/>
    <w:rsid w:val="00F37993"/>
    <w:rsid w:val="00F43EDA"/>
    <w:rsid w:val="00F52F3A"/>
    <w:rsid w:val="00F5429F"/>
    <w:rsid w:val="00F5532F"/>
    <w:rsid w:val="00F56DF3"/>
    <w:rsid w:val="00F62272"/>
    <w:rsid w:val="00F62EAB"/>
    <w:rsid w:val="00F66669"/>
    <w:rsid w:val="00F75966"/>
    <w:rsid w:val="00F819A4"/>
    <w:rsid w:val="00F82D0B"/>
    <w:rsid w:val="00F83485"/>
    <w:rsid w:val="00F860DA"/>
    <w:rsid w:val="00F8663D"/>
    <w:rsid w:val="00F87F40"/>
    <w:rsid w:val="00F96F12"/>
    <w:rsid w:val="00F973E2"/>
    <w:rsid w:val="00F97944"/>
    <w:rsid w:val="00FB5084"/>
    <w:rsid w:val="00FC0C12"/>
    <w:rsid w:val="00FC77B1"/>
    <w:rsid w:val="00FD26D2"/>
    <w:rsid w:val="00FD2923"/>
    <w:rsid w:val="00FD4E3D"/>
    <w:rsid w:val="00FD7367"/>
    <w:rsid w:val="00FD767B"/>
    <w:rsid w:val="00FD7FA3"/>
    <w:rsid w:val="00FE09FC"/>
    <w:rsid w:val="00FE207C"/>
    <w:rsid w:val="00FE42C0"/>
    <w:rsid w:val="00FE62DD"/>
    <w:rsid w:val="00FE75AF"/>
    <w:rsid w:val="00FF201D"/>
    <w:rsid w:val="00FF672C"/>
    <w:rsid w:val="00FF76E0"/>
    <w:rsid w:val="04AE74EB"/>
    <w:rsid w:val="0D83239F"/>
    <w:rsid w:val="10FEBDFA"/>
    <w:rsid w:val="2301AB95"/>
    <w:rsid w:val="4CB51C40"/>
    <w:rsid w:val="7E1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b71234" stroke="f">
      <v:fill color="#b71234"/>
      <v:stroke weight=".25pt" on="f"/>
      <o:colormru v:ext="edit" colors="#f0f0f0,#b71234"/>
    </o:shapedefaults>
    <o:shapelayout v:ext="edit">
      <o:idmap v:ext="edit" data="2"/>
    </o:shapelayout>
  </w:shapeDefaults>
  <w:decimalSymbol w:val=","/>
  <w:listSeparator w:val=";"/>
  <w14:docId w14:val="6F7D9420"/>
  <w15:chartTrackingRefBased/>
  <w15:docId w15:val="{D31F15C9-2AC4-418C-BC20-6AB0EBCA0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34F3"/>
    <w:rPr>
      <w:rFonts w:ascii="Times New Roman" w:eastAsia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6678"/>
    <w:pPr>
      <w:keepNext/>
      <w:keepLines/>
      <w:spacing w:after="240"/>
      <w:outlineLvl w:val="0"/>
    </w:pPr>
    <w:rPr>
      <w:rFonts w:ascii="Arial" w:hAnsi="Arial"/>
      <w:b/>
      <w:bCs/>
      <w:noProof/>
      <w:color w:val="B71234"/>
      <w:sz w:val="28"/>
      <w:szCs w:val="28"/>
      <w:lang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366678"/>
    <w:pPr>
      <w:keepNext/>
      <w:keepLines/>
      <w:spacing w:before="200"/>
      <w:outlineLvl w:val="1"/>
    </w:pPr>
    <w:rPr>
      <w:rFonts w:ascii="Arial" w:hAnsi="Arial"/>
      <w:b/>
      <w:bCs/>
      <w:color w:val="616365"/>
      <w:sz w:val="26"/>
      <w:szCs w:val="26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qFormat/>
    <w:rsid w:val="00DE746C"/>
    <w:pPr>
      <w:keepNext/>
      <w:keepLines/>
      <w:spacing w:before="200" w:afterLines="50"/>
      <w:outlineLvl w:val="2"/>
    </w:pPr>
    <w:rPr>
      <w:rFonts w:ascii="Arial" w:hAnsi="Arial"/>
      <w:b/>
      <w:bCs/>
      <w:color w:val="0066A1"/>
      <w:sz w:val="20"/>
      <w:szCs w:val="2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DE746C"/>
    <w:pPr>
      <w:keepNext/>
      <w:keepLines/>
      <w:spacing w:before="200" w:afterLines="50"/>
      <w:outlineLvl w:val="3"/>
    </w:pPr>
    <w:rPr>
      <w:rFonts w:ascii="Arial" w:hAnsi="Arial"/>
      <w:b/>
      <w:bCs/>
      <w:iCs/>
      <w:color w:val="B6BF00"/>
      <w:sz w:val="20"/>
      <w:szCs w:val="20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qFormat/>
    <w:rsid w:val="00DE746C"/>
    <w:pPr>
      <w:keepNext/>
      <w:keepLines/>
      <w:spacing w:before="200" w:afterLines="50"/>
      <w:outlineLvl w:val="4"/>
    </w:pPr>
    <w:rPr>
      <w:rFonts w:ascii="Arial" w:hAnsi="Arial"/>
      <w:b/>
      <w:color w:val="EC7A08"/>
      <w:sz w:val="20"/>
      <w:szCs w:val="20"/>
      <w:lang w:val="x-none" w:eastAsia="x-none"/>
    </w:rPr>
  </w:style>
  <w:style w:type="paragraph" w:styleId="Nadpis6">
    <w:name w:val="heading 6"/>
    <w:aliases w:val="Bullets"/>
    <w:basedOn w:val="Normlny"/>
    <w:next w:val="Normlny"/>
    <w:link w:val="Nadpis6Char"/>
    <w:uiPriority w:val="9"/>
    <w:qFormat/>
    <w:rsid w:val="00DE746C"/>
    <w:pPr>
      <w:keepNext/>
      <w:keepLines/>
      <w:numPr>
        <w:numId w:val="1"/>
      </w:numPr>
      <w:ind w:left="284" w:hanging="284"/>
      <w:contextualSpacing/>
      <w:outlineLvl w:val="5"/>
    </w:pPr>
    <w:rPr>
      <w:rFonts w:ascii="Arial" w:hAnsi="Arial"/>
      <w:iCs/>
      <w:color w:val="000000"/>
      <w:sz w:val="20"/>
      <w:szCs w:val="20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F6018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rsid w:val="008F6018"/>
  </w:style>
  <w:style w:type="paragraph" w:styleId="Pta">
    <w:name w:val="footer"/>
    <w:basedOn w:val="Normlny"/>
    <w:link w:val="PtaChar"/>
    <w:uiPriority w:val="99"/>
    <w:unhideWhenUsed/>
    <w:rsid w:val="008F6018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8F6018"/>
  </w:style>
  <w:style w:type="paragraph" w:styleId="Normlnywebov">
    <w:name w:val="Normal (Web)"/>
    <w:basedOn w:val="Normlny"/>
    <w:uiPriority w:val="99"/>
    <w:unhideWhenUsed/>
    <w:rsid w:val="00942943"/>
    <w:pPr>
      <w:spacing w:after="301" w:line="301" w:lineRule="atLeast"/>
    </w:pPr>
  </w:style>
  <w:style w:type="character" w:customStyle="1" w:styleId="Nadpis1Char">
    <w:name w:val="Nadpis 1 Char"/>
    <w:link w:val="Nadpis1"/>
    <w:uiPriority w:val="9"/>
    <w:rsid w:val="00366678"/>
    <w:rPr>
      <w:rFonts w:ascii="Arial" w:eastAsia="Times New Roman" w:hAnsi="Arial" w:cs="Times New Roman"/>
      <w:b/>
      <w:bCs/>
      <w:noProof/>
      <w:color w:val="B71234"/>
      <w:sz w:val="28"/>
      <w:szCs w:val="28"/>
      <w:lang w:val="sk-SK"/>
    </w:rPr>
  </w:style>
  <w:style w:type="character" w:customStyle="1" w:styleId="Nadpis2Char">
    <w:name w:val="Nadpis 2 Char"/>
    <w:link w:val="Nadpis2"/>
    <w:uiPriority w:val="9"/>
    <w:rsid w:val="00366678"/>
    <w:rPr>
      <w:rFonts w:ascii="Arial" w:eastAsia="Times New Roman" w:hAnsi="Arial" w:cs="Times New Roman"/>
      <w:b/>
      <w:bCs/>
      <w:color w:val="616365"/>
      <w:sz w:val="26"/>
      <w:szCs w:val="26"/>
    </w:rPr>
  </w:style>
  <w:style w:type="character" w:customStyle="1" w:styleId="Nadpis3Char">
    <w:name w:val="Nadpis 3 Char"/>
    <w:link w:val="Nadpis3"/>
    <w:uiPriority w:val="9"/>
    <w:rsid w:val="00DE746C"/>
    <w:rPr>
      <w:rFonts w:ascii="Arial" w:eastAsia="Times New Roman" w:hAnsi="Arial" w:cs="Times New Roman"/>
      <w:b/>
      <w:bCs/>
      <w:color w:val="0066A1"/>
    </w:rPr>
  </w:style>
  <w:style w:type="character" w:styleId="Vrazn">
    <w:name w:val="Strong"/>
    <w:uiPriority w:val="22"/>
    <w:qFormat/>
    <w:rsid w:val="00366678"/>
    <w:rPr>
      <w:b/>
      <w:bCs/>
    </w:rPr>
  </w:style>
  <w:style w:type="paragraph" w:customStyle="1" w:styleId="Odsekzoznamu1">
    <w:name w:val="Odsek zoznamu1"/>
    <w:basedOn w:val="Normlny"/>
    <w:uiPriority w:val="34"/>
    <w:rsid w:val="00366678"/>
    <w:pPr>
      <w:ind w:left="720"/>
      <w:contextualSpacing/>
    </w:pPr>
  </w:style>
  <w:style w:type="character" w:customStyle="1" w:styleId="Nzovknihy1">
    <w:name w:val="Názov knihy1"/>
    <w:uiPriority w:val="33"/>
    <w:rsid w:val="00366678"/>
    <w:rPr>
      <w:b/>
      <w:bCs/>
      <w:smallCaps/>
      <w:spacing w:val="5"/>
    </w:rPr>
  </w:style>
  <w:style w:type="paragraph" w:customStyle="1" w:styleId="Citcia1">
    <w:name w:val="Citácia1"/>
    <w:basedOn w:val="Normlny"/>
    <w:next w:val="Normlny"/>
    <w:link w:val="QuoteChar"/>
    <w:uiPriority w:val="29"/>
    <w:rsid w:val="00366678"/>
    <w:rPr>
      <w:rFonts w:ascii="Arial" w:eastAsia="Calibri" w:hAnsi="Arial"/>
      <w:i/>
      <w:iCs/>
      <w:color w:val="000000"/>
      <w:sz w:val="20"/>
      <w:szCs w:val="20"/>
      <w:lang w:val="x-none" w:eastAsia="x-none"/>
    </w:rPr>
  </w:style>
  <w:style w:type="character" w:customStyle="1" w:styleId="QuoteChar">
    <w:name w:val="Quote Char"/>
    <w:link w:val="Citcia1"/>
    <w:uiPriority w:val="29"/>
    <w:rsid w:val="00366678"/>
    <w:rPr>
      <w:rFonts w:ascii="Arial" w:hAnsi="Arial"/>
      <w:i/>
      <w:iCs/>
      <w:color w:val="000000"/>
      <w:sz w:val="20"/>
    </w:rPr>
  </w:style>
  <w:style w:type="paragraph" w:customStyle="1" w:styleId="Zvraznencitcia1">
    <w:name w:val="Zvýraznená citácia1"/>
    <w:basedOn w:val="Normlny"/>
    <w:next w:val="Normlny"/>
    <w:link w:val="IntenseQuoteChar"/>
    <w:uiPriority w:val="30"/>
    <w:rsid w:val="00366678"/>
    <w:pPr>
      <w:pBdr>
        <w:bottom w:val="single" w:sz="4" w:space="4" w:color="4F81BD"/>
      </w:pBdr>
      <w:spacing w:before="200" w:after="280"/>
      <w:ind w:left="936" w:right="936"/>
    </w:pPr>
    <w:rPr>
      <w:rFonts w:ascii="Arial" w:eastAsia="Calibri" w:hAnsi="Arial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Zvraznencitcia1"/>
    <w:uiPriority w:val="30"/>
    <w:rsid w:val="00366678"/>
    <w:rPr>
      <w:rFonts w:ascii="Arial" w:hAnsi="Arial"/>
      <w:b/>
      <w:bCs/>
      <w:i/>
      <w:iCs/>
      <w:color w:val="4F81BD"/>
      <w:sz w:val="20"/>
    </w:rPr>
  </w:style>
  <w:style w:type="character" w:customStyle="1" w:styleId="Intenzvnyodkaz1">
    <w:name w:val="Intenzívny odkaz1"/>
    <w:uiPriority w:val="32"/>
    <w:rsid w:val="00366678"/>
    <w:rPr>
      <w:b/>
      <w:bCs/>
      <w:smallCaps/>
      <w:color w:val="C0504D"/>
      <w:spacing w:val="5"/>
      <w:u w:val="single"/>
    </w:rPr>
  </w:style>
  <w:style w:type="character" w:customStyle="1" w:styleId="Nadpis4Char">
    <w:name w:val="Nadpis 4 Char"/>
    <w:link w:val="Nadpis4"/>
    <w:uiPriority w:val="9"/>
    <w:rsid w:val="00DE746C"/>
    <w:rPr>
      <w:rFonts w:ascii="Arial" w:eastAsia="Times New Roman" w:hAnsi="Arial" w:cs="Times New Roman"/>
      <w:b/>
      <w:bCs/>
      <w:iCs/>
      <w:color w:val="B6BF00"/>
    </w:rPr>
  </w:style>
  <w:style w:type="character" w:customStyle="1" w:styleId="Nadpis5Char">
    <w:name w:val="Nadpis 5 Char"/>
    <w:link w:val="Nadpis5"/>
    <w:uiPriority w:val="9"/>
    <w:rsid w:val="00DE746C"/>
    <w:rPr>
      <w:rFonts w:ascii="Arial" w:eastAsia="Times New Roman" w:hAnsi="Arial" w:cs="Times New Roman"/>
      <w:b/>
      <w:color w:val="EC7A08"/>
    </w:rPr>
  </w:style>
  <w:style w:type="character" w:customStyle="1" w:styleId="Nadpis6Char">
    <w:name w:val="Nadpis 6 Char"/>
    <w:aliases w:val="Bullets Char"/>
    <w:link w:val="Nadpis6"/>
    <w:uiPriority w:val="9"/>
    <w:rsid w:val="00DE746C"/>
    <w:rPr>
      <w:rFonts w:ascii="Arial" w:eastAsia="Times New Roman" w:hAnsi="Arial"/>
      <w:iCs/>
      <w:color w:val="000000"/>
      <w:lang w:val="x-none" w:eastAsia="x-none"/>
    </w:rPr>
  </w:style>
  <w:style w:type="table" w:styleId="Mriekatabuky">
    <w:name w:val="Table Grid"/>
    <w:basedOn w:val="Normlnatabuka"/>
    <w:uiPriority w:val="59"/>
    <w:rsid w:val="008F13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ParagraphStyle">
    <w:name w:val="[No Paragraph Style]"/>
    <w:rsid w:val="008F1372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en-US"/>
    </w:rPr>
  </w:style>
  <w:style w:type="paragraph" w:customStyle="1" w:styleId="BasicParagraph">
    <w:name w:val="[Basic Paragraph]"/>
    <w:basedOn w:val="NoParagraphStyle"/>
    <w:uiPriority w:val="99"/>
    <w:rsid w:val="008F1372"/>
  </w:style>
  <w:style w:type="character" w:customStyle="1" w:styleId="hlavicka">
    <w:name w:val="hlavicka"/>
    <w:uiPriority w:val="99"/>
    <w:rsid w:val="008F1372"/>
    <w:rPr>
      <w:rFonts w:ascii="Arial Narrow" w:hAnsi="Arial Narrow" w:cs="Arial Narrow"/>
      <w:color w:val="494A52"/>
      <w:sz w:val="14"/>
      <w:szCs w:val="14"/>
    </w:rPr>
  </w:style>
  <w:style w:type="character" w:styleId="Hypertextovprepojenie">
    <w:name w:val="Hyperlink"/>
    <w:uiPriority w:val="99"/>
    <w:unhideWhenUsed/>
    <w:rsid w:val="003F0FDC"/>
    <w:rPr>
      <w:color w:val="0000FF"/>
      <w:u w:val="single"/>
    </w:rPr>
  </w:style>
  <w:style w:type="paragraph" w:styleId="Textbubliny">
    <w:name w:val="Balloon Text"/>
    <w:basedOn w:val="Normlny"/>
    <w:semiHidden/>
    <w:rsid w:val="0096394A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2E4EF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E4EF0"/>
    <w:rPr>
      <w:sz w:val="20"/>
      <w:szCs w:val="20"/>
      <w:lang w:val="x-none" w:eastAsia="x-none"/>
    </w:rPr>
  </w:style>
  <w:style w:type="character" w:customStyle="1" w:styleId="TextkomentraChar">
    <w:name w:val="Text komentára Char"/>
    <w:link w:val="Textkomentra"/>
    <w:uiPriority w:val="99"/>
    <w:rsid w:val="002E4EF0"/>
    <w:rPr>
      <w:rFonts w:ascii="Times New Roman" w:eastAsia="Times New Roman" w:hAnsi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E4EF0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2E4EF0"/>
    <w:rPr>
      <w:rFonts w:ascii="Times New Roman" w:eastAsia="Times New Roman" w:hAnsi="Times New Roman"/>
      <w:b/>
      <w:bCs/>
    </w:rPr>
  </w:style>
  <w:style w:type="paragraph" w:styleId="Zkladntext">
    <w:name w:val="Body Text"/>
    <w:basedOn w:val="Normlny"/>
    <w:link w:val="ZkladntextChar"/>
    <w:rsid w:val="00EB3B0C"/>
    <w:pPr>
      <w:tabs>
        <w:tab w:val="left" w:pos="2160"/>
        <w:tab w:val="left" w:pos="2880"/>
        <w:tab w:val="left" w:pos="4500"/>
      </w:tabs>
      <w:jc w:val="both"/>
    </w:pPr>
    <w:rPr>
      <w:rFonts w:ascii="Arial Narrow" w:hAnsi="Arial Narrow"/>
      <w:sz w:val="20"/>
      <w:szCs w:val="22"/>
      <w:lang w:val="x-none" w:eastAsia="x-none"/>
    </w:rPr>
  </w:style>
  <w:style w:type="character" w:customStyle="1" w:styleId="ZkladntextChar">
    <w:name w:val="Základný text Char"/>
    <w:link w:val="Zkladntext"/>
    <w:rsid w:val="00EB3B0C"/>
    <w:rPr>
      <w:rFonts w:ascii="Arial Narrow" w:eastAsia="Times New Roman" w:hAnsi="Arial Narrow"/>
      <w:szCs w:val="22"/>
    </w:rPr>
  </w:style>
  <w:style w:type="character" w:customStyle="1" w:styleId="ra">
    <w:name w:val="ra"/>
    <w:basedOn w:val="Predvolenpsmoodseku"/>
    <w:rsid w:val="0061462B"/>
  </w:style>
  <w:style w:type="paragraph" w:styleId="Odsekzoznamu">
    <w:name w:val="List Paragraph"/>
    <w:basedOn w:val="Normlny"/>
    <w:uiPriority w:val="34"/>
    <w:qFormat/>
    <w:rsid w:val="00DC32AE"/>
    <w:pPr>
      <w:suppressAutoHyphens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ar-SA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745AA"/>
    <w:pPr>
      <w:spacing w:after="120"/>
      <w:ind w:left="283"/>
    </w:pPr>
    <w:rPr>
      <w:lang w:val="x-none" w:eastAsia="x-none"/>
    </w:rPr>
  </w:style>
  <w:style w:type="character" w:customStyle="1" w:styleId="ZarkazkladnhotextuChar">
    <w:name w:val="Zarážka základného textu Char"/>
    <w:link w:val="Zarkazkladnhotextu"/>
    <w:uiPriority w:val="99"/>
    <w:rsid w:val="005745AA"/>
    <w:rPr>
      <w:rFonts w:ascii="Times New Roman" w:eastAsia="Times New Roman" w:hAnsi="Times New Roman"/>
      <w:sz w:val="24"/>
      <w:szCs w:val="24"/>
    </w:rPr>
  </w:style>
  <w:style w:type="paragraph" w:customStyle="1" w:styleId="Normln2">
    <w:name w:val="Normální2"/>
    <w:basedOn w:val="Normlny"/>
    <w:rsid w:val="005745AA"/>
    <w:pPr>
      <w:tabs>
        <w:tab w:val="left" w:pos="2160"/>
        <w:tab w:val="left" w:pos="2880"/>
        <w:tab w:val="left" w:pos="4500"/>
      </w:tabs>
      <w:spacing w:before="120"/>
    </w:pPr>
    <w:rPr>
      <w:rFonts w:ascii="Arial Narrow" w:hAnsi="Arial Narrow"/>
      <w:sz w:val="22"/>
      <w:szCs w:val="20"/>
      <w:lang w:eastAsia="cs-CZ"/>
    </w:rPr>
  </w:style>
  <w:style w:type="character" w:customStyle="1" w:styleId="FontStyle92">
    <w:name w:val="Font Style92"/>
    <w:uiPriority w:val="99"/>
    <w:rsid w:val="00935FD6"/>
    <w:rPr>
      <w:rFonts w:ascii="Times New Roman" w:hAnsi="Times New Roman" w:cs="Times New Roman"/>
      <w:b/>
      <w:bCs/>
      <w:sz w:val="22"/>
      <w:szCs w:val="22"/>
    </w:rPr>
  </w:style>
  <w:style w:type="character" w:customStyle="1" w:styleId="pre">
    <w:name w:val="pre"/>
    <w:rsid w:val="00935FD6"/>
    <w:rPr>
      <w:rFonts w:cs="Times New Roman"/>
    </w:rPr>
  </w:style>
  <w:style w:type="character" w:customStyle="1" w:styleId="FontStyle60">
    <w:name w:val="Font Style60"/>
    <w:uiPriority w:val="99"/>
    <w:rsid w:val="00272074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F30A1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sk-SK"/>
    </w:rPr>
  </w:style>
  <w:style w:type="paragraph" w:customStyle="1" w:styleId="Style5">
    <w:name w:val="Style5"/>
    <w:basedOn w:val="Normlny"/>
    <w:uiPriority w:val="99"/>
    <w:rsid w:val="008828F1"/>
    <w:pPr>
      <w:widowControl w:val="0"/>
      <w:autoSpaceDE w:val="0"/>
      <w:autoSpaceDN w:val="0"/>
      <w:adjustRightInd w:val="0"/>
      <w:spacing w:line="252" w:lineRule="exact"/>
    </w:pPr>
    <w:rPr>
      <w:rFonts w:ascii="Arial Narrow" w:hAnsi="Arial Narrow"/>
    </w:rPr>
  </w:style>
  <w:style w:type="paragraph" w:customStyle="1" w:styleId="Style17">
    <w:name w:val="Style17"/>
    <w:basedOn w:val="Normlny"/>
    <w:uiPriority w:val="99"/>
    <w:rsid w:val="00CA67FB"/>
    <w:pPr>
      <w:autoSpaceDE w:val="0"/>
      <w:autoSpaceDN w:val="0"/>
      <w:spacing w:line="254" w:lineRule="exact"/>
      <w:ind w:hanging="336"/>
      <w:jc w:val="both"/>
    </w:pPr>
  </w:style>
  <w:style w:type="paragraph" w:styleId="Revzia">
    <w:name w:val="Revision"/>
    <w:hidden/>
    <w:uiPriority w:val="99"/>
    <w:semiHidden/>
    <w:rsid w:val="00E42B41"/>
    <w:rPr>
      <w:rFonts w:ascii="Times New Roman" w:eastAsia="Times New Roman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arketing\templates\hlavickovy_papier_sk_pata_li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Props1.xml><?xml version="1.0" encoding="utf-8"?>
<ds:datastoreItem xmlns:ds="http://schemas.openxmlformats.org/officeDocument/2006/customXml" ds:itemID="{C08A2337-E807-4C68-9234-39A44AA07C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F06D6C-062B-4A7E-A113-085E38271B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8362E9-B4E3-462C-A08D-D04737E1F7F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0DF1498-EF3B-43B5-9424-67F20226648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hlavickovy_papier_sk_pata_list</Template>
  <TotalTime>2</TotalTime>
  <Pages>5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cp:lastModifiedBy>Milan Varga</cp:lastModifiedBy>
  <cp:revision>2</cp:revision>
  <cp:lastPrinted>2024-01-08T18:28:00Z</cp:lastPrinted>
  <dcterms:created xsi:type="dcterms:W3CDTF">2026-04-10T07:16:00Z</dcterms:created>
  <dcterms:modified xsi:type="dcterms:W3CDTF">2026-04-10T07:16:00Z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MediaServiceImageTags">
    <vt:lpwstr/>
  </property>
  <property fmtid="{D5CDD505-2E9C-101B-9397-08002B2CF9AE}" pid="4" name="ContentTypeId">
    <vt:lpwstr>0x010100F76CC7DDCEB669428613D9860685EEB8</vt:lpwstr>
  </property>
</Properties>
</file>